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0" w:type="auto"/>
        <w:shd w:val="clear" w:color="auto" w:fill="282182"/>
        <w:tblLook w:val="04A0" w:firstRow="1" w:lastRow="0" w:firstColumn="1" w:lastColumn="0" w:noHBand="0" w:noVBand="1"/>
      </w:tblPr>
      <w:tblGrid>
        <w:gridCol w:w="8494"/>
      </w:tblGrid>
      <w:tr w:rsidR="00E642C9" w:rsidRPr="006573F1" w:rsidTr="00D93951">
        <w:trPr>
          <w:trHeight w:val="416"/>
        </w:trPr>
        <w:tc>
          <w:tcPr>
            <w:tcW w:w="8644" w:type="dxa"/>
            <w:shd w:val="clear" w:color="auto" w:fill="282182"/>
          </w:tcPr>
          <w:p w:rsidR="00E642C9" w:rsidRPr="006573F1" w:rsidRDefault="00F447B7" w:rsidP="00E642C9">
            <w:pPr>
              <w:rPr>
                <w:rFonts w:cstheme="minorHAnsi"/>
                <w:b/>
                <w:noProof/>
                <w:lang w:val="en-US"/>
              </w:rPr>
            </w:pPr>
            <w:r w:rsidRPr="006573F1">
              <w:rPr>
                <w:rFonts w:cstheme="minorHAnsi"/>
                <w:b/>
                <w:noProof/>
                <w:color w:val="FFFFFF" w:themeColor="background1"/>
                <w:sz w:val="28"/>
                <w:lang w:val="en-US"/>
              </w:rPr>
              <w:t>Personal Data</w:t>
            </w:r>
          </w:p>
        </w:tc>
      </w:tr>
    </w:tbl>
    <w:p w:rsidR="00B0730B" w:rsidRPr="006573F1" w:rsidRDefault="00B0730B" w:rsidP="00E73B15">
      <w:pPr>
        <w:spacing w:line="240" w:lineRule="auto"/>
        <w:rPr>
          <w:rFonts w:ascii="Century Gothic" w:hAnsi="Century Gothic" w:cstheme="minorHAnsi"/>
          <w:noProof/>
          <w:color w:val="0F243E" w:themeColor="text2" w:themeShade="80"/>
          <w:sz w:val="8"/>
          <w:szCs w:val="8"/>
          <w:lang w:val="en-US"/>
        </w:rPr>
      </w:pPr>
    </w:p>
    <w:p w:rsidR="00E642C9" w:rsidRPr="006573F1" w:rsidRDefault="00F447B7" w:rsidP="00E73B15">
      <w:pPr>
        <w:spacing w:line="240" w:lineRule="auto"/>
        <w:rPr>
          <w:rFonts w:ascii="Century Gothic" w:hAnsi="Century Gothic" w:cstheme="minorHAnsi"/>
          <w:noProof/>
          <w:color w:val="0F243E" w:themeColor="text2" w:themeShade="80"/>
          <w:sz w:val="24"/>
          <w:szCs w:val="24"/>
          <w:lang w:val="en-US"/>
        </w:rPr>
      </w:pPr>
      <w:r w:rsidRPr="006573F1">
        <w:rPr>
          <w:rFonts w:ascii="Century Gothic" w:hAnsi="Century Gothic" w:cstheme="minorHAnsi"/>
          <w:noProof/>
          <w:color w:val="0F243E" w:themeColor="text2" w:themeShade="80"/>
          <w:sz w:val="24"/>
          <w:szCs w:val="24"/>
          <w:lang w:val="en-US"/>
        </w:rPr>
        <w:t>Family Name</w:t>
      </w:r>
      <w:r w:rsidR="00E642C9" w:rsidRPr="006573F1">
        <w:rPr>
          <w:rFonts w:ascii="Century Gothic" w:hAnsi="Century Gothic" w:cstheme="minorHAnsi"/>
          <w:noProof/>
          <w:color w:val="0F243E" w:themeColor="text2" w:themeShade="80"/>
          <w:sz w:val="24"/>
          <w:szCs w:val="24"/>
          <w:lang w:val="en-US"/>
        </w:rPr>
        <w:t>:</w:t>
      </w:r>
      <w:r w:rsidR="000D3A7A" w:rsidRPr="006573F1">
        <w:rPr>
          <w:rFonts w:ascii="Century Gothic" w:hAnsi="Century Gothic" w:cstheme="minorHAnsi"/>
          <w:noProof/>
          <w:sz w:val="24"/>
          <w:szCs w:val="24"/>
          <w:lang w:val="en-US"/>
        </w:rPr>
        <w:t xml:space="preserve"> </w:t>
      </w:r>
      <w:sdt>
        <w:sdtPr>
          <w:rPr>
            <w:rFonts w:ascii="Century Gothic" w:hAnsi="Century Gothic" w:cstheme="minorHAnsi"/>
            <w:noProof/>
            <w:sz w:val="24"/>
            <w:szCs w:val="24"/>
            <w:lang w:val="en-US"/>
          </w:rPr>
          <w:id w:val="903883820"/>
          <w:placeholder>
            <w:docPart w:val="5FD9F1E9EF98401A81B6AAE4211885D8"/>
          </w:placeholder>
        </w:sdtPr>
        <w:sdtEndPr/>
        <w:sdtContent/>
      </w:sdt>
      <w:r w:rsidR="002D692C" w:rsidRPr="006573F1">
        <w:rPr>
          <w:rFonts w:ascii="Century Gothic" w:hAnsi="Century Gothic" w:cstheme="minorHAnsi"/>
          <w:noProof/>
          <w:sz w:val="24"/>
          <w:szCs w:val="24"/>
          <w:lang w:val="en-US"/>
        </w:rPr>
        <w:t xml:space="preserve"> </w:t>
      </w:r>
      <w:sdt>
        <w:sdtPr>
          <w:rPr>
            <w:rFonts w:ascii="Century Gothic" w:hAnsi="Century Gothic" w:cstheme="minorHAnsi"/>
            <w:noProof/>
            <w:sz w:val="24"/>
            <w:szCs w:val="24"/>
            <w:lang w:val="en-US"/>
          </w:rPr>
          <w:id w:val="2076394277"/>
          <w:placeholder>
            <w:docPart w:val="3590CE13C58248319D073907866BB300"/>
          </w:placeholder>
        </w:sdtPr>
        <w:sdtEndPr/>
        <w:sdtContent>
          <w:r w:rsidRPr="006573F1">
            <w:rPr>
              <w:rFonts w:ascii="Century Gothic" w:hAnsi="Century Gothic" w:cstheme="minorHAnsi"/>
              <w:noProof/>
              <w:color w:val="808080" w:themeColor="background1" w:themeShade="80"/>
              <w:sz w:val="24"/>
              <w:szCs w:val="24"/>
              <w:lang w:val="en-US"/>
            </w:rPr>
            <w:t>Type here</w:t>
          </w:r>
        </w:sdtContent>
      </w:sdt>
    </w:p>
    <w:p w:rsidR="00E642C9" w:rsidRPr="006573F1" w:rsidRDefault="00F447B7" w:rsidP="00E73B15">
      <w:pPr>
        <w:spacing w:line="240" w:lineRule="auto"/>
        <w:rPr>
          <w:rFonts w:ascii="Century Gothic" w:hAnsi="Century Gothic" w:cstheme="minorHAnsi"/>
          <w:noProof/>
          <w:color w:val="0F243E" w:themeColor="text2" w:themeShade="80"/>
          <w:sz w:val="24"/>
          <w:szCs w:val="24"/>
          <w:lang w:val="en-US"/>
        </w:rPr>
      </w:pPr>
      <w:r w:rsidRPr="006573F1">
        <w:rPr>
          <w:rFonts w:ascii="Century Gothic" w:hAnsi="Century Gothic" w:cstheme="minorHAnsi"/>
          <w:noProof/>
          <w:color w:val="0F243E" w:themeColor="text2" w:themeShade="80"/>
          <w:sz w:val="24"/>
          <w:szCs w:val="24"/>
          <w:lang w:val="en-US"/>
        </w:rPr>
        <w:t>Name</w:t>
      </w:r>
      <w:r w:rsidR="00E642C9" w:rsidRPr="006573F1">
        <w:rPr>
          <w:rFonts w:ascii="Century Gothic" w:hAnsi="Century Gothic" w:cstheme="minorHAnsi"/>
          <w:noProof/>
          <w:color w:val="0F243E" w:themeColor="text2" w:themeShade="80"/>
          <w:sz w:val="24"/>
          <w:szCs w:val="24"/>
          <w:lang w:val="en-US"/>
        </w:rPr>
        <w:t>:</w:t>
      </w:r>
      <w:r w:rsidR="00E642C9" w:rsidRPr="006573F1">
        <w:rPr>
          <w:rFonts w:ascii="Century Gothic" w:hAnsi="Century Gothic" w:cstheme="minorHAnsi"/>
          <w:noProof/>
          <w:sz w:val="24"/>
          <w:szCs w:val="24"/>
          <w:lang w:val="en-US"/>
        </w:rPr>
        <w:t xml:space="preserve"> </w:t>
      </w:r>
      <w:sdt>
        <w:sdtPr>
          <w:rPr>
            <w:rFonts w:ascii="Century Gothic" w:hAnsi="Century Gothic" w:cstheme="minorHAnsi"/>
            <w:noProof/>
            <w:sz w:val="24"/>
            <w:szCs w:val="24"/>
            <w:lang w:val="en-US"/>
          </w:rPr>
          <w:id w:val="-614218619"/>
          <w:placeholder>
            <w:docPart w:val="AFCFC0B51F91477FB593961F0E3C1A57"/>
          </w:placeholder>
        </w:sdtPr>
        <w:sdtEndPr/>
        <w:sdtContent>
          <w:r w:rsidRPr="006573F1">
            <w:rPr>
              <w:rFonts w:ascii="Century Gothic" w:hAnsi="Century Gothic" w:cstheme="minorHAnsi"/>
              <w:noProof/>
              <w:color w:val="808080" w:themeColor="background1" w:themeShade="80"/>
              <w:sz w:val="24"/>
              <w:szCs w:val="24"/>
              <w:lang w:val="en-US"/>
            </w:rPr>
            <w:t>Type here</w:t>
          </w:r>
        </w:sdtContent>
      </w:sdt>
    </w:p>
    <w:p w:rsidR="00E642C9" w:rsidRPr="006573F1" w:rsidRDefault="00F447B7" w:rsidP="00E73B15">
      <w:pPr>
        <w:spacing w:line="240" w:lineRule="auto"/>
        <w:rPr>
          <w:rFonts w:ascii="Century Gothic" w:hAnsi="Century Gothic" w:cstheme="minorHAnsi"/>
          <w:noProof/>
          <w:color w:val="0F243E" w:themeColor="text2" w:themeShade="80"/>
          <w:sz w:val="24"/>
          <w:szCs w:val="24"/>
          <w:lang w:val="en-US"/>
        </w:rPr>
      </w:pPr>
      <w:r w:rsidRPr="006573F1">
        <w:rPr>
          <w:rFonts w:ascii="Century Gothic" w:hAnsi="Century Gothic" w:cstheme="minorHAnsi"/>
          <w:noProof/>
          <w:color w:val="0F243E" w:themeColor="text2" w:themeShade="80"/>
          <w:sz w:val="24"/>
          <w:szCs w:val="24"/>
          <w:lang w:val="en-US"/>
        </w:rPr>
        <w:t>Gender:</w:t>
      </w:r>
      <w:r w:rsidR="00E642C9" w:rsidRPr="006573F1">
        <w:rPr>
          <w:rFonts w:ascii="Century Gothic" w:hAnsi="Century Gothic" w:cstheme="minorHAnsi"/>
          <w:noProof/>
          <w:color w:val="0F243E" w:themeColor="text2" w:themeShade="80"/>
          <w:sz w:val="24"/>
          <w:szCs w:val="24"/>
          <w:lang w:val="en-US"/>
        </w:rPr>
        <w:t xml:space="preserve"> </w:t>
      </w:r>
      <w:sdt>
        <w:sdtPr>
          <w:rPr>
            <w:rFonts w:ascii="Century Gothic" w:hAnsi="Century Gothic" w:cstheme="minorHAnsi"/>
            <w:noProof/>
            <w:sz w:val="24"/>
            <w:szCs w:val="24"/>
            <w:lang w:val="en-US"/>
          </w:rPr>
          <w:id w:val="-288897481"/>
          <w:placeholder>
            <w:docPart w:val="5DD57E094608456E91AB5A647CAFE48F"/>
          </w:placeholder>
        </w:sdtPr>
        <w:sdtEndPr/>
        <w:sdtContent>
          <w:r w:rsidR="00154394" w:rsidRPr="006573F1">
            <w:rPr>
              <w:rFonts w:ascii="Century Gothic" w:hAnsi="Century Gothic" w:cstheme="minorHAnsi"/>
              <w:noProof/>
              <w:color w:val="808080" w:themeColor="background1" w:themeShade="80"/>
              <w:sz w:val="24"/>
              <w:szCs w:val="24"/>
              <w:lang w:val="en-US"/>
            </w:rPr>
            <w:t>Type here</w:t>
          </w:r>
        </w:sdtContent>
      </w:sdt>
    </w:p>
    <w:p w:rsidR="00E642C9" w:rsidRPr="006573F1" w:rsidRDefault="00F447B7" w:rsidP="00C05E22">
      <w:pPr>
        <w:spacing w:line="240" w:lineRule="auto"/>
        <w:rPr>
          <w:rFonts w:ascii="Century Gothic" w:hAnsi="Century Gothic" w:cstheme="minorHAnsi"/>
          <w:noProof/>
          <w:color w:val="0F243E" w:themeColor="text2" w:themeShade="80"/>
          <w:sz w:val="24"/>
          <w:szCs w:val="24"/>
          <w:lang w:val="en-US"/>
        </w:rPr>
      </w:pPr>
      <w:r w:rsidRPr="006573F1">
        <w:rPr>
          <w:rFonts w:ascii="Century Gothic" w:hAnsi="Century Gothic" w:cstheme="minorHAnsi"/>
          <w:noProof/>
          <w:color w:val="0F243E" w:themeColor="text2" w:themeShade="80"/>
          <w:sz w:val="24"/>
          <w:szCs w:val="24"/>
          <w:lang w:val="en-US"/>
        </w:rPr>
        <w:t>ID/Passport</w:t>
      </w:r>
      <w:r w:rsidR="00E642C9" w:rsidRPr="006573F1">
        <w:rPr>
          <w:rFonts w:ascii="Century Gothic" w:hAnsi="Century Gothic" w:cstheme="minorHAnsi"/>
          <w:noProof/>
          <w:color w:val="0F243E" w:themeColor="text2" w:themeShade="80"/>
          <w:sz w:val="24"/>
          <w:szCs w:val="24"/>
          <w:lang w:val="en-US"/>
        </w:rPr>
        <w:t>:</w:t>
      </w:r>
      <w:r w:rsidR="00E642C9" w:rsidRPr="006573F1">
        <w:rPr>
          <w:rStyle w:val="Ttulodellibro"/>
          <w:rFonts w:ascii="Century Gothic" w:hAnsi="Century Gothic" w:cstheme="minorHAnsi"/>
          <w:noProof/>
          <w:sz w:val="24"/>
          <w:szCs w:val="24"/>
          <w:lang w:val="en-US"/>
        </w:rPr>
        <w:t xml:space="preserve"> </w:t>
      </w:r>
      <w:sdt>
        <w:sdtPr>
          <w:rPr>
            <w:rFonts w:ascii="Century Gothic" w:hAnsi="Century Gothic" w:cstheme="minorHAnsi"/>
            <w:noProof/>
            <w:sz w:val="24"/>
            <w:szCs w:val="24"/>
            <w:lang w:val="en-US"/>
          </w:rPr>
          <w:id w:val="1608768546"/>
          <w:placeholder>
            <w:docPart w:val="EC9A93B90AF0460998DFEEB823B3527F"/>
          </w:placeholder>
        </w:sdtPr>
        <w:sdtEndPr/>
        <w:sdtContent>
          <w:sdt>
            <w:sdtPr>
              <w:rPr>
                <w:rFonts w:ascii="Century Gothic" w:hAnsi="Century Gothic" w:cstheme="minorHAnsi"/>
                <w:noProof/>
                <w:sz w:val="24"/>
                <w:szCs w:val="24"/>
                <w:lang w:val="en-US"/>
              </w:rPr>
              <w:id w:val="-222064051"/>
              <w:placeholder>
                <w:docPart w:val="8DDD1858434A4B18B1E0A870AB2E95EB"/>
              </w:placeholder>
            </w:sdtPr>
            <w:sdtEndPr/>
            <w:sdtContent>
              <w:r w:rsidR="00154394" w:rsidRPr="006573F1">
                <w:rPr>
                  <w:rFonts w:ascii="Century Gothic" w:hAnsi="Century Gothic" w:cstheme="minorHAnsi"/>
                  <w:noProof/>
                  <w:color w:val="808080" w:themeColor="background1" w:themeShade="80"/>
                  <w:sz w:val="24"/>
                  <w:szCs w:val="24"/>
                  <w:lang w:val="en-US"/>
                </w:rPr>
                <w:t>Type here</w:t>
              </w:r>
            </w:sdtContent>
          </w:sdt>
        </w:sdtContent>
      </w:sdt>
    </w:p>
    <w:p w:rsidR="00E642C9" w:rsidRPr="006573F1" w:rsidRDefault="00154394" w:rsidP="00E73B15">
      <w:pPr>
        <w:spacing w:line="240" w:lineRule="auto"/>
        <w:rPr>
          <w:rFonts w:ascii="Century Gothic" w:hAnsi="Century Gothic" w:cstheme="minorHAnsi"/>
          <w:noProof/>
          <w:color w:val="0F243E" w:themeColor="text2" w:themeShade="80"/>
          <w:sz w:val="24"/>
          <w:szCs w:val="24"/>
          <w:lang w:val="en-US"/>
        </w:rPr>
      </w:pPr>
      <w:r w:rsidRPr="006573F1">
        <w:rPr>
          <w:rFonts w:ascii="Century Gothic" w:hAnsi="Century Gothic" w:cstheme="minorHAnsi"/>
          <w:noProof/>
          <w:color w:val="0F243E" w:themeColor="text2" w:themeShade="80"/>
          <w:sz w:val="24"/>
          <w:szCs w:val="24"/>
          <w:lang w:val="en-US"/>
        </w:rPr>
        <w:t>Date of Birth</w:t>
      </w:r>
      <w:r w:rsidR="00E642C9" w:rsidRPr="006573F1">
        <w:rPr>
          <w:rFonts w:ascii="Century Gothic" w:hAnsi="Century Gothic" w:cstheme="minorHAnsi"/>
          <w:noProof/>
          <w:color w:val="0F243E" w:themeColor="text2" w:themeShade="80"/>
          <w:sz w:val="24"/>
          <w:szCs w:val="24"/>
          <w:lang w:val="en-US"/>
        </w:rPr>
        <w:t>:</w:t>
      </w:r>
      <w:r w:rsidR="00E642C9" w:rsidRPr="006573F1">
        <w:rPr>
          <w:rStyle w:val="Ttulodellibro"/>
          <w:rFonts w:ascii="Century Gothic" w:hAnsi="Century Gothic" w:cstheme="minorHAnsi"/>
          <w:noProof/>
          <w:sz w:val="24"/>
          <w:szCs w:val="24"/>
          <w:lang w:val="en-US"/>
        </w:rPr>
        <w:t xml:space="preserve"> </w:t>
      </w:r>
      <w:sdt>
        <w:sdtPr>
          <w:rPr>
            <w:rFonts w:ascii="Century Gothic" w:hAnsi="Century Gothic" w:cs="Calibri"/>
            <w:noProof/>
            <w:color w:val="808080" w:themeColor="background1" w:themeShade="80"/>
            <w:sz w:val="24"/>
            <w:szCs w:val="24"/>
            <w:lang w:val="en-US"/>
          </w:rPr>
          <w:id w:val="23533976"/>
          <w:placeholder>
            <w:docPart w:val="3B64AC930576492F9BA83ADB8C9DF4E4"/>
          </w:placeholder>
          <w:date>
            <w:dateFormat w:val="dd/MM/yyyy"/>
            <w:lid w:val="es-ES"/>
            <w:storeMappedDataAs w:val="dateTime"/>
            <w:calendar w:val="gregorian"/>
          </w:date>
        </w:sdtPr>
        <w:sdtEndPr/>
        <w:sdtContent>
          <w:r w:rsidRPr="006573F1">
            <w:rPr>
              <w:rFonts w:ascii="Century Gothic" w:hAnsi="Century Gothic" w:cs="Calibri"/>
              <w:noProof/>
              <w:color w:val="808080" w:themeColor="background1" w:themeShade="80"/>
              <w:sz w:val="24"/>
              <w:szCs w:val="24"/>
              <w:lang w:val="en-US"/>
            </w:rPr>
            <w:t>Type here</w:t>
          </w:r>
        </w:sdtContent>
      </w:sdt>
    </w:p>
    <w:p w:rsidR="00B0730B" w:rsidRPr="006573F1" w:rsidRDefault="00154394" w:rsidP="00C44530">
      <w:pPr>
        <w:spacing w:line="240" w:lineRule="auto"/>
        <w:rPr>
          <w:rFonts w:ascii="Century Gothic" w:hAnsi="Century Gothic" w:cstheme="minorHAnsi"/>
          <w:noProof/>
          <w:color w:val="0F243E" w:themeColor="text2" w:themeShade="80"/>
          <w:sz w:val="24"/>
          <w:szCs w:val="24"/>
          <w:lang w:val="en-US"/>
        </w:rPr>
      </w:pPr>
      <w:r w:rsidRPr="006573F1">
        <w:rPr>
          <w:rFonts w:ascii="Century Gothic" w:hAnsi="Century Gothic" w:cstheme="minorHAnsi"/>
          <w:noProof/>
          <w:color w:val="0F243E" w:themeColor="text2" w:themeShade="80"/>
          <w:sz w:val="24"/>
          <w:szCs w:val="24"/>
          <w:lang w:val="en-US"/>
        </w:rPr>
        <w:t>Adress</w:t>
      </w:r>
      <w:r w:rsidR="00E642C9" w:rsidRPr="006573F1">
        <w:rPr>
          <w:rFonts w:ascii="Century Gothic" w:hAnsi="Century Gothic" w:cstheme="minorHAnsi"/>
          <w:noProof/>
          <w:color w:val="0F243E" w:themeColor="text2" w:themeShade="80"/>
          <w:sz w:val="24"/>
          <w:szCs w:val="24"/>
          <w:lang w:val="en-US"/>
        </w:rPr>
        <w:t xml:space="preserve">: </w:t>
      </w:r>
      <w:r w:rsidRPr="006573F1">
        <w:rPr>
          <w:rFonts w:ascii="Century Gothic" w:hAnsi="Century Gothic" w:cstheme="minorHAnsi"/>
          <w:noProof/>
          <w:color w:val="0F243E" w:themeColor="text2" w:themeShade="80"/>
          <w:sz w:val="24"/>
          <w:szCs w:val="24"/>
          <w:lang w:val="en-US"/>
        </w:rPr>
        <w:t>Street Adress</w:t>
      </w:r>
      <w:r w:rsidR="00E642C9" w:rsidRPr="006573F1">
        <w:rPr>
          <w:rFonts w:ascii="Century Gothic" w:hAnsi="Century Gothic" w:cstheme="minorHAnsi"/>
          <w:noProof/>
          <w:sz w:val="24"/>
          <w:szCs w:val="24"/>
          <w:lang w:val="en-US"/>
        </w:rPr>
        <w:t xml:space="preserve"> </w:t>
      </w:r>
      <w:sdt>
        <w:sdtPr>
          <w:rPr>
            <w:rFonts w:ascii="Century Gothic" w:hAnsi="Century Gothic" w:cstheme="minorHAnsi"/>
            <w:noProof/>
            <w:sz w:val="24"/>
            <w:szCs w:val="24"/>
            <w:lang w:val="en-US"/>
          </w:rPr>
          <w:id w:val="1293784371"/>
          <w:placeholder>
            <w:docPart w:val="67DEC5B6AE2643F3B056B68050781D44"/>
          </w:placeholder>
        </w:sdtPr>
        <w:sdtEndPr/>
        <w:sdtContent>
          <w:sdt>
            <w:sdtPr>
              <w:rPr>
                <w:rFonts w:ascii="Century Gothic" w:hAnsi="Century Gothic" w:cstheme="minorHAnsi"/>
                <w:noProof/>
                <w:sz w:val="24"/>
                <w:szCs w:val="24"/>
                <w:lang w:val="en-US"/>
              </w:rPr>
              <w:id w:val="-335309038"/>
              <w:placeholder>
                <w:docPart w:val="819F2A43EFD44B1A8A2A848A3E5FD37D"/>
              </w:placeholder>
            </w:sdtPr>
            <w:sdtEndPr/>
            <w:sdtContent>
              <w:r w:rsidRPr="006573F1">
                <w:rPr>
                  <w:rFonts w:ascii="Century Gothic" w:hAnsi="Century Gothic" w:cstheme="minorHAnsi"/>
                  <w:noProof/>
                  <w:color w:val="808080" w:themeColor="background1" w:themeShade="80"/>
                  <w:sz w:val="24"/>
                  <w:szCs w:val="24"/>
                  <w:lang w:val="en-US"/>
                </w:rPr>
                <w:t>Type here</w:t>
              </w:r>
            </w:sdtContent>
          </w:sdt>
        </w:sdtContent>
      </w:sdt>
      <w:r w:rsidR="00E642C9" w:rsidRPr="006573F1">
        <w:rPr>
          <w:rFonts w:ascii="Century Gothic" w:hAnsi="Century Gothic" w:cstheme="minorHAnsi"/>
          <w:noProof/>
          <w:color w:val="0F243E" w:themeColor="text2" w:themeShade="80"/>
          <w:sz w:val="24"/>
          <w:szCs w:val="24"/>
          <w:lang w:val="en-US"/>
        </w:rPr>
        <w:tab/>
      </w:r>
      <w:r w:rsidR="00C05E22" w:rsidRPr="006573F1">
        <w:rPr>
          <w:rFonts w:ascii="Century Gothic" w:hAnsi="Century Gothic" w:cstheme="minorHAnsi"/>
          <w:noProof/>
          <w:color w:val="0F243E" w:themeColor="text2" w:themeShade="80"/>
          <w:sz w:val="24"/>
          <w:szCs w:val="24"/>
          <w:lang w:val="en-US"/>
        </w:rPr>
        <w:tab/>
      </w:r>
    </w:p>
    <w:p w:rsidR="00E642C9" w:rsidRPr="006573F1" w:rsidRDefault="00154394" w:rsidP="00C44530">
      <w:pPr>
        <w:spacing w:line="240" w:lineRule="auto"/>
        <w:rPr>
          <w:rFonts w:ascii="Century Gothic" w:hAnsi="Century Gothic" w:cstheme="minorHAnsi"/>
          <w:noProof/>
          <w:color w:val="0F243E" w:themeColor="text2" w:themeShade="80"/>
          <w:sz w:val="24"/>
          <w:szCs w:val="24"/>
          <w:lang w:val="en-US"/>
        </w:rPr>
      </w:pPr>
      <w:r w:rsidRPr="006573F1">
        <w:rPr>
          <w:rFonts w:ascii="Century Gothic" w:hAnsi="Century Gothic" w:cstheme="minorHAnsi"/>
          <w:noProof/>
          <w:color w:val="0F243E" w:themeColor="text2" w:themeShade="80"/>
          <w:sz w:val="24"/>
          <w:szCs w:val="24"/>
          <w:lang w:val="en-US"/>
        </w:rPr>
        <w:t xml:space="preserve">City </w:t>
      </w:r>
      <w:sdt>
        <w:sdtPr>
          <w:rPr>
            <w:rFonts w:ascii="Century Gothic" w:hAnsi="Century Gothic" w:cstheme="minorHAnsi"/>
            <w:noProof/>
            <w:sz w:val="24"/>
            <w:szCs w:val="24"/>
            <w:lang w:val="en-US"/>
          </w:rPr>
          <w:id w:val="-1600867564"/>
          <w:placeholder>
            <w:docPart w:val="294E86A0E29748A9B2B3F11702C558FA"/>
          </w:placeholder>
        </w:sdtPr>
        <w:sdtEndPr/>
        <w:sdtContent>
          <w:sdt>
            <w:sdtPr>
              <w:rPr>
                <w:rFonts w:ascii="Century Gothic" w:hAnsi="Century Gothic" w:cstheme="minorHAnsi"/>
                <w:noProof/>
                <w:sz w:val="24"/>
                <w:szCs w:val="24"/>
                <w:lang w:val="en-US"/>
              </w:rPr>
              <w:id w:val="-2038339314"/>
              <w:placeholder>
                <w:docPart w:val="E27D6277AA1C4BD183779A4CFA0CED20"/>
              </w:placeholder>
            </w:sdtPr>
            <w:sdtEndPr/>
            <w:sdtContent>
              <w:r w:rsidRPr="006573F1">
                <w:rPr>
                  <w:rFonts w:ascii="Century Gothic" w:hAnsi="Century Gothic" w:cstheme="minorHAnsi"/>
                  <w:noProof/>
                  <w:color w:val="808080" w:themeColor="background1" w:themeShade="80"/>
                  <w:sz w:val="24"/>
                  <w:szCs w:val="24"/>
                  <w:lang w:val="en-US"/>
                </w:rPr>
                <w:t>Type here</w:t>
              </w:r>
            </w:sdtContent>
          </w:sdt>
        </w:sdtContent>
      </w:sdt>
      <w:r w:rsidR="00E642C9" w:rsidRPr="006573F1">
        <w:rPr>
          <w:rFonts w:ascii="Century Gothic" w:hAnsi="Century Gothic" w:cstheme="minorHAnsi"/>
          <w:noProof/>
          <w:color w:val="0F243E" w:themeColor="text2" w:themeShade="80"/>
          <w:sz w:val="24"/>
          <w:szCs w:val="24"/>
          <w:lang w:val="en-US"/>
        </w:rPr>
        <w:tab/>
      </w:r>
      <w:r w:rsidR="00E642C9" w:rsidRPr="006573F1">
        <w:rPr>
          <w:rFonts w:ascii="Century Gothic" w:hAnsi="Century Gothic" w:cstheme="minorHAnsi"/>
          <w:noProof/>
          <w:color w:val="0F243E" w:themeColor="text2" w:themeShade="80"/>
          <w:sz w:val="24"/>
          <w:szCs w:val="24"/>
          <w:lang w:val="en-US"/>
        </w:rPr>
        <w:tab/>
      </w:r>
      <w:r w:rsidRPr="006573F1">
        <w:rPr>
          <w:rFonts w:ascii="Century Gothic" w:hAnsi="Century Gothic" w:cstheme="minorHAnsi"/>
          <w:noProof/>
          <w:color w:val="0F243E" w:themeColor="text2" w:themeShade="80"/>
          <w:sz w:val="24"/>
          <w:szCs w:val="24"/>
          <w:lang w:val="en-US"/>
        </w:rPr>
        <w:t>Zip Code</w:t>
      </w:r>
      <w:r w:rsidR="00E642C9" w:rsidRPr="006573F1">
        <w:rPr>
          <w:rFonts w:ascii="Century Gothic" w:hAnsi="Century Gothic" w:cstheme="minorHAnsi"/>
          <w:noProof/>
          <w:color w:val="0F243E" w:themeColor="text2" w:themeShade="80"/>
          <w:sz w:val="24"/>
          <w:szCs w:val="24"/>
          <w:lang w:val="en-US"/>
        </w:rPr>
        <w:t>:</w:t>
      </w:r>
      <w:r w:rsidR="00E642C9" w:rsidRPr="006573F1">
        <w:rPr>
          <w:rFonts w:ascii="Century Gothic" w:hAnsi="Century Gothic" w:cstheme="minorHAnsi"/>
          <w:noProof/>
          <w:sz w:val="24"/>
          <w:szCs w:val="24"/>
          <w:lang w:val="en-US"/>
        </w:rPr>
        <w:t xml:space="preserve"> </w:t>
      </w:r>
      <w:sdt>
        <w:sdtPr>
          <w:rPr>
            <w:rFonts w:ascii="Century Gothic" w:hAnsi="Century Gothic" w:cstheme="minorHAnsi"/>
            <w:noProof/>
            <w:sz w:val="24"/>
            <w:szCs w:val="24"/>
            <w:lang w:val="en-US"/>
          </w:rPr>
          <w:id w:val="212312220"/>
          <w:placeholder>
            <w:docPart w:val="5A3A541F5AE2410EB54A276C3FE57D6C"/>
          </w:placeholder>
        </w:sdtPr>
        <w:sdtEndPr/>
        <w:sdtContent>
          <w:sdt>
            <w:sdtPr>
              <w:rPr>
                <w:rFonts w:ascii="Century Gothic" w:hAnsi="Century Gothic" w:cstheme="minorHAnsi"/>
                <w:noProof/>
                <w:sz w:val="24"/>
                <w:szCs w:val="24"/>
                <w:lang w:val="en-US"/>
              </w:rPr>
              <w:id w:val="1543322967"/>
              <w:placeholder>
                <w:docPart w:val="E898B01DD4164EF2821E683E77F6AEE4"/>
              </w:placeholder>
            </w:sdtPr>
            <w:sdtEndPr/>
            <w:sdtContent>
              <w:r w:rsidRPr="006573F1">
                <w:rPr>
                  <w:rFonts w:ascii="Century Gothic" w:hAnsi="Century Gothic" w:cstheme="minorHAnsi"/>
                  <w:noProof/>
                  <w:color w:val="808080" w:themeColor="background1" w:themeShade="80"/>
                  <w:sz w:val="24"/>
                  <w:szCs w:val="24"/>
                  <w:lang w:val="en-US"/>
                </w:rPr>
                <w:t>Type here</w:t>
              </w:r>
            </w:sdtContent>
          </w:sdt>
        </w:sdtContent>
      </w:sdt>
      <w:r w:rsidR="00E642C9" w:rsidRPr="006573F1">
        <w:rPr>
          <w:rFonts w:ascii="Century Gothic" w:hAnsi="Century Gothic" w:cstheme="minorHAnsi"/>
          <w:noProof/>
          <w:color w:val="0F243E" w:themeColor="text2" w:themeShade="80"/>
          <w:sz w:val="24"/>
          <w:szCs w:val="24"/>
          <w:lang w:val="en-US"/>
        </w:rPr>
        <w:tab/>
      </w:r>
      <w:r w:rsidR="00E642C9" w:rsidRPr="006573F1">
        <w:rPr>
          <w:rFonts w:ascii="Century Gothic" w:hAnsi="Century Gothic" w:cstheme="minorHAnsi"/>
          <w:noProof/>
          <w:color w:val="0F243E" w:themeColor="text2" w:themeShade="80"/>
          <w:sz w:val="24"/>
          <w:szCs w:val="24"/>
          <w:lang w:val="en-US"/>
        </w:rPr>
        <w:tab/>
      </w:r>
      <w:r w:rsidRPr="006573F1">
        <w:rPr>
          <w:rFonts w:ascii="Century Gothic" w:hAnsi="Century Gothic" w:cstheme="minorHAnsi"/>
          <w:noProof/>
          <w:color w:val="0F243E" w:themeColor="text2" w:themeShade="80"/>
          <w:sz w:val="24"/>
          <w:szCs w:val="24"/>
          <w:lang w:val="en-US"/>
        </w:rPr>
        <w:t>State</w:t>
      </w:r>
      <w:r w:rsidR="00E642C9" w:rsidRPr="006573F1">
        <w:rPr>
          <w:rFonts w:ascii="Century Gothic" w:hAnsi="Century Gothic" w:cstheme="minorHAnsi"/>
          <w:noProof/>
          <w:color w:val="0F243E" w:themeColor="text2" w:themeShade="80"/>
          <w:sz w:val="24"/>
          <w:szCs w:val="24"/>
          <w:lang w:val="en-US"/>
        </w:rPr>
        <w:t xml:space="preserve">: </w:t>
      </w:r>
      <w:sdt>
        <w:sdtPr>
          <w:rPr>
            <w:rFonts w:ascii="Century Gothic" w:hAnsi="Century Gothic" w:cstheme="minorHAnsi"/>
            <w:noProof/>
            <w:sz w:val="24"/>
            <w:szCs w:val="24"/>
            <w:lang w:val="en-US"/>
          </w:rPr>
          <w:id w:val="1053820094"/>
          <w:placeholder>
            <w:docPart w:val="6BB106435F614E3288BB8B1D806C31C1"/>
          </w:placeholder>
        </w:sdtPr>
        <w:sdtEndPr/>
        <w:sdtContent>
          <w:sdt>
            <w:sdtPr>
              <w:rPr>
                <w:rFonts w:ascii="Century Gothic" w:hAnsi="Century Gothic" w:cstheme="minorHAnsi"/>
                <w:noProof/>
                <w:sz w:val="24"/>
                <w:szCs w:val="24"/>
                <w:lang w:val="en-US"/>
              </w:rPr>
              <w:id w:val="-1026863387"/>
              <w:placeholder>
                <w:docPart w:val="F4B2B8C932B64B078B2FF551364F5EEC"/>
              </w:placeholder>
            </w:sdtPr>
            <w:sdtEndPr/>
            <w:sdtContent>
              <w:r w:rsidRPr="006573F1">
                <w:rPr>
                  <w:rFonts w:ascii="Century Gothic" w:hAnsi="Century Gothic" w:cstheme="minorHAnsi"/>
                  <w:noProof/>
                  <w:color w:val="808080" w:themeColor="background1" w:themeShade="80"/>
                  <w:sz w:val="24"/>
                  <w:szCs w:val="24"/>
                  <w:lang w:val="en-US"/>
                </w:rPr>
                <w:t>Type here</w:t>
              </w:r>
            </w:sdtContent>
          </w:sdt>
        </w:sdtContent>
      </w:sdt>
    </w:p>
    <w:p w:rsidR="00154394" w:rsidRPr="006573F1" w:rsidRDefault="00154394" w:rsidP="00C44530">
      <w:pPr>
        <w:spacing w:line="240" w:lineRule="auto"/>
        <w:rPr>
          <w:rFonts w:ascii="Century Gothic" w:hAnsi="Century Gothic" w:cstheme="minorHAnsi"/>
          <w:noProof/>
          <w:color w:val="0F243E" w:themeColor="text2" w:themeShade="80"/>
          <w:sz w:val="24"/>
          <w:szCs w:val="24"/>
          <w:lang w:val="en-US"/>
        </w:rPr>
      </w:pPr>
      <w:r w:rsidRPr="006573F1">
        <w:rPr>
          <w:rFonts w:ascii="Century Gothic" w:hAnsi="Century Gothic" w:cstheme="minorHAnsi"/>
          <w:noProof/>
          <w:color w:val="0F243E" w:themeColor="text2" w:themeShade="80"/>
          <w:sz w:val="24"/>
          <w:szCs w:val="24"/>
          <w:lang w:val="en-US"/>
        </w:rPr>
        <w:t xml:space="preserve">Country: </w:t>
      </w:r>
      <w:sdt>
        <w:sdtPr>
          <w:rPr>
            <w:rFonts w:ascii="Century Gothic" w:hAnsi="Century Gothic" w:cstheme="minorHAnsi"/>
            <w:noProof/>
            <w:sz w:val="24"/>
            <w:szCs w:val="24"/>
            <w:lang w:val="en-US"/>
          </w:rPr>
          <w:id w:val="-229005013"/>
          <w:placeholder>
            <w:docPart w:val="B33FF9AA172746479212232CDBC786BB"/>
          </w:placeholder>
        </w:sdtPr>
        <w:sdtEndPr/>
        <w:sdtContent>
          <w:r w:rsidRPr="006573F1">
            <w:rPr>
              <w:rFonts w:ascii="Century Gothic" w:hAnsi="Century Gothic" w:cstheme="minorHAnsi"/>
              <w:noProof/>
              <w:color w:val="808080" w:themeColor="background1" w:themeShade="80"/>
              <w:sz w:val="24"/>
              <w:szCs w:val="24"/>
              <w:lang w:val="en-US"/>
            </w:rPr>
            <w:t>Type here</w:t>
          </w:r>
        </w:sdtContent>
      </w:sdt>
    </w:p>
    <w:p w:rsidR="00C05E22" w:rsidRPr="006573F1" w:rsidRDefault="00154394" w:rsidP="00C44530">
      <w:pPr>
        <w:spacing w:line="240" w:lineRule="auto"/>
        <w:rPr>
          <w:rFonts w:ascii="Century Gothic" w:hAnsi="Century Gothic" w:cstheme="minorHAnsi"/>
          <w:noProof/>
          <w:color w:val="0F243E" w:themeColor="text2" w:themeShade="80"/>
          <w:sz w:val="24"/>
          <w:szCs w:val="24"/>
          <w:lang w:val="en-US"/>
        </w:rPr>
      </w:pPr>
      <w:r w:rsidRPr="006573F1">
        <w:rPr>
          <w:rFonts w:ascii="Century Gothic" w:hAnsi="Century Gothic" w:cstheme="minorHAnsi"/>
          <w:noProof/>
          <w:color w:val="0F243E" w:themeColor="text2" w:themeShade="80"/>
          <w:sz w:val="24"/>
          <w:szCs w:val="24"/>
          <w:lang w:val="en-US"/>
        </w:rPr>
        <w:t>Telephone</w:t>
      </w:r>
      <w:r w:rsidR="00E642C9" w:rsidRPr="006573F1">
        <w:rPr>
          <w:rFonts w:ascii="Century Gothic" w:hAnsi="Century Gothic" w:cstheme="minorHAnsi"/>
          <w:noProof/>
          <w:color w:val="0F243E" w:themeColor="text2" w:themeShade="80"/>
          <w:sz w:val="24"/>
          <w:szCs w:val="24"/>
          <w:lang w:val="en-US"/>
        </w:rPr>
        <w:t>:</w:t>
      </w:r>
      <w:r w:rsidR="00E642C9" w:rsidRPr="006573F1">
        <w:rPr>
          <w:rFonts w:ascii="Century Gothic" w:hAnsi="Century Gothic" w:cstheme="minorHAnsi"/>
          <w:noProof/>
          <w:sz w:val="24"/>
          <w:szCs w:val="24"/>
          <w:lang w:val="en-US"/>
        </w:rPr>
        <w:t xml:space="preserve"> </w:t>
      </w:r>
      <w:sdt>
        <w:sdtPr>
          <w:rPr>
            <w:rFonts w:ascii="Century Gothic" w:hAnsi="Century Gothic" w:cstheme="minorHAnsi"/>
            <w:noProof/>
            <w:sz w:val="24"/>
            <w:szCs w:val="24"/>
            <w:lang w:val="en-US"/>
          </w:rPr>
          <w:id w:val="58062196"/>
          <w:placeholder>
            <w:docPart w:val="DAD0EDBCF1C143A8858D22B09617DF6F"/>
          </w:placeholder>
        </w:sdtPr>
        <w:sdtEndPr/>
        <w:sdtContent>
          <w:sdt>
            <w:sdtPr>
              <w:rPr>
                <w:rFonts w:ascii="Century Gothic" w:hAnsi="Century Gothic" w:cstheme="minorHAnsi"/>
                <w:noProof/>
                <w:sz w:val="24"/>
                <w:szCs w:val="24"/>
                <w:lang w:val="en-US"/>
              </w:rPr>
              <w:id w:val="-377241375"/>
              <w:placeholder>
                <w:docPart w:val="9174A6565CD745239EA9EA4C49678838"/>
              </w:placeholder>
            </w:sdtPr>
            <w:sdtEndPr/>
            <w:sdtContent>
              <w:r w:rsidRPr="006573F1">
                <w:rPr>
                  <w:rFonts w:ascii="Century Gothic" w:hAnsi="Century Gothic" w:cstheme="minorHAnsi"/>
                  <w:noProof/>
                  <w:color w:val="808080" w:themeColor="background1" w:themeShade="80"/>
                  <w:sz w:val="24"/>
                  <w:szCs w:val="24"/>
                  <w:lang w:val="en-US"/>
                </w:rPr>
                <w:t>Type here</w:t>
              </w:r>
            </w:sdtContent>
          </w:sdt>
        </w:sdtContent>
      </w:sdt>
      <w:r w:rsidRPr="006573F1">
        <w:rPr>
          <w:rFonts w:ascii="Century Gothic" w:hAnsi="Century Gothic" w:cstheme="minorHAnsi"/>
          <w:noProof/>
          <w:color w:val="0F243E" w:themeColor="text2" w:themeShade="80"/>
          <w:sz w:val="24"/>
          <w:szCs w:val="24"/>
          <w:lang w:val="en-US"/>
        </w:rPr>
        <w:tab/>
      </w:r>
      <w:r w:rsidRPr="006573F1">
        <w:rPr>
          <w:rFonts w:ascii="Century Gothic" w:hAnsi="Century Gothic" w:cstheme="minorHAnsi"/>
          <w:noProof/>
          <w:color w:val="0F243E" w:themeColor="text2" w:themeShade="80"/>
          <w:sz w:val="24"/>
          <w:szCs w:val="24"/>
          <w:lang w:val="en-US"/>
        </w:rPr>
        <w:tab/>
        <w:t>Cell Phone</w:t>
      </w:r>
      <w:r w:rsidR="00E642C9" w:rsidRPr="006573F1">
        <w:rPr>
          <w:rFonts w:ascii="Century Gothic" w:hAnsi="Century Gothic" w:cstheme="minorHAnsi"/>
          <w:noProof/>
          <w:color w:val="0F243E" w:themeColor="text2" w:themeShade="80"/>
          <w:sz w:val="24"/>
          <w:szCs w:val="24"/>
          <w:lang w:val="en-US"/>
        </w:rPr>
        <w:t>:</w:t>
      </w:r>
      <w:r w:rsidR="00E642C9" w:rsidRPr="006573F1">
        <w:rPr>
          <w:rFonts w:ascii="Century Gothic" w:hAnsi="Century Gothic" w:cstheme="minorHAnsi"/>
          <w:noProof/>
          <w:sz w:val="24"/>
          <w:szCs w:val="24"/>
          <w:lang w:val="en-US"/>
        </w:rPr>
        <w:t xml:space="preserve"> </w:t>
      </w:r>
      <w:sdt>
        <w:sdtPr>
          <w:rPr>
            <w:rFonts w:ascii="Century Gothic" w:hAnsi="Century Gothic" w:cstheme="minorHAnsi"/>
            <w:noProof/>
            <w:sz w:val="24"/>
            <w:szCs w:val="24"/>
            <w:lang w:val="en-US"/>
          </w:rPr>
          <w:id w:val="806053364"/>
          <w:placeholder>
            <w:docPart w:val="E38EB36AEC1541528C825AFE31323BEA"/>
          </w:placeholder>
        </w:sdtPr>
        <w:sdtEndPr/>
        <w:sdtContent>
          <w:sdt>
            <w:sdtPr>
              <w:rPr>
                <w:rFonts w:ascii="Century Gothic" w:hAnsi="Century Gothic" w:cstheme="minorHAnsi"/>
                <w:noProof/>
                <w:sz w:val="24"/>
                <w:szCs w:val="24"/>
                <w:lang w:val="en-US"/>
              </w:rPr>
              <w:id w:val="1722326263"/>
              <w:placeholder>
                <w:docPart w:val="F645D505F05A422BB80242F25B19BCD5"/>
              </w:placeholder>
            </w:sdtPr>
            <w:sdtEndPr/>
            <w:sdtContent>
              <w:r w:rsidRPr="006573F1">
                <w:rPr>
                  <w:rFonts w:ascii="Century Gothic" w:hAnsi="Century Gothic" w:cstheme="minorHAnsi"/>
                  <w:noProof/>
                  <w:color w:val="808080" w:themeColor="background1" w:themeShade="80"/>
                  <w:sz w:val="24"/>
                  <w:szCs w:val="24"/>
                  <w:lang w:val="en-US"/>
                </w:rPr>
                <w:t>Type here</w:t>
              </w:r>
            </w:sdtContent>
          </w:sdt>
        </w:sdtContent>
      </w:sdt>
      <w:r w:rsidR="00E642C9" w:rsidRPr="006573F1">
        <w:rPr>
          <w:rFonts w:ascii="Century Gothic" w:hAnsi="Century Gothic" w:cstheme="minorHAnsi"/>
          <w:noProof/>
          <w:color w:val="0F243E" w:themeColor="text2" w:themeShade="80"/>
          <w:sz w:val="24"/>
          <w:szCs w:val="24"/>
          <w:lang w:val="en-US"/>
        </w:rPr>
        <w:tab/>
      </w:r>
    </w:p>
    <w:p w:rsidR="00E642C9" w:rsidRPr="006573F1" w:rsidRDefault="00E642C9" w:rsidP="00C44530">
      <w:pPr>
        <w:spacing w:line="240" w:lineRule="auto"/>
        <w:rPr>
          <w:rFonts w:ascii="Century Gothic" w:hAnsi="Century Gothic" w:cstheme="minorHAnsi"/>
          <w:noProof/>
          <w:color w:val="0F243E" w:themeColor="text2" w:themeShade="80"/>
          <w:sz w:val="24"/>
          <w:szCs w:val="24"/>
          <w:lang w:val="en-US"/>
        </w:rPr>
      </w:pPr>
      <w:r w:rsidRPr="006573F1">
        <w:rPr>
          <w:rFonts w:ascii="Century Gothic" w:hAnsi="Century Gothic" w:cstheme="minorHAnsi"/>
          <w:noProof/>
          <w:color w:val="0F243E" w:themeColor="text2" w:themeShade="80"/>
          <w:sz w:val="24"/>
          <w:szCs w:val="24"/>
          <w:lang w:val="en-US"/>
        </w:rPr>
        <w:t xml:space="preserve">E-mail: </w:t>
      </w:r>
      <w:sdt>
        <w:sdtPr>
          <w:rPr>
            <w:rFonts w:ascii="Century Gothic" w:hAnsi="Century Gothic" w:cstheme="minorHAnsi"/>
            <w:noProof/>
            <w:sz w:val="24"/>
            <w:szCs w:val="24"/>
            <w:lang w:val="en-US"/>
          </w:rPr>
          <w:id w:val="-1504972656"/>
          <w:placeholder>
            <w:docPart w:val="0D7B0AB1514543CD90328EE9F547385D"/>
          </w:placeholder>
        </w:sdtPr>
        <w:sdtEndPr/>
        <w:sdtContent>
          <w:sdt>
            <w:sdtPr>
              <w:rPr>
                <w:rFonts w:ascii="Century Gothic" w:hAnsi="Century Gothic" w:cstheme="minorHAnsi"/>
                <w:noProof/>
                <w:sz w:val="24"/>
                <w:szCs w:val="24"/>
                <w:lang w:val="en-US"/>
              </w:rPr>
              <w:id w:val="1100303577"/>
              <w:placeholder>
                <w:docPart w:val="CFDCE1C3A11141FD9F0BD6A364C01B99"/>
              </w:placeholder>
            </w:sdtPr>
            <w:sdtEndPr/>
            <w:sdtContent>
              <w:r w:rsidR="00154394" w:rsidRPr="006573F1">
                <w:rPr>
                  <w:rFonts w:ascii="Century Gothic" w:hAnsi="Century Gothic" w:cstheme="minorHAnsi"/>
                  <w:noProof/>
                  <w:color w:val="808080" w:themeColor="background1" w:themeShade="80"/>
                  <w:sz w:val="24"/>
                  <w:szCs w:val="24"/>
                  <w:lang w:val="en-US"/>
                </w:rPr>
                <w:t>Type here</w:t>
              </w:r>
            </w:sdtContent>
          </w:sdt>
        </w:sdtContent>
      </w:sdt>
      <w:r w:rsidR="00C05E22" w:rsidRPr="006573F1">
        <w:rPr>
          <w:rFonts w:ascii="Century Gothic" w:hAnsi="Century Gothic" w:cstheme="minorHAnsi"/>
          <w:noProof/>
          <w:sz w:val="24"/>
          <w:szCs w:val="24"/>
          <w:lang w:val="en-US"/>
        </w:rPr>
        <w:t xml:space="preserve"> </w:t>
      </w:r>
      <w:r w:rsidR="00C05E22" w:rsidRPr="006573F1">
        <w:rPr>
          <w:rFonts w:ascii="Century Gothic" w:hAnsi="Century Gothic" w:cstheme="minorHAnsi"/>
          <w:noProof/>
          <w:sz w:val="24"/>
          <w:szCs w:val="24"/>
          <w:lang w:val="en-US"/>
        </w:rPr>
        <w:tab/>
      </w:r>
      <w:r w:rsidR="00C05E22" w:rsidRPr="006573F1">
        <w:rPr>
          <w:rFonts w:ascii="Century Gothic" w:hAnsi="Century Gothic" w:cstheme="minorHAnsi"/>
          <w:noProof/>
          <w:sz w:val="24"/>
          <w:szCs w:val="24"/>
          <w:lang w:val="en-US"/>
        </w:rPr>
        <w:tab/>
      </w:r>
      <w:r w:rsidR="00C05E22" w:rsidRPr="006573F1">
        <w:rPr>
          <w:rFonts w:ascii="Century Gothic" w:hAnsi="Century Gothic" w:cstheme="minorHAnsi"/>
          <w:noProof/>
          <w:sz w:val="24"/>
          <w:szCs w:val="24"/>
          <w:lang w:val="en-US"/>
        </w:rPr>
        <w:tab/>
      </w:r>
    </w:p>
    <w:p w:rsidR="00E841E7" w:rsidRPr="006573F1" w:rsidRDefault="00E841E7">
      <w:pPr>
        <w:rPr>
          <w:rFonts w:ascii="Century Gothic" w:hAnsi="Century Gothic" w:cstheme="minorHAnsi"/>
          <w:b/>
          <w:noProof/>
          <w:sz w:val="8"/>
          <w:szCs w:val="8"/>
          <w:lang w:val="en-US"/>
        </w:rPr>
      </w:pPr>
      <w:r w:rsidRPr="006573F1">
        <w:rPr>
          <w:rFonts w:ascii="Century Gothic" w:hAnsi="Century Gothic" w:cstheme="minorHAnsi"/>
          <w:b/>
          <w:noProof/>
          <w:sz w:val="8"/>
          <w:szCs w:val="8"/>
          <w:lang w:val="en-US"/>
        </w:rPr>
        <w:br w:type="page"/>
      </w: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8494"/>
      </w:tblGrid>
      <w:tr w:rsidR="00E841E7" w:rsidRPr="006573F1" w:rsidTr="00F52B73">
        <w:trPr>
          <w:trHeight w:val="411"/>
        </w:trPr>
        <w:tc>
          <w:tcPr>
            <w:tcW w:w="8494" w:type="dxa"/>
            <w:shd w:val="clear" w:color="auto" w:fill="282182"/>
          </w:tcPr>
          <w:p w:rsidR="00E841E7" w:rsidRPr="006573F1" w:rsidRDefault="00154394" w:rsidP="00F52B73">
            <w:pPr>
              <w:rPr>
                <w:rFonts w:ascii="Century Gothic" w:hAnsi="Century Gothic" w:cstheme="minorHAnsi"/>
                <w:b/>
                <w:noProof/>
                <w:color w:val="FFFFFF" w:themeColor="background1"/>
                <w:sz w:val="24"/>
                <w:szCs w:val="24"/>
                <w:lang w:val="en-US"/>
              </w:rPr>
            </w:pPr>
            <w:r w:rsidRPr="006573F1">
              <w:rPr>
                <w:rFonts w:ascii="Century Gothic" w:hAnsi="Century Gothic" w:cstheme="minorHAnsi"/>
                <w:b/>
                <w:noProof/>
                <w:color w:val="FFFFFF" w:themeColor="background1"/>
                <w:sz w:val="24"/>
                <w:szCs w:val="24"/>
                <w:lang w:val="en-US"/>
              </w:rPr>
              <w:lastRenderedPageBreak/>
              <w:t xml:space="preserve">Requirements of the Call     </w:t>
            </w:r>
          </w:p>
        </w:tc>
      </w:tr>
    </w:tbl>
    <w:p w:rsidR="00154394" w:rsidRPr="00154394" w:rsidRDefault="00154394" w:rsidP="00154394">
      <w:pPr>
        <w:contextualSpacing/>
        <w:rPr>
          <w:rFonts w:ascii="Century Gothic" w:hAnsi="Century Gothic" w:cstheme="minorHAnsi"/>
          <w:noProof/>
          <w:color w:val="0F243E" w:themeColor="text2" w:themeShade="80"/>
          <w:sz w:val="24"/>
          <w:szCs w:val="24"/>
          <w:lang w:val="en-US"/>
        </w:rPr>
      </w:pPr>
      <w:r w:rsidRPr="00154394">
        <w:rPr>
          <w:rFonts w:ascii="Century Gothic" w:hAnsi="Century Gothic" w:cstheme="minorHAnsi"/>
          <w:noProof/>
          <w:color w:val="0F243E" w:themeColor="text2" w:themeShade="80"/>
          <w:sz w:val="24"/>
          <w:szCs w:val="24"/>
          <w:lang w:val="en-US"/>
        </w:rPr>
        <w:t>Explain the degree of compliance with all the required requirements.</w:t>
      </w:r>
    </w:p>
    <w:p w:rsidR="00154394" w:rsidRPr="00154394" w:rsidRDefault="00154394" w:rsidP="00154394">
      <w:pPr>
        <w:contextualSpacing/>
        <w:rPr>
          <w:rFonts w:ascii="Century Gothic" w:hAnsi="Century Gothic" w:cstheme="minorHAnsi"/>
          <w:noProof/>
          <w:color w:val="0F243E" w:themeColor="text2" w:themeShade="80"/>
          <w:sz w:val="24"/>
          <w:szCs w:val="24"/>
          <w:lang w:val="en-US"/>
        </w:rPr>
      </w:pPr>
      <w:r w:rsidRPr="00154394">
        <w:rPr>
          <w:rFonts w:ascii="Century Gothic" w:hAnsi="Century Gothic" w:cstheme="minorHAnsi"/>
          <w:noProof/>
          <w:color w:val="0F243E" w:themeColor="text2" w:themeShade="80"/>
          <w:sz w:val="24"/>
          <w:szCs w:val="24"/>
          <w:lang w:val="en-US"/>
        </w:rPr>
        <w:t>Attach the documentation that proves compliance with these requirements.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E841E7" w:rsidRPr="006573F1" w:rsidTr="00F52B73">
        <w:trPr>
          <w:trHeight w:val="11298"/>
        </w:trPr>
        <w:tc>
          <w:tcPr>
            <w:tcW w:w="8644" w:type="dxa"/>
          </w:tcPr>
          <w:p w:rsidR="00E841E7" w:rsidRPr="006573F1" w:rsidRDefault="00DE6FBD" w:rsidP="00154394">
            <w:pPr>
              <w:rPr>
                <w:rFonts w:ascii="Century Gothic" w:hAnsi="Century Gothic" w:cstheme="minorHAnsi"/>
                <w:noProof/>
                <w:color w:val="0F243E" w:themeColor="text2" w:themeShade="80"/>
                <w:sz w:val="24"/>
                <w:szCs w:val="24"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sz w:val="24"/>
                  <w:szCs w:val="24"/>
                  <w:lang w:val="en-US"/>
                </w:rPr>
                <w:id w:val="-1107500178"/>
                <w:placeholder>
                  <w:docPart w:val="B9C7543BBE894BCC951BD77611308C7A"/>
                </w:placeholder>
              </w:sdtPr>
              <w:sdtEndPr>
                <w:rPr>
                  <w:color w:val="808080" w:themeColor="background1" w:themeShade="80"/>
                </w:rPr>
              </w:sdtEndPr>
              <w:sdtContent>
                <w:r w:rsidR="00154394" w:rsidRPr="006573F1">
                  <w:rPr>
                    <w:rFonts w:ascii="Century Gothic" w:hAnsi="Century Gothic" w:cstheme="minorHAnsi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here</w:t>
                </w:r>
              </w:sdtContent>
            </w:sdt>
          </w:p>
        </w:tc>
      </w:tr>
    </w:tbl>
    <w:p w:rsidR="00E841E7" w:rsidRPr="006573F1" w:rsidRDefault="00E841E7">
      <w:pPr>
        <w:rPr>
          <w:rFonts w:ascii="Century Gothic" w:hAnsi="Century Gothic" w:cstheme="minorHAnsi"/>
          <w:b/>
          <w:noProof/>
          <w:sz w:val="8"/>
          <w:szCs w:val="8"/>
          <w:lang w:val="en-US"/>
        </w:rPr>
      </w:pPr>
      <w:r w:rsidRPr="006573F1">
        <w:rPr>
          <w:rFonts w:ascii="Century Gothic" w:hAnsi="Century Gothic" w:cstheme="minorHAnsi"/>
          <w:b/>
          <w:noProof/>
          <w:sz w:val="8"/>
          <w:szCs w:val="8"/>
          <w:lang w:val="en-US"/>
        </w:rPr>
        <w:br w:type="page"/>
      </w: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8494"/>
      </w:tblGrid>
      <w:tr w:rsidR="0002450B" w:rsidRPr="006573F1" w:rsidTr="00F52B73">
        <w:trPr>
          <w:trHeight w:val="411"/>
        </w:trPr>
        <w:tc>
          <w:tcPr>
            <w:tcW w:w="8494" w:type="dxa"/>
            <w:shd w:val="clear" w:color="auto" w:fill="282182"/>
          </w:tcPr>
          <w:p w:rsidR="0002450B" w:rsidRPr="006573F1" w:rsidRDefault="00154394" w:rsidP="0002450B">
            <w:pPr>
              <w:rPr>
                <w:rFonts w:ascii="Century Gothic" w:hAnsi="Century Gothic" w:cstheme="minorHAnsi"/>
                <w:b/>
                <w:noProof/>
                <w:color w:val="FFFFFF" w:themeColor="background1"/>
                <w:sz w:val="24"/>
                <w:szCs w:val="24"/>
                <w:lang w:val="en-US"/>
              </w:rPr>
            </w:pPr>
            <w:r w:rsidRPr="006573F1">
              <w:rPr>
                <w:rFonts w:ascii="Century Gothic" w:hAnsi="Century Gothic" w:cstheme="minorHAnsi"/>
                <w:b/>
                <w:noProof/>
                <w:color w:val="FFFFFF" w:themeColor="background1"/>
                <w:sz w:val="24"/>
                <w:szCs w:val="24"/>
                <w:lang w:val="en-US"/>
              </w:rPr>
              <w:lastRenderedPageBreak/>
              <w:t>Elegibil</w:t>
            </w:r>
            <w:r w:rsidR="00C72D83" w:rsidRPr="006573F1">
              <w:rPr>
                <w:rFonts w:ascii="Century Gothic" w:hAnsi="Century Gothic" w:cstheme="minorHAnsi"/>
                <w:b/>
                <w:noProof/>
                <w:color w:val="FFFFFF" w:themeColor="background1"/>
                <w:sz w:val="24"/>
                <w:szCs w:val="24"/>
                <w:lang w:val="en-US"/>
              </w:rPr>
              <w:t>i</w:t>
            </w:r>
            <w:r w:rsidRPr="006573F1">
              <w:rPr>
                <w:rFonts w:ascii="Century Gothic" w:hAnsi="Century Gothic" w:cstheme="minorHAnsi"/>
                <w:b/>
                <w:noProof/>
                <w:color w:val="FFFFFF" w:themeColor="background1"/>
                <w:sz w:val="24"/>
                <w:szCs w:val="24"/>
                <w:lang w:val="en-US"/>
              </w:rPr>
              <w:t xml:space="preserve">ty Criteria     </w:t>
            </w:r>
          </w:p>
        </w:tc>
      </w:tr>
    </w:tbl>
    <w:p w:rsidR="00154394" w:rsidRPr="00154394" w:rsidRDefault="00154394" w:rsidP="00154394">
      <w:pPr>
        <w:contextualSpacing/>
        <w:rPr>
          <w:rFonts w:ascii="Century Gothic" w:hAnsi="Century Gothic" w:cstheme="minorHAnsi"/>
          <w:noProof/>
          <w:color w:val="0F243E" w:themeColor="text2" w:themeShade="80"/>
          <w:sz w:val="24"/>
          <w:szCs w:val="24"/>
          <w:lang w:val="en-US"/>
        </w:rPr>
      </w:pPr>
      <w:r w:rsidRPr="00154394">
        <w:rPr>
          <w:rFonts w:ascii="Century Gothic" w:hAnsi="Century Gothic" w:cstheme="minorHAnsi"/>
          <w:noProof/>
          <w:color w:val="0F243E" w:themeColor="text2" w:themeShade="80"/>
          <w:sz w:val="24"/>
          <w:szCs w:val="24"/>
          <w:lang w:val="en-US"/>
        </w:rPr>
        <w:t>Explain the degree of compliance with all the Eligibility Criteria.</w:t>
      </w:r>
    </w:p>
    <w:p w:rsidR="00154394" w:rsidRPr="00154394" w:rsidRDefault="00154394" w:rsidP="00154394">
      <w:pPr>
        <w:contextualSpacing/>
        <w:rPr>
          <w:rFonts w:ascii="Century Gothic" w:hAnsi="Century Gothic" w:cstheme="minorHAnsi"/>
          <w:noProof/>
          <w:color w:val="0F243E" w:themeColor="text2" w:themeShade="80"/>
          <w:sz w:val="24"/>
          <w:szCs w:val="24"/>
          <w:lang w:val="en-US"/>
        </w:rPr>
      </w:pPr>
      <w:r w:rsidRPr="00154394">
        <w:rPr>
          <w:rFonts w:ascii="Century Gothic" w:hAnsi="Century Gothic" w:cstheme="minorHAnsi"/>
          <w:noProof/>
          <w:color w:val="0F243E" w:themeColor="text2" w:themeShade="80"/>
          <w:sz w:val="24"/>
          <w:szCs w:val="24"/>
          <w:lang w:val="en-US"/>
        </w:rPr>
        <w:t>Attach the documentation that proves compliance with all the Eligibility Criteria.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2450B" w:rsidRPr="006573F1" w:rsidTr="00F52B73">
        <w:trPr>
          <w:trHeight w:val="11298"/>
        </w:trPr>
        <w:tc>
          <w:tcPr>
            <w:tcW w:w="8644" w:type="dxa"/>
          </w:tcPr>
          <w:p w:rsidR="0002450B" w:rsidRPr="006573F1" w:rsidRDefault="00DE6FBD" w:rsidP="00154394">
            <w:pPr>
              <w:rPr>
                <w:rFonts w:ascii="Century Gothic" w:hAnsi="Century Gothic" w:cstheme="minorHAnsi"/>
                <w:noProof/>
                <w:color w:val="0F243E" w:themeColor="text2" w:themeShade="80"/>
                <w:sz w:val="24"/>
                <w:szCs w:val="24"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sz w:val="24"/>
                  <w:szCs w:val="24"/>
                  <w:lang w:val="en-US"/>
                </w:rPr>
                <w:id w:val="388691678"/>
                <w:placeholder>
                  <w:docPart w:val="B5E13B30886247ABB5098AF380372FD3"/>
                </w:placeholder>
              </w:sdtPr>
              <w:sdtEndPr/>
              <w:sdtContent>
                <w:r w:rsidR="00154394" w:rsidRPr="006573F1">
                  <w:rPr>
                    <w:rFonts w:ascii="Century Gothic" w:hAnsi="Century Gothic" w:cstheme="minorHAnsi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here</w:t>
                </w:r>
              </w:sdtContent>
            </w:sdt>
          </w:p>
        </w:tc>
      </w:tr>
    </w:tbl>
    <w:p w:rsidR="0002450B" w:rsidRPr="006573F1" w:rsidRDefault="0002450B">
      <w:pPr>
        <w:rPr>
          <w:rFonts w:ascii="Century Gothic" w:hAnsi="Century Gothic" w:cstheme="minorHAnsi"/>
          <w:b/>
          <w:noProof/>
          <w:sz w:val="8"/>
          <w:szCs w:val="8"/>
          <w:lang w:val="en-US"/>
        </w:rPr>
      </w:pPr>
      <w:r w:rsidRPr="006573F1">
        <w:rPr>
          <w:rFonts w:ascii="Century Gothic" w:hAnsi="Century Gothic" w:cstheme="minorHAnsi"/>
          <w:b/>
          <w:noProof/>
          <w:sz w:val="8"/>
          <w:szCs w:val="8"/>
          <w:lang w:val="en-US"/>
        </w:rPr>
        <w:br w:type="page"/>
      </w:r>
    </w:p>
    <w:p w:rsidR="00E642C9" w:rsidRPr="006573F1" w:rsidRDefault="00E642C9" w:rsidP="003E3410">
      <w:pPr>
        <w:rPr>
          <w:rFonts w:ascii="Century Gothic" w:hAnsi="Century Gothic" w:cstheme="minorHAnsi"/>
          <w:b/>
          <w:noProof/>
          <w:sz w:val="8"/>
          <w:szCs w:val="8"/>
          <w:lang w:val="en-US"/>
        </w:rPr>
      </w:pPr>
    </w:p>
    <w:tbl>
      <w:tblPr>
        <w:tblStyle w:val="Tablaconcuadrcula"/>
        <w:tblW w:w="0" w:type="auto"/>
        <w:shd w:val="clear" w:color="auto" w:fill="282182"/>
        <w:tblLook w:val="04A0" w:firstRow="1" w:lastRow="0" w:firstColumn="1" w:lastColumn="0" w:noHBand="0" w:noVBand="1"/>
      </w:tblPr>
      <w:tblGrid>
        <w:gridCol w:w="8494"/>
      </w:tblGrid>
      <w:tr w:rsidR="00E642C9" w:rsidRPr="006573F1" w:rsidTr="00EB1EA5">
        <w:tc>
          <w:tcPr>
            <w:tcW w:w="8644" w:type="dxa"/>
            <w:shd w:val="clear" w:color="auto" w:fill="282182"/>
          </w:tcPr>
          <w:p w:rsidR="00E642C9" w:rsidRPr="006573F1" w:rsidRDefault="00E74335" w:rsidP="003E3410">
            <w:pPr>
              <w:rPr>
                <w:rFonts w:ascii="Century Gothic" w:hAnsi="Century Gothic" w:cstheme="minorHAnsi"/>
                <w:b/>
                <w:noProof/>
                <w:color w:val="FFFFFF" w:themeColor="background1"/>
                <w:sz w:val="24"/>
                <w:szCs w:val="24"/>
                <w:lang w:val="en-US"/>
              </w:rPr>
            </w:pPr>
            <w:r w:rsidRPr="006573F1">
              <w:rPr>
                <w:rFonts w:ascii="Century Gothic" w:hAnsi="Century Gothic" w:cstheme="minorHAnsi"/>
                <w:b/>
                <w:noProof/>
                <w:color w:val="FFFFFF" w:themeColor="background1"/>
                <w:sz w:val="24"/>
                <w:szCs w:val="24"/>
                <w:lang w:val="en-US"/>
              </w:rPr>
              <w:t>Education</w:t>
            </w:r>
          </w:p>
        </w:tc>
      </w:tr>
    </w:tbl>
    <w:p w:rsidR="00E642C9" w:rsidRPr="006573F1" w:rsidRDefault="00E642C9" w:rsidP="003E3410">
      <w:pPr>
        <w:rPr>
          <w:rFonts w:ascii="Century Gothic" w:hAnsi="Century Gothic" w:cstheme="minorHAnsi"/>
          <w:b/>
          <w:noProof/>
          <w:sz w:val="16"/>
          <w:szCs w:val="16"/>
          <w:lang w:val="en-U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56"/>
        <w:gridCol w:w="1950"/>
        <w:gridCol w:w="2308"/>
        <w:gridCol w:w="2290"/>
      </w:tblGrid>
      <w:tr w:rsidR="00E642C9" w:rsidRPr="006573F1" w:rsidTr="00E74335">
        <w:tc>
          <w:tcPr>
            <w:tcW w:w="1956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642C9" w:rsidRPr="006573F1" w:rsidRDefault="00E74335" w:rsidP="00E73B15">
            <w:pPr>
              <w:jc w:val="center"/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  <w:r w:rsidRPr="006573F1"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  <w:t>Degree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642C9" w:rsidRPr="006573F1" w:rsidRDefault="00E74335" w:rsidP="00E73B15">
            <w:pPr>
              <w:jc w:val="center"/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  <w:r w:rsidRPr="006573F1"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  <w:t>Univ., School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642C9" w:rsidRPr="006573F1" w:rsidRDefault="00E74335" w:rsidP="00E73B15">
            <w:pPr>
              <w:jc w:val="center"/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  <w:r w:rsidRPr="006573F1"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  <w:t>Date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642C9" w:rsidRPr="006573F1" w:rsidRDefault="00E74335" w:rsidP="00E73B15">
            <w:pPr>
              <w:jc w:val="center"/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  <w:r w:rsidRPr="006573F1"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  <w:t>AcademicRecord</w:t>
            </w:r>
          </w:p>
        </w:tc>
      </w:tr>
      <w:tr w:rsidR="00E74335" w:rsidRPr="006573F1" w:rsidTr="00E74335">
        <w:trPr>
          <w:trHeight w:val="397"/>
        </w:trPr>
        <w:tc>
          <w:tcPr>
            <w:tcW w:w="1956" w:type="dxa"/>
            <w:tcBorders>
              <w:top w:val="single" w:sz="2" w:space="0" w:color="auto"/>
            </w:tcBorders>
          </w:tcPr>
          <w:p w:rsidR="00E74335" w:rsidRPr="006573F1" w:rsidRDefault="00DE6FBD" w:rsidP="00E74335">
            <w:pPr>
              <w:rPr>
                <w:noProof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sz w:val="24"/>
                  <w:szCs w:val="24"/>
                  <w:lang w:val="en-US"/>
                </w:rPr>
                <w:id w:val="1774204252"/>
                <w:placeholder>
                  <w:docPart w:val="81FEDF7D3EFB49EC8CA36E739D0E1A53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noProof/>
                      <w:sz w:val="24"/>
                      <w:szCs w:val="24"/>
                      <w:lang w:val="en-US"/>
                    </w:rPr>
                    <w:id w:val="-1043587728"/>
                    <w:placeholder>
                      <w:docPart w:val="6FBA2FBACD1E452495FC849564215ED2"/>
                    </w:placeholder>
                  </w:sdtPr>
                  <w:sdtEndPr/>
                  <w:sdtContent>
                    <w:r w:rsidR="00E74335" w:rsidRPr="006573F1">
                      <w:rPr>
                        <w:rFonts w:ascii="Century Gothic" w:hAnsi="Century Gothic" w:cstheme="minorHAnsi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1950" w:type="dxa"/>
            <w:tcBorders>
              <w:top w:val="single" w:sz="2" w:space="0" w:color="auto"/>
            </w:tcBorders>
          </w:tcPr>
          <w:p w:rsidR="00E74335" w:rsidRPr="006573F1" w:rsidRDefault="00DE6FBD" w:rsidP="00E74335">
            <w:pPr>
              <w:rPr>
                <w:noProof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sz w:val="24"/>
                  <w:szCs w:val="24"/>
                  <w:lang w:val="en-US"/>
                </w:rPr>
                <w:id w:val="398800695"/>
                <w:placeholder>
                  <w:docPart w:val="1F868519D8CF4ED9BEB74DA39184DD58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noProof/>
                      <w:sz w:val="24"/>
                      <w:szCs w:val="24"/>
                      <w:lang w:val="en-US"/>
                    </w:rPr>
                    <w:id w:val="-1984685007"/>
                    <w:placeholder>
                      <w:docPart w:val="FDE97E9963FE4BE688D09C96A2122F47"/>
                    </w:placeholder>
                  </w:sdtPr>
                  <w:sdtEndPr/>
                  <w:sdtContent>
                    <w:r w:rsidR="00E74335" w:rsidRPr="006573F1">
                      <w:rPr>
                        <w:rFonts w:ascii="Century Gothic" w:hAnsi="Century Gothic" w:cstheme="minorHAnsi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2308" w:type="dxa"/>
            <w:tcBorders>
              <w:top w:val="single" w:sz="2" w:space="0" w:color="auto"/>
            </w:tcBorders>
          </w:tcPr>
          <w:p w:rsidR="00E74335" w:rsidRPr="006573F1" w:rsidRDefault="00DE6FBD" w:rsidP="00E74335">
            <w:pPr>
              <w:rPr>
                <w:noProof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sz w:val="24"/>
                  <w:szCs w:val="24"/>
                  <w:lang w:val="en-US"/>
                </w:rPr>
                <w:id w:val="59757841"/>
                <w:placeholder>
                  <w:docPart w:val="3C4D38F40A9B4C19B30734CE094F817B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noProof/>
                      <w:sz w:val="24"/>
                      <w:szCs w:val="24"/>
                      <w:lang w:val="en-US"/>
                    </w:rPr>
                    <w:id w:val="1766031417"/>
                    <w:placeholder>
                      <w:docPart w:val="9F4902B090984A77BF756460F4F49BAC"/>
                    </w:placeholder>
                  </w:sdtPr>
                  <w:sdtEndPr/>
                  <w:sdtContent>
                    <w:r w:rsidR="00E74335" w:rsidRPr="006573F1">
                      <w:rPr>
                        <w:rFonts w:ascii="Century Gothic" w:hAnsi="Century Gothic" w:cstheme="minorHAnsi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2290" w:type="dxa"/>
            <w:tcBorders>
              <w:top w:val="single" w:sz="2" w:space="0" w:color="auto"/>
            </w:tcBorders>
          </w:tcPr>
          <w:p w:rsidR="00E74335" w:rsidRPr="006573F1" w:rsidRDefault="00DE6FBD" w:rsidP="00E74335">
            <w:pPr>
              <w:rPr>
                <w:noProof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sz w:val="24"/>
                  <w:szCs w:val="24"/>
                  <w:lang w:val="en-US"/>
                </w:rPr>
                <w:id w:val="-1759824236"/>
                <w:placeholder>
                  <w:docPart w:val="B5B921D626C64A788D701C304947D9BD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noProof/>
                      <w:sz w:val="24"/>
                      <w:szCs w:val="24"/>
                      <w:lang w:val="en-US"/>
                    </w:rPr>
                    <w:id w:val="500089475"/>
                    <w:placeholder>
                      <w:docPart w:val="7BB65C1D90604CD8BC662FDBA83BB4E4"/>
                    </w:placeholder>
                  </w:sdtPr>
                  <w:sdtEndPr/>
                  <w:sdtContent>
                    <w:r w:rsidR="00E74335" w:rsidRPr="006573F1">
                      <w:rPr>
                        <w:rFonts w:ascii="Century Gothic" w:hAnsi="Century Gothic" w:cstheme="minorHAnsi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</w:tr>
      <w:tr w:rsidR="00E74335" w:rsidRPr="006573F1" w:rsidTr="00E74335">
        <w:trPr>
          <w:trHeight w:val="397"/>
        </w:trPr>
        <w:tc>
          <w:tcPr>
            <w:tcW w:w="1956" w:type="dxa"/>
            <w:tcBorders>
              <w:top w:val="single" w:sz="2" w:space="0" w:color="auto"/>
            </w:tcBorders>
          </w:tcPr>
          <w:p w:rsidR="00E74335" w:rsidRPr="006573F1" w:rsidRDefault="00DE6FBD" w:rsidP="00E74335">
            <w:pPr>
              <w:rPr>
                <w:noProof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sz w:val="24"/>
                  <w:szCs w:val="24"/>
                  <w:lang w:val="en-US"/>
                </w:rPr>
                <w:id w:val="850225949"/>
                <w:placeholder>
                  <w:docPart w:val="9DD1F3662F9049308D3B6DA139C388F3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noProof/>
                      <w:sz w:val="24"/>
                      <w:szCs w:val="24"/>
                      <w:lang w:val="en-US"/>
                    </w:rPr>
                    <w:id w:val="-2044663602"/>
                    <w:placeholder>
                      <w:docPart w:val="5872ADF6DA6D4FC49D72DE0F0CCF819D"/>
                    </w:placeholder>
                  </w:sdtPr>
                  <w:sdtEndPr/>
                  <w:sdtContent>
                    <w:r w:rsidR="00E74335" w:rsidRPr="006573F1">
                      <w:rPr>
                        <w:rFonts w:ascii="Century Gothic" w:hAnsi="Century Gothic" w:cstheme="minorHAnsi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1950" w:type="dxa"/>
            <w:tcBorders>
              <w:top w:val="single" w:sz="2" w:space="0" w:color="auto"/>
            </w:tcBorders>
          </w:tcPr>
          <w:p w:rsidR="00E74335" w:rsidRPr="006573F1" w:rsidRDefault="00DE6FBD" w:rsidP="00E74335">
            <w:pPr>
              <w:rPr>
                <w:noProof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sz w:val="24"/>
                  <w:szCs w:val="24"/>
                  <w:lang w:val="en-US"/>
                </w:rPr>
                <w:id w:val="-31653650"/>
                <w:placeholder>
                  <w:docPart w:val="E4EE2B71D7394CACA7E57A46835EA68C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noProof/>
                      <w:sz w:val="24"/>
                      <w:szCs w:val="24"/>
                      <w:lang w:val="en-US"/>
                    </w:rPr>
                    <w:id w:val="-285270813"/>
                    <w:placeholder>
                      <w:docPart w:val="11B2E71AE5C042F098609877383934F6"/>
                    </w:placeholder>
                  </w:sdtPr>
                  <w:sdtEndPr/>
                  <w:sdtContent>
                    <w:r w:rsidR="00E74335" w:rsidRPr="006573F1">
                      <w:rPr>
                        <w:rFonts w:ascii="Century Gothic" w:hAnsi="Century Gothic" w:cstheme="minorHAnsi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2308" w:type="dxa"/>
            <w:tcBorders>
              <w:top w:val="single" w:sz="2" w:space="0" w:color="auto"/>
            </w:tcBorders>
          </w:tcPr>
          <w:p w:rsidR="00E74335" w:rsidRPr="006573F1" w:rsidRDefault="00DE6FBD" w:rsidP="00E74335">
            <w:pPr>
              <w:rPr>
                <w:noProof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sz w:val="24"/>
                  <w:szCs w:val="24"/>
                  <w:lang w:val="en-US"/>
                </w:rPr>
                <w:id w:val="1514340163"/>
                <w:placeholder>
                  <w:docPart w:val="B45D851F90D34F0489A6F8A61F4E3089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noProof/>
                      <w:sz w:val="24"/>
                      <w:szCs w:val="24"/>
                      <w:lang w:val="en-US"/>
                    </w:rPr>
                    <w:id w:val="270824625"/>
                    <w:placeholder>
                      <w:docPart w:val="FF08282158A94D188129E2942024F574"/>
                    </w:placeholder>
                  </w:sdtPr>
                  <w:sdtEndPr/>
                  <w:sdtContent>
                    <w:r w:rsidR="00E74335" w:rsidRPr="006573F1">
                      <w:rPr>
                        <w:rFonts w:ascii="Century Gothic" w:hAnsi="Century Gothic" w:cstheme="minorHAnsi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2290" w:type="dxa"/>
            <w:tcBorders>
              <w:top w:val="single" w:sz="2" w:space="0" w:color="auto"/>
            </w:tcBorders>
          </w:tcPr>
          <w:p w:rsidR="00E74335" w:rsidRPr="006573F1" w:rsidRDefault="00DE6FBD" w:rsidP="00E74335">
            <w:pPr>
              <w:rPr>
                <w:noProof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sz w:val="24"/>
                  <w:szCs w:val="24"/>
                  <w:lang w:val="en-US"/>
                </w:rPr>
                <w:id w:val="626595794"/>
                <w:placeholder>
                  <w:docPart w:val="3C9290EAE8F2477DB8510C6E9DA62795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noProof/>
                      <w:sz w:val="24"/>
                      <w:szCs w:val="24"/>
                      <w:lang w:val="en-US"/>
                    </w:rPr>
                    <w:id w:val="283325046"/>
                    <w:placeholder>
                      <w:docPart w:val="0E1633808BC344ADA198F39B1C41C3CB"/>
                    </w:placeholder>
                  </w:sdtPr>
                  <w:sdtEndPr/>
                  <w:sdtContent>
                    <w:r w:rsidR="00E74335" w:rsidRPr="006573F1">
                      <w:rPr>
                        <w:rFonts w:ascii="Century Gothic" w:hAnsi="Century Gothic" w:cstheme="minorHAnsi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</w:tr>
      <w:tr w:rsidR="00E74335" w:rsidRPr="006573F1" w:rsidTr="00E74335">
        <w:trPr>
          <w:trHeight w:val="397"/>
        </w:trPr>
        <w:tc>
          <w:tcPr>
            <w:tcW w:w="1956" w:type="dxa"/>
            <w:tcBorders>
              <w:top w:val="single" w:sz="2" w:space="0" w:color="auto"/>
            </w:tcBorders>
          </w:tcPr>
          <w:p w:rsidR="00E74335" w:rsidRPr="006573F1" w:rsidRDefault="00DE6FBD" w:rsidP="00E74335">
            <w:pPr>
              <w:rPr>
                <w:noProof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sz w:val="24"/>
                  <w:szCs w:val="24"/>
                  <w:lang w:val="en-US"/>
                </w:rPr>
                <w:id w:val="418457217"/>
                <w:placeholder>
                  <w:docPart w:val="46D55FB521DA4E5888F6C4F6CC784699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noProof/>
                      <w:sz w:val="24"/>
                      <w:szCs w:val="24"/>
                      <w:lang w:val="en-US"/>
                    </w:rPr>
                    <w:id w:val="1650868683"/>
                    <w:placeholder>
                      <w:docPart w:val="C1876E9482C9452BB79E537FC5DE08A9"/>
                    </w:placeholder>
                  </w:sdtPr>
                  <w:sdtEndPr/>
                  <w:sdtContent>
                    <w:r w:rsidR="00E74335" w:rsidRPr="006573F1">
                      <w:rPr>
                        <w:rFonts w:ascii="Century Gothic" w:hAnsi="Century Gothic" w:cstheme="minorHAnsi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1950" w:type="dxa"/>
            <w:tcBorders>
              <w:top w:val="single" w:sz="2" w:space="0" w:color="auto"/>
            </w:tcBorders>
          </w:tcPr>
          <w:p w:rsidR="00E74335" w:rsidRPr="006573F1" w:rsidRDefault="00DE6FBD" w:rsidP="00E74335">
            <w:pPr>
              <w:rPr>
                <w:noProof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sz w:val="24"/>
                  <w:szCs w:val="24"/>
                  <w:lang w:val="en-US"/>
                </w:rPr>
                <w:id w:val="-1384021368"/>
                <w:placeholder>
                  <w:docPart w:val="B4D3E48F6EFA4925B8FA638E0DEE855E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noProof/>
                      <w:sz w:val="24"/>
                      <w:szCs w:val="24"/>
                      <w:lang w:val="en-US"/>
                    </w:rPr>
                    <w:id w:val="-225535352"/>
                    <w:placeholder>
                      <w:docPart w:val="C5C39C7598A04101BCE0ADDE834855FD"/>
                    </w:placeholder>
                  </w:sdtPr>
                  <w:sdtEndPr/>
                  <w:sdtContent>
                    <w:r w:rsidR="00E74335" w:rsidRPr="006573F1">
                      <w:rPr>
                        <w:rFonts w:ascii="Century Gothic" w:hAnsi="Century Gothic" w:cstheme="minorHAnsi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2308" w:type="dxa"/>
            <w:tcBorders>
              <w:top w:val="single" w:sz="2" w:space="0" w:color="auto"/>
            </w:tcBorders>
          </w:tcPr>
          <w:p w:rsidR="00E74335" w:rsidRPr="006573F1" w:rsidRDefault="00DE6FBD" w:rsidP="00E74335">
            <w:pPr>
              <w:rPr>
                <w:noProof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sz w:val="24"/>
                  <w:szCs w:val="24"/>
                  <w:lang w:val="en-US"/>
                </w:rPr>
                <w:id w:val="1048110138"/>
                <w:placeholder>
                  <w:docPart w:val="7FF1CA40C1D54CA788D8F2D4FAA9C059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noProof/>
                      <w:sz w:val="24"/>
                      <w:szCs w:val="24"/>
                      <w:lang w:val="en-US"/>
                    </w:rPr>
                    <w:id w:val="-318567792"/>
                    <w:placeholder>
                      <w:docPart w:val="C37613C877E248938853A2B99076816A"/>
                    </w:placeholder>
                  </w:sdtPr>
                  <w:sdtEndPr/>
                  <w:sdtContent>
                    <w:r w:rsidR="00E74335" w:rsidRPr="006573F1">
                      <w:rPr>
                        <w:rFonts w:ascii="Century Gothic" w:hAnsi="Century Gothic" w:cstheme="minorHAnsi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2290" w:type="dxa"/>
            <w:tcBorders>
              <w:top w:val="single" w:sz="2" w:space="0" w:color="auto"/>
            </w:tcBorders>
          </w:tcPr>
          <w:p w:rsidR="00E74335" w:rsidRPr="006573F1" w:rsidRDefault="00DE6FBD" w:rsidP="00E74335">
            <w:pPr>
              <w:rPr>
                <w:noProof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sz w:val="24"/>
                  <w:szCs w:val="24"/>
                  <w:lang w:val="en-US"/>
                </w:rPr>
                <w:id w:val="2023824193"/>
                <w:placeholder>
                  <w:docPart w:val="895DF4BA2ADA4D8B87B0CF2437499F0C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noProof/>
                      <w:sz w:val="24"/>
                      <w:szCs w:val="24"/>
                      <w:lang w:val="en-US"/>
                    </w:rPr>
                    <w:id w:val="-491180067"/>
                    <w:placeholder>
                      <w:docPart w:val="2BCC31AD1B2A4DC288C22909A998E21B"/>
                    </w:placeholder>
                  </w:sdtPr>
                  <w:sdtEndPr/>
                  <w:sdtContent>
                    <w:r w:rsidR="00E74335" w:rsidRPr="006573F1">
                      <w:rPr>
                        <w:rFonts w:ascii="Century Gothic" w:hAnsi="Century Gothic" w:cstheme="minorHAnsi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</w:tr>
      <w:tr w:rsidR="00E74335" w:rsidRPr="006573F1" w:rsidTr="00E74335">
        <w:trPr>
          <w:trHeight w:val="397"/>
        </w:trPr>
        <w:tc>
          <w:tcPr>
            <w:tcW w:w="1956" w:type="dxa"/>
            <w:tcBorders>
              <w:top w:val="single" w:sz="2" w:space="0" w:color="auto"/>
            </w:tcBorders>
          </w:tcPr>
          <w:p w:rsidR="00E74335" w:rsidRPr="006573F1" w:rsidRDefault="00DE6FBD" w:rsidP="00E74335">
            <w:pPr>
              <w:rPr>
                <w:noProof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sz w:val="24"/>
                  <w:szCs w:val="24"/>
                  <w:lang w:val="en-US"/>
                </w:rPr>
                <w:id w:val="254710289"/>
                <w:placeholder>
                  <w:docPart w:val="3B63CE42CF974A73A5F93C8F4589E139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noProof/>
                      <w:sz w:val="24"/>
                      <w:szCs w:val="24"/>
                      <w:lang w:val="en-US"/>
                    </w:rPr>
                    <w:id w:val="-100038155"/>
                    <w:placeholder>
                      <w:docPart w:val="029408B1DB954F9CA55174B5B8554445"/>
                    </w:placeholder>
                  </w:sdtPr>
                  <w:sdtEndPr/>
                  <w:sdtContent>
                    <w:r w:rsidR="00E74335" w:rsidRPr="006573F1">
                      <w:rPr>
                        <w:rFonts w:ascii="Century Gothic" w:hAnsi="Century Gothic" w:cstheme="minorHAnsi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1950" w:type="dxa"/>
            <w:tcBorders>
              <w:top w:val="single" w:sz="2" w:space="0" w:color="auto"/>
            </w:tcBorders>
          </w:tcPr>
          <w:p w:rsidR="00E74335" w:rsidRPr="006573F1" w:rsidRDefault="00DE6FBD" w:rsidP="00E74335">
            <w:pPr>
              <w:rPr>
                <w:noProof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sz w:val="24"/>
                  <w:szCs w:val="24"/>
                  <w:lang w:val="en-US"/>
                </w:rPr>
                <w:id w:val="908189154"/>
                <w:placeholder>
                  <w:docPart w:val="D020BF6114D6457799E4FC4A4AB5DF23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noProof/>
                      <w:sz w:val="24"/>
                      <w:szCs w:val="24"/>
                      <w:lang w:val="en-US"/>
                    </w:rPr>
                    <w:id w:val="-1938828386"/>
                    <w:placeholder>
                      <w:docPart w:val="6CA74092730548FE8CE497D386442CB0"/>
                    </w:placeholder>
                  </w:sdtPr>
                  <w:sdtEndPr/>
                  <w:sdtContent>
                    <w:r w:rsidR="00E74335" w:rsidRPr="006573F1">
                      <w:rPr>
                        <w:rFonts w:ascii="Century Gothic" w:hAnsi="Century Gothic" w:cstheme="minorHAnsi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2308" w:type="dxa"/>
            <w:tcBorders>
              <w:top w:val="single" w:sz="2" w:space="0" w:color="auto"/>
            </w:tcBorders>
          </w:tcPr>
          <w:p w:rsidR="00E74335" w:rsidRPr="006573F1" w:rsidRDefault="00DE6FBD" w:rsidP="00E74335">
            <w:pPr>
              <w:rPr>
                <w:noProof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sz w:val="24"/>
                  <w:szCs w:val="24"/>
                  <w:lang w:val="en-US"/>
                </w:rPr>
                <w:id w:val="-1033965225"/>
                <w:placeholder>
                  <w:docPart w:val="E56BB5B0DA9946B185E2C6879F177320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noProof/>
                      <w:sz w:val="24"/>
                      <w:szCs w:val="24"/>
                      <w:lang w:val="en-US"/>
                    </w:rPr>
                    <w:id w:val="266895484"/>
                    <w:placeholder>
                      <w:docPart w:val="064F58AE24D8406C91A68ACEE4562B0F"/>
                    </w:placeholder>
                  </w:sdtPr>
                  <w:sdtEndPr/>
                  <w:sdtContent>
                    <w:r w:rsidR="00E74335" w:rsidRPr="006573F1">
                      <w:rPr>
                        <w:rFonts w:ascii="Century Gothic" w:hAnsi="Century Gothic" w:cstheme="minorHAnsi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2290" w:type="dxa"/>
            <w:tcBorders>
              <w:top w:val="single" w:sz="2" w:space="0" w:color="auto"/>
            </w:tcBorders>
          </w:tcPr>
          <w:p w:rsidR="00E74335" w:rsidRPr="006573F1" w:rsidRDefault="00DE6FBD" w:rsidP="00E74335">
            <w:pPr>
              <w:rPr>
                <w:noProof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sz w:val="24"/>
                  <w:szCs w:val="24"/>
                  <w:lang w:val="en-US"/>
                </w:rPr>
                <w:id w:val="-1997106417"/>
                <w:placeholder>
                  <w:docPart w:val="0AF7486B902B4AD98B02FB47BBF1D877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noProof/>
                      <w:sz w:val="24"/>
                      <w:szCs w:val="24"/>
                      <w:lang w:val="en-US"/>
                    </w:rPr>
                    <w:id w:val="35937977"/>
                    <w:placeholder>
                      <w:docPart w:val="B29C16597CD545E980497D2549144DF5"/>
                    </w:placeholder>
                  </w:sdtPr>
                  <w:sdtEndPr/>
                  <w:sdtContent>
                    <w:r w:rsidR="00E74335" w:rsidRPr="006573F1">
                      <w:rPr>
                        <w:rFonts w:ascii="Century Gothic" w:hAnsi="Century Gothic" w:cstheme="minorHAnsi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</w:tr>
      <w:tr w:rsidR="00E74335" w:rsidRPr="006573F1" w:rsidTr="00E74335">
        <w:trPr>
          <w:trHeight w:val="397"/>
        </w:trPr>
        <w:tc>
          <w:tcPr>
            <w:tcW w:w="1956" w:type="dxa"/>
            <w:tcBorders>
              <w:top w:val="single" w:sz="2" w:space="0" w:color="auto"/>
            </w:tcBorders>
          </w:tcPr>
          <w:p w:rsidR="00E74335" w:rsidRPr="006573F1" w:rsidRDefault="00DE6FBD" w:rsidP="00E74335">
            <w:pPr>
              <w:rPr>
                <w:noProof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sz w:val="24"/>
                  <w:szCs w:val="24"/>
                  <w:lang w:val="en-US"/>
                </w:rPr>
                <w:id w:val="-422638394"/>
                <w:placeholder>
                  <w:docPart w:val="99737484E7C74D5A8F8B0C65A2985E0D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noProof/>
                      <w:sz w:val="24"/>
                      <w:szCs w:val="24"/>
                      <w:lang w:val="en-US"/>
                    </w:rPr>
                    <w:id w:val="1702587448"/>
                    <w:placeholder>
                      <w:docPart w:val="B0B6A717B8404979B683C0D45444FA10"/>
                    </w:placeholder>
                  </w:sdtPr>
                  <w:sdtEndPr/>
                  <w:sdtContent>
                    <w:r w:rsidR="00E74335" w:rsidRPr="006573F1">
                      <w:rPr>
                        <w:rFonts w:ascii="Century Gothic" w:hAnsi="Century Gothic" w:cstheme="minorHAnsi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1950" w:type="dxa"/>
            <w:tcBorders>
              <w:top w:val="single" w:sz="2" w:space="0" w:color="auto"/>
            </w:tcBorders>
          </w:tcPr>
          <w:p w:rsidR="00E74335" w:rsidRPr="006573F1" w:rsidRDefault="00DE6FBD" w:rsidP="00E74335">
            <w:pPr>
              <w:rPr>
                <w:noProof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sz w:val="24"/>
                  <w:szCs w:val="24"/>
                  <w:lang w:val="en-US"/>
                </w:rPr>
                <w:id w:val="634462958"/>
                <w:placeholder>
                  <w:docPart w:val="BB4D52D664574D47917A4F00C40CBD8A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noProof/>
                      <w:sz w:val="24"/>
                      <w:szCs w:val="24"/>
                      <w:lang w:val="en-US"/>
                    </w:rPr>
                    <w:id w:val="1350454719"/>
                    <w:placeholder>
                      <w:docPart w:val="2E6EB3B602C54523B071A0B02E454BB6"/>
                    </w:placeholder>
                  </w:sdtPr>
                  <w:sdtEndPr/>
                  <w:sdtContent>
                    <w:r w:rsidR="00E74335" w:rsidRPr="006573F1">
                      <w:rPr>
                        <w:rFonts w:ascii="Century Gothic" w:hAnsi="Century Gothic" w:cstheme="minorHAnsi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2308" w:type="dxa"/>
            <w:tcBorders>
              <w:top w:val="single" w:sz="2" w:space="0" w:color="auto"/>
            </w:tcBorders>
          </w:tcPr>
          <w:p w:rsidR="00E74335" w:rsidRPr="006573F1" w:rsidRDefault="00DE6FBD" w:rsidP="00E74335">
            <w:pPr>
              <w:rPr>
                <w:noProof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sz w:val="24"/>
                  <w:szCs w:val="24"/>
                  <w:lang w:val="en-US"/>
                </w:rPr>
                <w:id w:val="1963911399"/>
                <w:placeholder>
                  <w:docPart w:val="35804F8FE1BE4BDCB1CC2EA7252959BA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noProof/>
                      <w:sz w:val="24"/>
                      <w:szCs w:val="24"/>
                      <w:lang w:val="en-US"/>
                    </w:rPr>
                    <w:id w:val="1178162028"/>
                    <w:placeholder>
                      <w:docPart w:val="86EF9F0324A04316B7E017838A242E83"/>
                    </w:placeholder>
                  </w:sdtPr>
                  <w:sdtEndPr/>
                  <w:sdtContent>
                    <w:r w:rsidR="00E74335" w:rsidRPr="006573F1">
                      <w:rPr>
                        <w:rFonts w:ascii="Century Gothic" w:hAnsi="Century Gothic" w:cstheme="minorHAnsi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2290" w:type="dxa"/>
            <w:tcBorders>
              <w:top w:val="single" w:sz="2" w:space="0" w:color="auto"/>
            </w:tcBorders>
          </w:tcPr>
          <w:p w:rsidR="00E74335" w:rsidRPr="006573F1" w:rsidRDefault="00DE6FBD" w:rsidP="00E74335">
            <w:pPr>
              <w:rPr>
                <w:noProof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sz w:val="24"/>
                  <w:szCs w:val="24"/>
                  <w:lang w:val="en-US"/>
                </w:rPr>
                <w:id w:val="164909974"/>
                <w:placeholder>
                  <w:docPart w:val="EB5D8E84AB5B4B6CAB9762A0B47FEABC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noProof/>
                      <w:sz w:val="24"/>
                      <w:szCs w:val="24"/>
                      <w:lang w:val="en-US"/>
                    </w:rPr>
                    <w:id w:val="-244810377"/>
                    <w:placeholder>
                      <w:docPart w:val="53F7C4FAE0554C38872895DF31BBA4D9"/>
                    </w:placeholder>
                  </w:sdtPr>
                  <w:sdtEndPr/>
                  <w:sdtContent>
                    <w:r w:rsidR="00E74335" w:rsidRPr="006573F1">
                      <w:rPr>
                        <w:rFonts w:ascii="Century Gothic" w:hAnsi="Century Gothic" w:cstheme="minorHAnsi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</w:tr>
      <w:tr w:rsidR="00E74335" w:rsidRPr="006573F1" w:rsidTr="00E74335">
        <w:trPr>
          <w:trHeight w:val="397"/>
        </w:trPr>
        <w:tc>
          <w:tcPr>
            <w:tcW w:w="1956" w:type="dxa"/>
            <w:tcBorders>
              <w:top w:val="single" w:sz="2" w:space="0" w:color="auto"/>
              <w:bottom w:val="single" w:sz="2" w:space="0" w:color="auto"/>
            </w:tcBorders>
          </w:tcPr>
          <w:p w:rsidR="00E74335" w:rsidRPr="006573F1" w:rsidRDefault="00DE6FBD" w:rsidP="00E74335">
            <w:pPr>
              <w:rPr>
                <w:noProof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sz w:val="24"/>
                  <w:szCs w:val="24"/>
                  <w:lang w:val="en-US"/>
                </w:rPr>
                <w:id w:val="2094671234"/>
                <w:placeholder>
                  <w:docPart w:val="81350FA5B5EF46BFB37892B10ACEB303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noProof/>
                      <w:sz w:val="24"/>
                      <w:szCs w:val="24"/>
                      <w:lang w:val="en-US"/>
                    </w:rPr>
                    <w:id w:val="1197657326"/>
                    <w:placeholder>
                      <w:docPart w:val="44FB25E1037E477EB6C9AFE1B8100A4C"/>
                    </w:placeholder>
                  </w:sdtPr>
                  <w:sdtEndPr/>
                  <w:sdtContent>
                    <w:r w:rsidR="00E74335" w:rsidRPr="006573F1">
                      <w:rPr>
                        <w:rFonts w:ascii="Century Gothic" w:hAnsi="Century Gothic" w:cstheme="minorHAnsi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1950" w:type="dxa"/>
            <w:tcBorders>
              <w:top w:val="single" w:sz="2" w:space="0" w:color="auto"/>
              <w:bottom w:val="single" w:sz="2" w:space="0" w:color="auto"/>
            </w:tcBorders>
          </w:tcPr>
          <w:p w:rsidR="00E74335" w:rsidRPr="006573F1" w:rsidRDefault="00DE6FBD" w:rsidP="00E74335">
            <w:pPr>
              <w:rPr>
                <w:noProof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sz w:val="24"/>
                  <w:szCs w:val="24"/>
                  <w:lang w:val="en-US"/>
                </w:rPr>
                <w:id w:val="1273747467"/>
                <w:placeholder>
                  <w:docPart w:val="2C081152DD8B4B129E00CE76A467D210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noProof/>
                      <w:sz w:val="24"/>
                      <w:szCs w:val="24"/>
                      <w:lang w:val="en-US"/>
                    </w:rPr>
                    <w:id w:val="1964221135"/>
                    <w:placeholder>
                      <w:docPart w:val="6029C7BFE5F743218985AE6C4D9333B8"/>
                    </w:placeholder>
                  </w:sdtPr>
                  <w:sdtEndPr/>
                  <w:sdtContent>
                    <w:r w:rsidR="00E74335" w:rsidRPr="006573F1">
                      <w:rPr>
                        <w:rFonts w:ascii="Century Gothic" w:hAnsi="Century Gothic" w:cstheme="minorHAnsi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2308" w:type="dxa"/>
            <w:tcBorders>
              <w:top w:val="single" w:sz="2" w:space="0" w:color="auto"/>
              <w:bottom w:val="single" w:sz="2" w:space="0" w:color="auto"/>
            </w:tcBorders>
          </w:tcPr>
          <w:p w:rsidR="00E74335" w:rsidRPr="006573F1" w:rsidRDefault="00DE6FBD" w:rsidP="00E74335">
            <w:pPr>
              <w:rPr>
                <w:noProof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sz w:val="24"/>
                  <w:szCs w:val="24"/>
                  <w:lang w:val="en-US"/>
                </w:rPr>
                <w:id w:val="-1574497067"/>
                <w:placeholder>
                  <w:docPart w:val="C4F35ECE112A44C3A673F41F9701F164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noProof/>
                      <w:sz w:val="24"/>
                      <w:szCs w:val="24"/>
                      <w:lang w:val="en-US"/>
                    </w:rPr>
                    <w:id w:val="-2091227727"/>
                    <w:placeholder>
                      <w:docPart w:val="8E80FD264DC74E868F6CDCA2D854C0DE"/>
                    </w:placeholder>
                  </w:sdtPr>
                  <w:sdtEndPr/>
                  <w:sdtContent>
                    <w:r w:rsidR="00E74335" w:rsidRPr="006573F1">
                      <w:rPr>
                        <w:rFonts w:ascii="Century Gothic" w:hAnsi="Century Gothic" w:cstheme="minorHAnsi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2290" w:type="dxa"/>
            <w:tcBorders>
              <w:top w:val="single" w:sz="2" w:space="0" w:color="auto"/>
              <w:bottom w:val="single" w:sz="2" w:space="0" w:color="auto"/>
            </w:tcBorders>
          </w:tcPr>
          <w:p w:rsidR="00E74335" w:rsidRPr="006573F1" w:rsidRDefault="00DE6FBD" w:rsidP="00E74335">
            <w:pPr>
              <w:rPr>
                <w:noProof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sz w:val="24"/>
                  <w:szCs w:val="24"/>
                  <w:lang w:val="en-US"/>
                </w:rPr>
                <w:id w:val="-87159012"/>
                <w:placeholder>
                  <w:docPart w:val="A5982EAD36BA4F89B18BFB20130F90DA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noProof/>
                      <w:sz w:val="24"/>
                      <w:szCs w:val="24"/>
                      <w:lang w:val="en-US"/>
                    </w:rPr>
                    <w:id w:val="60376392"/>
                    <w:placeholder>
                      <w:docPart w:val="1C13BF02668A41718A3FA629C4B94653"/>
                    </w:placeholder>
                  </w:sdtPr>
                  <w:sdtEndPr/>
                  <w:sdtContent>
                    <w:r w:rsidR="00E74335" w:rsidRPr="006573F1">
                      <w:rPr>
                        <w:rFonts w:ascii="Century Gothic" w:hAnsi="Century Gothic" w:cstheme="minorHAnsi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</w:tr>
      <w:tr w:rsidR="00E74335" w:rsidRPr="006573F1" w:rsidTr="00E74335">
        <w:trPr>
          <w:trHeight w:val="397"/>
        </w:trPr>
        <w:tc>
          <w:tcPr>
            <w:tcW w:w="1956" w:type="dxa"/>
            <w:tcBorders>
              <w:top w:val="single" w:sz="2" w:space="0" w:color="auto"/>
              <w:bottom w:val="single" w:sz="2" w:space="0" w:color="auto"/>
            </w:tcBorders>
          </w:tcPr>
          <w:p w:rsidR="00E74335" w:rsidRPr="006573F1" w:rsidRDefault="00DE6FBD" w:rsidP="00E74335">
            <w:pPr>
              <w:rPr>
                <w:noProof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sz w:val="24"/>
                  <w:szCs w:val="24"/>
                  <w:lang w:val="en-US"/>
                </w:rPr>
                <w:id w:val="-1155994676"/>
                <w:placeholder>
                  <w:docPart w:val="914EC99029F94DB2AD555581D6894E1D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noProof/>
                      <w:sz w:val="24"/>
                      <w:szCs w:val="24"/>
                      <w:lang w:val="en-US"/>
                    </w:rPr>
                    <w:id w:val="1545396962"/>
                    <w:placeholder>
                      <w:docPart w:val="A8757EDC3E0D41CF8F9E7BC4A55CC2D5"/>
                    </w:placeholder>
                  </w:sdtPr>
                  <w:sdtEndPr/>
                  <w:sdtContent>
                    <w:r w:rsidR="00E74335" w:rsidRPr="006573F1">
                      <w:rPr>
                        <w:rFonts w:ascii="Century Gothic" w:hAnsi="Century Gothic" w:cstheme="minorHAnsi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1950" w:type="dxa"/>
            <w:tcBorders>
              <w:top w:val="single" w:sz="2" w:space="0" w:color="auto"/>
              <w:bottom w:val="single" w:sz="2" w:space="0" w:color="auto"/>
            </w:tcBorders>
          </w:tcPr>
          <w:p w:rsidR="00E74335" w:rsidRPr="006573F1" w:rsidRDefault="00DE6FBD" w:rsidP="00E74335">
            <w:pPr>
              <w:rPr>
                <w:noProof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sz w:val="24"/>
                  <w:szCs w:val="24"/>
                  <w:lang w:val="en-US"/>
                </w:rPr>
                <w:id w:val="-1449772773"/>
                <w:placeholder>
                  <w:docPart w:val="679C1F7F17904144AD7EAAA2CA06B60F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noProof/>
                      <w:sz w:val="24"/>
                      <w:szCs w:val="24"/>
                      <w:lang w:val="en-US"/>
                    </w:rPr>
                    <w:id w:val="449896599"/>
                    <w:placeholder>
                      <w:docPart w:val="AE2D31FB7265464A825B1D8791D14C5C"/>
                    </w:placeholder>
                  </w:sdtPr>
                  <w:sdtEndPr/>
                  <w:sdtContent>
                    <w:r w:rsidR="00E74335" w:rsidRPr="006573F1">
                      <w:rPr>
                        <w:rFonts w:ascii="Century Gothic" w:hAnsi="Century Gothic" w:cstheme="minorHAnsi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2308" w:type="dxa"/>
            <w:tcBorders>
              <w:top w:val="single" w:sz="2" w:space="0" w:color="auto"/>
              <w:bottom w:val="single" w:sz="2" w:space="0" w:color="auto"/>
            </w:tcBorders>
          </w:tcPr>
          <w:p w:rsidR="00E74335" w:rsidRPr="006573F1" w:rsidRDefault="00DE6FBD" w:rsidP="00E74335">
            <w:pPr>
              <w:rPr>
                <w:noProof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sz w:val="24"/>
                  <w:szCs w:val="24"/>
                  <w:lang w:val="en-US"/>
                </w:rPr>
                <w:id w:val="-1976600157"/>
                <w:placeholder>
                  <w:docPart w:val="74A4BD5DBF05407896FCD883A272DEA5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noProof/>
                      <w:sz w:val="24"/>
                      <w:szCs w:val="24"/>
                      <w:lang w:val="en-US"/>
                    </w:rPr>
                    <w:id w:val="-1173094329"/>
                    <w:placeholder>
                      <w:docPart w:val="E987C68D14AB45A29727D5C289E6CD05"/>
                    </w:placeholder>
                  </w:sdtPr>
                  <w:sdtEndPr/>
                  <w:sdtContent>
                    <w:r w:rsidR="00E74335" w:rsidRPr="006573F1">
                      <w:rPr>
                        <w:rFonts w:ascii="Century Gothic" w:hAnsi="Century Gothic" w:cstheme="minorHAnsi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2290" w:type="dxa"/>
            <w:tcBorders>
              <w:top w:val="single" w:sz="2" w:space="0" w:color="auto"/>
              <w:bottom w:val="single" w:sz="2" w:space="0" w:color="auto"/>
            </w:tcBorders>
          </w:tcPr>
          <w:p w:rsidR="00E74335" w:rsidRPr="006573F1" w:rsidRDefault="00DE6FBD" w:rsidP="00E74335">
            <w:pPr>
              <w:rPr>
                <w:noProof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sz w:val="24"/>
                  <w:szCs w:val="24"/>
                  <w:lang w:val="en-US"/>
                </w:rPr>
                <w:id w:val="1603686598"/>
                <w:placeholder>
                  <w:docPart w:val="308FD08EA934459BB8777C9B40010180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noProof/>
                      <w:sz w:val="24"/>
                      <w:szCs w:val="24"/>
                      <w:lang w:val="en-US"/>
                    </w:rPr>
                    <w:id w:val="121816353"/>
                    <w:placeholder>
                      <w:docPart w:val="1172EA94593F41DFA57AC9AF809E7719"/>
                    </w:placeholder>
                  </w:sdtPr>
                  <w:sdtEndPr/>
                  <w:sdtContent>
                    <w:r w:rsidR="00E74335" w:rsidRPr="006573F1">
                      <w:rPr>
                        <w:rFonts w:ascii="Century Gothic" w:hAnsi="Century Gothic" w:cstheme="minorHAnsi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</w:tr>
    </w:tbl>
    <w:p w:rsidR="00E642C9" w:rsidRPr="006573F1" w:rsidRDefault="00E642C9" w:rsidP="003E3410">
      <w:pPr>
        <w:rPr>
          <w:rFonts w:ascii="Century Gothic" w:hAnsi="Century Gothic" w:cstheme="minorHAnsi"/>
          <w:b/>
          <w:noProof/>
          <w:sz w:val="8"/>
          <w:szCs w:val="8"/>
          <w:lang w:val="en-U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003"/>
        <w:gridCol w:w="2015"/>
        <w:gridCol w:w="2196"/>
        <w:gridCol w:w="2290"/>
      </w:tblGrid>
      <w:tr w:rsidR="00E74335" w:rsidRPr="006573F1" w:rsidTr="00E74335">
        <w:tc>
          <w:tcPr>
            <w:tcW w:w="2003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E74335" w:rsidRPr="006573F1" w:rsidRDefault="00E74335" w:rsidP="00E74335">
            <w:pPr>
              <w:jc w:val="center"/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  <w:r w:rsidRPr="006573F1"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  <w:t>Post.Degree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74335" w:rsidRPr="006573F1" w:rsidRDefault="00E74335" w:rsidP="00E74335">
            <w:pPr>
              <w:jc w:val="center"/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  <w:r w:rsidRPr="006573F1"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  <w:t>Univ., School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74335" w:rsidRPr="006573F1" w:rsidRDefault="00E74335" w:rsidP="00E74335">
            <w:pPr>
              <w:jc w:val="center"/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  <w:r w:rsidRPr="006573F1"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  <w:t>Date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74335" w:rsidRPr="006573F1" w:rsidRDefault="00E74335" w:rsidP="00E74335">
            <w:pPr>
              <w:jc w:val="center"/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  <w:r w:rsidRPr="006573F1"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  <w:t>AcademicRecord</w:t>
            </w:r>
          </w:p>
        </w:tc>
      </w:tr>
      <w:tr w:rsidR="00E74335" w:rsidRPr="006573F1" w:rsidTr="00E74335">
        <w:trPr>
          <w:trHeight w:val="397"/>
        </w:trPr>
        <w:tc>
          <w:tcPr>
            <w:tcW w:w="2003" w:type="dxa"/>
            <w:tcBorders>
              <w:top w:val="single" w:sz="2" w:space="0" w:color="auto"/>
            </w:tcBorders>
          </w:tcPr>
          <w:p w:rsidR="00E74335" w:rsidRPr="006573F1" w:rsidRDefault="00DE6FBD" w:rsidP="00E74335">
            <w:pPr>
              <w:rPr>
                <w:noProof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sz w:val="24"/>
                  <w:szCs w:val="24"/>
                  <w:lang w:val="en-US"/>
                </w:rPr>
                <w:id w:val="779994184"/>
                <w:placeholder>
                  <w:docPart w:val="309D565371DB4AB08485FCD03FF48EEC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noProof/>
                      <w:sz w:val="24"/>
                      <w:szCs w:val="24"/>
                      <w:lang w:val="en-US"/>
                    </w:rPr>
                    <w:id w:val="1840809423"/>
                    <w:placeholder>
                      <w:docPart w:val="1DE17BE7C23542F8B33264D52BF9B01F"/>
                    </w:placeholder>
                  </w:sdtPr>
                  <w:sdtEndPr/>
                  <w:sdtContent>
                    <w:r w:rsidR="00E74335" w:rsidRPr="006573F1">
                      <w:rPr>
                        <w:rFonts w:ascii="Century Gothic" w:hAnsi="Century Gothic" w:cstheme="minorHAnsi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2015" w:type="dxa"/>
            <w:tcBorders>
              <w:top w:val="single" w:sz="2" w:space="0" w:color="auto"/>
            </w:tcBorders>
          </w:tcPr>
          <w:p w:rsidR="00E74335" w:rsidRPr="006573F1" w:rsidRDefault="00DE6FBD" w:rsidP="00E74335">
            <w:pPr>
              <w:rPr>
                <w:noProof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sz w:val="24"/>
                  <w:szCs w:val="24"/>
                  <w:lang w:val="en-US"/>
                </w:rPr>
                <w:id w:val="440727632"/>
                <w:placeholder>
                  <w:docPart w:val="D8351270556A45B3B528B4B03D7EFCF0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noProof/>
                      <w:sz w:val="24"/>
                      <w:szCs w:val="24"/>
                      <w:lang w:val="en-US"/>
                    </w:rPr>
                    <w:id w:val="2025279387"/>
                    <w:placeholder>
                      <w:docPart w:val="B4F2E75863A448BD982EFBB745E71896"/>
                    </w:placeholder>
                  </w:sdtPr>
                  <w:sdtEndPr/>
                  <w:sdtContent>
                    <w:r w:rsidR="00E74335" w:rsidRPr="006573F1">
                      <w:rPr>
                        <w:rFonts w:ascii="Century Gothic" w:hAnsi="Century Gothic" w:cstheme="minorHAnsi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2196" w:type="dxa"/>
            <w:tcBorders>
              <w:top w:val="single" w:sz="2" w:space="0" w:color="auto"/>
            </w:tcBorders>
          </w:tcPr>
          <w:p w:rsidR="00E74335" w:rsidRPr="006573F1" w:rsidRDefault="00DE6FBD" w:rsidP="00E74335">
            <w:pPr>
              <w:rPr>
                <w:noProof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sz w:val="24"/>
                  <w:szCs w:val="24"/>
                  <w:lang w:val="en-US"/>
                </w:rPr>
                <w:id w:val="-354732174"/>
                <w:placeholder>
                  <w:docPart w:val="103F66B983A346B983868505CAB73CC0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noProof/>
                      <w:sz w:val="24"/>
                      <w:szCs w:val="24"/>
                      <w:lang w:val="en-US"/>
                    </w:rPr>
                    <w:id w:val="1392302023"/>
                    <w:placeholder>
                      <w:docPart w:val="BD59B699BFAE4712AA8A194BE27A1167"/>
                    </w:placeholder>
                  </w:sdtPr>
                  <w:sdtEndPr/>
                  <w:sdtContent>
                    <w:r w:rsidR="00E74335" w:rsidRPr="006573F1">
                      <w:rPr>
                        <w:rFonts w:ascii="Century Gothic" w:hAnsi="Century Gothic" w:cstheme="minorHAnsi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2290" w:type="dxa"/>
            <w:tcBorders>
              <w:top w:val="single" w:sz="2" w:space="0" w:color="auto"/>
            </w:tcBorders>
          </w:tcPr>
          <w:p w:rsidR="00E74335" w:rsidRPr="006573F1" w:rsidRDefault="00DE6FBD" w:rsidP="00E74335">
            <w:pPr>
              <w:rPr>
                <w:noProof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sz w:val="24"/>
                  <w:szCs w:val="24"/>
                  <w:lang w:val="en-US"/>
                </w:rPr>
                <w:id w:val="-1107430350"/>
                <w:placeholder>
                  <w:docPart w:val="976CE263722B4A7488E10F99523CECB8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noProof/>
                      <w:sz w:val="24"/>
                      <w:szCs w:val="24"/>
                      <w:lang w:val="en-US"/>
                    </w:rPr>
                    <w:id w:val="-1731609870"/>
                    <w:placeholder>
                      <w:docPart w:val="3A3AA2664698447AB18FC287D24C93C2"/>
                    </w:placeholder>
                  </w:sdtPr>
                  <w:sdtEndPr/>
                  <w:sdtContent>
                    <w:r w:rsidR="00E74335" w:rsidRPr="006573F1">
                      <w:rPr>
                        <w:rFonts w:ascii="Century Gothic" w:hAnsi="Century Gothic" w:cstheme="minorHAnsi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</w:tr>
      <w:tr w:rsidR="00E74335" w:rsidRPr="006573F1" w:rsidTr="00E74335">
        <w:trPr>
          <w:trHeight w:val="397"/>
        </w:trPr>
        <w:tc>
          <w:tcPr>
            <w:tcW w:w="2003" w:type="dxa"/>
          </w:tcPr>
          <w:p w:rsidR="00E74335" w:rsidRPr="006573F1" w:rsidRDefault="00DE6FBD" w:rsidP="00E74335">
            <w:pPr>
              <w:rPr>
                <w:noProof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sz w:val="24"/>
                  <w:szCs w:val="24"/>
                  <w:lang w:val="en-US"/>
                </w:rPr>
                <w:id w:val="189422406"/>
                <w:placeholder>
                  <w:docPart w:val="18A03D9364044D30AC33E9BC4245533C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noProof/>
                      <w:sz w:val="24"/>
                      <w:szCs w:val="24"/>
                      <w:lang w:val="en-US"/>
                    </w:rPr>
                    <w:id w:val="-423338304"/>
                    <w:placeholder>
                      <w:docPart w:val="77879ADE87D6423FBE83196F52B01440"/>
                    </w:placeholder>
                  </w:sdtPr>
                  <w:sdtEndPr/>
                  <w:sdtContent>
                    <w:r w:rsidR="00E74335" w:rsidRPr="006573F1">
                      <w:rPr>
                        <w:rFonts w:ascii="Century Gothic" w:hAnsi="Century Gothic" w:cstheme="minorHAnsi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2015" w:type="dxa"/>
          </w:tcPr>
          <w:p w:rsidR="00E74335" w:rsidRPr="006573F1" w:rsidRDefault="00DE6FBD" w:rsidP="00E74335">
            <w:pPr>
              <w:rPr>
                <w:noProof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sz w:val="24"/>
                  <w:szCs w:val="24"/>
                  <w:lang w:val="en-US"/>
                </w:rPr>
                <w:id w:val="295725801"/>
                <w:placeholder>
                  <w:docPart w:val="C5E9AA04AA754ACEA1FAC6815BFB7206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noProof/>
                      <w:sz w:val="24"/>
                      <w:szCs w:val="24"/>
                      <w:lang w:val="en-US"/>
                    </w:rPr>
                    <w:id w:val="-771084995"/>
                    <w:placeholder>
                      <w:docPart w:val="62F6D50735C94C2580FA0D34B4B79286"/>
                    </w:placeholder>
                  </w:sdtPr>
                  <w:sdtEndPr/>
                  <w:sdtContent>
                    <w:r w:rsidR="00E74335" w:rsidRPr="006573F1">
                      <w:rPr>
                        <w:rFonts w:ascii="Century Gothic" w:hAnsi="Century Gothic" w:cstheme="minorHAnsi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2196" w:type="dxa"/>
          </w:tcPr>
          <w:p w:rsidR="00E74335" w:rsidRPr="006573F1" w:rsidRDefault="00DE6FBD" w:rsidP="00E74335">
            <w:pPr>
              <w:rPr>
                <w:noProof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sz w:val="24"/>
                  <w:szCs w:val="24"/>
                  <w:lang w:val="en-US"/>
                </w:rPr>
                <w:id w:val="-1105266774"/>
                <w:placeholder>
                  <w:docPart w:val="7C38984588A9449384EF6C56C5F635AB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noProof/>
                      <w:sz w:val="24"/>
                      <w:szCs w:val="24"/>
                      <w:lang w:val="en-US"/>
                    </w:rPr>
                    <w:id w:val="-1584058432"/>
                    <w:placeholder>
                      <w:docPart w:val="FBE50EE5CF654701BF7B7AB1139B6B4B"/>
                    </w:placeholder>
                  </w:sdtPr>
                  <w:sdtEndPr/>
                  <w:sdtContent>
                    <w:r w:rsidR="00E74335" w:rsidRPr="006573F1">
                      <w:rPr>
                        <w:rFonts w:ascii="Century Gothic" w:hAnsi="Century Gothic" w:cstheme="minorHAnsi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2290" w:type="dxa"/>
          </w:tcPr>
          <w:p w:rsidR="00E74335" w:rsidRPr="006573F1" w:rsidRDefault="00DE6FBD" w:rsidP="00E74335">
            <w:pPr>
              <w:rPr>
                <w:noProof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sz w:val="24"/>
                  <w:szCs w:val="24"/>
                  <w:lang w:val="en-US"/>
                </w:rPr>
                <w:id w:val="-1133013521"/>
                <w:placeholder>
                  <w:docPart w:val="0DA557197BC143F5A9027D6481ADF9CF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noProof/>
                      <w:sz w:val="24"/>
                      <w:szCs w:val="24"/>
                      <w:lang w:val="en-US"/>
                    </w:rPr>
                    <w:id w:val="1141225900"/>
                    <w:placeholder>
                      <w:docPart w:val="73AFD3795C28495F96A510FDC0A3875B"/>
                    </w:placeholder>
                  </w:sdtPr>
                  <w:sdtEndPr/>
                  <w:sdtContent>
                    <w:r w:rsidR="00E74335" w:rsidRPr="006573F1">
                      <w:rPr>
                        <w:rFonts w:ascii="Century Gothic" w:hAnsi="Century Gothic" w:cstheme="minorHAnsi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</w:tr>
      <w:tr w:rsidR="00E74335" w:rsidRPr="006573F1" w:rsidTr="00E74335">
        <w:trPr>
          <w:trHeight w:val="397"/>
        </w:trPr>
        <w:tc>
          <w:tcPr>
            <w:tcW w:w="2003" w:type="dxa"/>
          </w:tcPr>
          <w:p w:rsidR="00E74335" w:rsidRPr="006573F1" w:rsidRDefault="00DE6FBD" w:rsidP="00E74335">
            <w:pPr>
              <w:rPr>
                <w:noProof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sz w:val="24"/>
                  <w:szCs w:val="24"/>
                  <w:lang w:val="en-US"/>
                </w:rPr>
                <w:id w:val="2136130293"/>
                <w:placeholder>
                  <w:docPart w:val="C177CCD1FACE4D6C8CC74C783E774188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noProof/>
                      <w:sz w:val="24"/>
                      <w:szCs w:val="24"/>
                      <w:lang w:val="en-US"/>
                    </w:rPr>
                    <w:id w:val="-1546913914"/>
                    <w:placeholder>
                      <w:docPart w:val="47DCBEB9666B450297DD352DA3ACA9D0"/>
                    </w:placeholder>
                  </w:sdtPr>
                  <w:sdtEndPr/>
                  <w:sdtContent>
                    <w:r w:rsidR="00E74335" w:rsidRPr="006573F1">
                      <w:rPr>
                        <w:rFonts w:ascii="Century Gothic" w:hAnsi="Century Gothic" w:cstheme="minorHAnsi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2015" w:type="dxa"/>
          </w:tcPr>
          <w:p w:rsidR="00E74335" w:rsidRPr="006573F1" w:rsidRDefault="00DE6FBD" w:rsidP="00E74335">
            <w:pPr>
              <w:rPr>
                <w:noProof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sz w:val="24"/>
                  <w:szCs w:val="24"/>
                  <w:lang w:val="en-US"/>
                </w:rPr>
                <w:id w:val="-558713525"/>
                <w:placeholder>
                  <w:docPart w:val="7683533B99CD4368B42624373E8F33BA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noProof/>
                      <w:sz w:val="24"/>
                      <w:szCs w:val="24"/>
                      <w:lang w:val="en-US"/>
                    </w:rPr>
                    <w:id w:val="1718778415"/>
                    <w:placeholder>
                      <w:docPart w:val="3E1CEF66CE3046C78A018109C169DA15"/>
                    </w:placeholder>
                  </w:sdtPr>
                  <w:sdtEndPr/>
                  <w:sdtContent>
                    <w:r w:rsidR="00E74335" w:rsidRPr="006573F1">
                      <w:rPr>
                        <w:rFonts w:ascii="Century Gothic" w:hAnsi="Century Gothic" w:cstheme="minorHAnsi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2196" w:type="dxa"/>
          </w:tcPr>
          <w:p w:rsidR="00E74335" w:rsidRPr="006573F1" w:rsidRDefault="00DE6FBD" w:rsidP="00E74335">
            <w:pPr>
              <w:rPr>
                <w:noProof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sz w:val="24"/>
                  <w:szCs w:val="24"/>
                  <w:lang w:val="en-US"/>
                </w:rPr>
                <w:id w:val="446205736"/>
                <w:placeholder>
                  <w:docPart w:val="9AA74AAB7A124FE7AC458AE11CA1BE5B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noProof/>
                      <w:sz w:val="24"/>
                      <w:szCs w:val="24"/>
                      <w:lang w:val="en-US"/>
                    </w:rPr>
                    <w:id w:val="1170221558"/>
                    <w:placeholder>
                      <w:docPart w:val="1E2574D815804D2E938D89F33A552D2D"/>
                    </w:placeholder>
                  </w:sdtPr>
                  <w:sdtEndPr/>
                  <w:sdtContent>
                    <w:r w:rsidR="00E74335" w:rsidRPr="006573F1">
                      <w:rPr>
                        <w:rFonts w:ascii="Century Gothic" w:hAnsi="Century Gothic" w:cstheme="minorHAnsi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2290" w:type="dxa"/>
          </w:tcPr>
          <w:p w:rsidR="00E74335" w:rsidRPr="006573F1" w:rsidRDefault="00DE6FBD" w:rsidP="00E74335">
            <w:pPr>
              <w:rPr>
                <w:noProof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sz w:val="24"/>
                  <w:szCs w:val="24"/>
                  <w:lang w:val="en-US"/>
                </w:rPr>
                <w:id w:val="-1783558719"/>
                <w:placeholder>
                  <w:docPart w:val="E74F0F84E4E749AB9630ABABF7DF2F7D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noProof/>
                      <w:sz w:val="24"/>
                      <w:szCs w:val="24"/>
                      <w:lang w:val="en-US"/>
                    </w:rPr>
                    <w:id w:val="-578365703"/>
                    <w:placeholder>
                      <w:docPart w:val="2E32201B476D455AA217239B8931E62C"/>
                    </w:placeholder>
                  </w:sdtPr>
                  <w:sdtEndPr/>
                  <w:sdtContent>
                    <w:r w:rsidR="00E74335" w:rsidRPr="006573F1">
                      <w:rPr>
                        <w:rFonts w:ascii="Century Gothic" w:hAnsi="Century Gothic" w:cstheme="minorHAnsi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</w:tr>
      <w:tr w:rsidR="00E74335" w:rsidRPr="006573F1" w:rsidTr="00E74335">
        <w:trPr>
          <w:trHeight w:val="397"/>
        </w:trPr>
        <w:tc>
          <w:tcPr>
            <w:tcW w:w="2003" w:type="dxa"/>
          </w:tcPr>
          <w:p w:rsidR="00E74335" w:rsidRPr="006573F1" w:rsidRDefault="00DE6FBD" w:rsidP="00E74335">
            <w:pPr>
              <w:rPr>
                <w:noProof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sz w:val="24"/>
                  <w:szCs w:val="24"/>
                  <w:lang w:val="en-US"/>
                </w:rPr>
                <w:id w:val="-1720115604"/>
                <w:placeholder>
                  <w:docPart w:val="2A2E29AD657A46FA9C1BD7442E609D36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noProof/>
                      <w:sz w:val="24"/>
                      <w:szCs w:val="24"/>
                      <w:lang w:val="en-US"/>
                    </w:rPr>
                    <w:id w:val="1872111546"/>
                    <w:placeholder>
                      <w:docPart w:val="B95B2ADC95534DF4AA5804EAD455DF25"/>
                    </w:placeholder>
                  </w:sdtPr>
                  <w:sdtEndPr/>
                  <w:sdtContent>
                    <w:r w:rsidR="00E74335" w:rsidRPr="006573F1">
                      <w:rPr>
                        <w:rFonts w:ascii="Century Gothic" w:hAnsi="Century Gothic" w:cstheme="minorHAnsi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2015" w:type="dxa"/>
          </w:tcPr>
          <w:p w:rsidR="00E74335" w:rsidRPr="006573F1" w:rsidRDefault="00DE6FBD" w:rsidP="00E74335">
            <w:pPr>
              <w:rPr>
                <w:noProof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sz w:val="24"/>
                  <w:szCs w:val="24"/>
                  <w:lang w:val="en-US"/>
                </w:rPr>
                <w:id w:val="119578817"/>
                <w:placeholder>
                  <w:docPart w:val="816EA5579BEB432783330D58E322DBAE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noProof/>
                      <w:sz w:val="24"/>
                      <w:szCs w:val="24"/>
                      <w:lang w:val="en-US"/>
                    </w:rPr>
                    <w:id w:val="1888759595"/>
                    <w:placeholder>
                      <w:docPart w:val="6BFFE6A358F64AA4AE4D0E91D038E30F"/>
                    </w:placeholder>
                  </w:sdtPr>
                  <w:sdtEndPr/>
                  <w:sdtContent>
                    <w:r w:rsidR="00E74335" w:rsidRPr="006573F1">
                      <w:rPr>
                        <w:rFonts w:ascii="Century Gothic" w:hAnsi="Century Gothic" w:cstheme="minorHAnsi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2196" w:type="dxa"/>
          </w:tcPr>
          <w:p w:rsidR="00E74335" w:rsidRPr="006573F1" w:rsidRDefault="00DE6FBD" w:rsidP="00E74335">
            <w:pPr>
              <w:rPr>
                <w:noProof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sz w:val="24"/>
                  <w:szCs w:val="24"/>
                  <w:lang w:val="en-US"/>
                </w:rPr>
                <w:id w:val="-1891263741"/>
                <w:placeholder>
                  <w:docPart w:val="69BFCEC5730C4748B26309E46AAA026A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noProof/>
                      <w:sz w:val="24"/>
                      <w:szCs w:val="24"/>
                      <w:lang w:val="en-US"/>
                    </w:rPr>
                    <w:id w:val="812369956"/>
                    <w:placeholder>
                      <w:docPart w:val="D24FAEC054904826B15C61F19107305F"/>
                    </w:placeholder>
                  </w:sdtPr>
                  <w:sdtEndPr/>
                  <w:sdtContent>
                    <w:r w:rsidR="00E74335" w:rsidRPr="006573F1">
                      <w:rPr>
                        <w:rFonts w:ascii="Century Gothic" w:hAnsi="Century Gothic" w:cstheme="minorHAnsi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2290" w:type="dxa"/>
          </w:tcPr>
          <w:p w:rsidR="00E74335" w:rsidRPr="006573F1" w:rsidRDefault="00DE6FBD" w:rsidP="00E74335">
            <w:pPr>
              <w:rPr>
                <w:noProof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sz w:val="24"/>
                  <w:szCs w:val="24"/>
                  <w:lang w:val="en-US"/>
                </w:rPr>
                <w:id w:val="1411886350"/>
                <w:placeholder>
                  <w:docPart w:val="6A30D430D8EB4146BA9C85611F216DE5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noProof/>
                      <w:sz w:val="24"/>
                      <w:szCs w:val="24"/>
                      <w:lang w:val="en-US"/>
                    </w:rPr>
                    <w:id w:val="1645625686"/>
                    <w:placeholder>
                      <w:docPart w:val="F52E4AA6E2A04689916AD60F0AD8B393"/>
                    </w:placeholder>
                  </w:sdtPr>
                  <w:sdtEndPr/>
                  <w:sdtContent>
                    <w:r w:rsidR="00E74335" w:rsidRPr="006573F1">
                      <w:rPr>
                        <w:rFonts w:ascii="Century Gothic" w:hAnsi="Century Gothic" w:cstheme="minorHAnsi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</w:tr>
      <w:tr w:rsidR="00E74335" w:rsidRPr="006573F1" w:rsidTr="00E74335">
        <w:trPr>
          <w:trHeight w:val="397"/>
        </w:trPr>
        <w:tc>
          <w:tcPr>
            <w:tcW w:w="2003" w:type="dxa"/>
          </w:tcPr>
          <w:p w:rsidR="00E74335" w:rsidRPr="006573F1" w:rsidRDefault="00DE6FBD" w:rsidP="00E74335">
            <w:pPr>
              <w:rPr>
                <w:noProof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sz w:val="24"/>
                  <w:szCs w:val="24"/>
                  <w:lang w:val="en-US"/>
                </w:rPr>
                <w:id w:val="806744845"/>
                <w:placeholder>
                  <w:docPart w:val="1B9DD40C9F174672BDF53E615BE38489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noProof/>
                      <w:sz w:val="24"/>
                      <w:szCs w:val="24"/>
                      <w:lang w:val="en-US"/>
                    </w:rPr>
                    <w:id w:val="-1751645883"/>
                    <w:placeholder>
                      <w:docPart w:val="D8BD29E79FF54D148C18918E9DDE5676"/>
                    </w:placeholder>
                  </w:sdtPr>
                  <w:sdtEndPr/>
                  <w:sdtContent>
                    <w:r w:rsidR="00E74335" w:rsidRPr="006573F1">
                      <w:rPr>
                        <w:rFonts w:ascii="Century Gothic" w:hAnsi="Century Gothic" w:cstheme="minorHAnsi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2015" w:type="dxa"/>
          </w:tcPr>
          <w:p w:rsidR="00E74335" w:rsidRPr="006573F1" w:rsidRDefault="00DE6FBD" w:rsidP="00E74335">
            <w:pPr>
              <w:rPr>
                <w:noProof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sz w:val="24"/>
                  <w:szCs w:val="24"/>
                  <w:lang w:val="en-US"/>
                </w:rPr>
                <w:id w:val="1775052470"/>
                <w:placeholder>
                  <w:docPart w:val="F9A96FFAA0C947AC97A0AB5DE4648076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noProof/>
                      <w:sz w:val="24"/>
                      <w:szCs w:val="24"/>
                      <w:lang w:val="en-US"/>
                    </w:rPr>
                    <w:id w:val="1811125439"/>
                    <w:placeholder>
                      <w:docPart w:val="F316E14BA65E42EBB8FF4FDB21889ED3"/>
                    </w:placeholder>
                  </w:sdtPr>
                  <w:sdtEndPr/>
                  <w:sdtContent>
                    <w:r w:rsidR="00E74335" w:rsidRPr="006573F1">
                      <w:rPr>
                        <w:rFonts w:ascii="Century Gothic" w:hAnsi="Century Gothic" w:cstheme="minorHAnsi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2196" w:type="dxa"/>
          </w:tcPr>
          <w:p w:rsidR="00E74335" w:rsidRPr="006573F1" w:rsidRDefault="00DE6FBD" w:rsidP="00E74335">
            <w:pPr>
              <w:rPr>
                <w:noProof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sz w:val="24"/>
                  <w:szCs w:val="24"/>
                  <w:lang w:val="en-US"/>
                </w:rPr>
                <w:id w:val="-1088620953"/>
                <w:placeholder>
                  <w:docPart w:val="0AF752838B214A45B51E7BD8778CD209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noProof/>
                      <w:sz w:val="24"/>
                      <w:szCs w:val="24"/>
                      <w:lang w:val="en-US"/>
                    </w:rPr>
                    <w:id w:val="1268204527"/>
                    <w:placeholder>
                      <w:docPart w:val="EFEDC856644A4220ACBA9E7CC98A4D4A"/>
                    </w:placeholder>
                  </w:sdtPr>
                  <w:sdtEndPr/>
                  <w:sdtContent>
                    <w:r w:rsidR="00E74335" w:rsidRPr="006573F1">
                      <w:rPr>
                        <w:rFonts w:ascii="Century Gothic" w:hAnsi="Century Gothic" w:cstheme="minorHAnsi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2290" w:type="dxa"/>
          </w:tcPr>
          <w:p w:rsidR="00E74335" w:rsidRPr="006573F1" w:rsidRDefault="00DE6FBD" w:rsidP="00E74335">
            <w:pPr>
              <w:rPr>
                <w:noProof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sz w:val="24"/>
                  <w:szCs w:val="24"/>
                  <w:lang w:val="en-US"/>
                </w:rPr>
                <w:id w:val="1420675260"/>
                <w:placeholder>
                  <w:docPart w:val="8940EB0717B24E3BAE8EB1AFC0F3F82C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noProof/>
                      <w:sz w:val="24"/>
                      <w:szCs w:val="24"/>
                      <w:lang w:val="en-US"/>
                    </w:rPr>
                    <w:id w:val="1200199161"/>
                    <w:placeholder>
                      <w:docPart w:val="700144B11BE344BA9AA6DFC4E7074019"/>
                    </w:placeholder>
                  </w:sdtPr>
                  <w:sdtEndPr/>
                  <w:sdtContent>
                    <w:r w:rsidR="00E74335" w:rsidRPr="006573F1">
                      <w:rPr>
                        <w:rFonts w:ascii="Century Gothic" w:hAnsi="Century Gothic" w:cstheme="minorHAnsi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</w:tr>
      <w:tr w:rsidR="00E74335" w:rsidRPr="006573F1" w:rsidTr="00E74335">
        <w:trPr>
          <w:trHeight w:val="397"/>
        </w:trPr>
        <w:tc>
          <w:tcPr>
            <w:tcW w:w="2003" w:type="dxa"/>
          </w:tcPr>
          <w:p w:rsidR="00E74335" w:rsidRPr="006573F1" w:rsidRDefault="00DE6FBD" w:rsidP="00E74335">
            <w:pPr>
              <w:rPr>
                <w:noProof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sz w:val="24"/>
                  <w:szCs w:val="24"/>
                  <w:lang w:val="en-US"/>
                </w:rPr>
                <w:id w:val="2032987471"/>
                <w:placeholder>
                  <w:docPart w:val="FE8DE64B2C9E493DB894F23A593220AE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noProof/>
                      <w:sz w:val="24"/>
                      <w:szCs w:val="24"/>
                      <w:lang w:val="en-US"/>
                    </w:rPr>
                    <w:id w:val="1385067751"/>
                    <w:placeholder>
                      <w:docPart w:val="E5BA37A26D99463DA60BDCC970B4EDF3"/>
                    </w:placeholder>
                  </w:sdtPr>
                  <w:sdtEndPr/>
                  <w:sdtContent>
                    <w:r w:rsidR="00E74335" w:rsidRPr="006573F1">
                      <w:rPr>
                        <w:rFonts w:ascii="Century Gothic" w:hAnsi="Century Gothic" w:cstheme="minorHAnsi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2015" w:type="dxa"/>
          </w:tcPr>
          <w:p w:rsidR="00E74335" w:rsidRPr="006573F1" w:rsidRDefault="00DE6FBD" w:rsidP="00E74335">
            <w:pPr>
              <w:rPr>
                <w:noProof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sz w:val="24"/>
                  <w:szCs w:val="24"/>
                  <w:lang w:val="en-US"/>
                </w:rPr>
                <w:id w:val="-324364989"/>
                <w:placeholder>
                  <w:docPart w:val="37D6493E089D42418F31B3EF623DEC04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noProof/>
                      <w:sz w:val="24"/>
                      <w:szCs w:val="24"/>
                      <w:lang w:val="en-US"/>
                    </w:rPr>
                    <w:id w:val="-1819252987"/>
                    <w:placeholder>
                      <w:docPart w:val="C410C78F763D4C7CA968A8690F4C8F7D"/>
                    </w:placeholder>
                  </w:sdtPr>
                  <w:sdtEndPr/>
                  <w:sdtContent>
                    <w:r w:rsidR="00E74335" w:rsidRPr="006573F1">
                      <w:rPr>
                        <w:rFonts w:ascii="Century Gothic" w:hAnsi="Century Gothic" w:cstheme="minorHAnsi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2196" w:type="dxa"/>
          </w:tcPr>
          <w:p w:rsidR="00E74335" w:rsidRPr="006573F1" w:rsidRDefault="00DE6FBD" w:rsidP="00E74335">
            <w:pPr>
              <w:rPr>
                <w:noProof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sz w:val="24"/>
                  <w:szCs w:val="24"/>
                  <w:lang w:val="en-US"/>
                </w:rPr>
                <w:id w:val="-1323194978"/>
                <w:placeholder>
                  <w:docPart w:val="240090EF8C11443BA2B6FBA513423827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noProof/>
                      <w:sz w:val="24"/>
                      <w:szCs w:val="24"/>
                      <w:lang w:val="en-US"/>
                    </w:rPr>
                    <w:id w:val="233438693"/>
                    <w:placeholder>
                      <w:docPart w:val="3BCD91E568DD4BCCB6768F30C56EC2A1"/>
                    </w:placeholder>
                  </w:sdtPr>
                  <w:sdtEndPr/>
                  <w:sdtContent>
                    <w:r w:rsidR="00E74335" w:rsidRPr="006573F1">
                      <w:rPr>
                        <w:rFonts w:ascii="Century Gothic" w:hAnsi="Century Gothic" w:cstheme="minorHAnsi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  <w:tc>
          <w:tcPr>
            <w:tcW w:w="2290" w:type="dxa"/>
          </w:tcPr>
          <w:p w:rsidR="00E74335" w:rsidRPr="006573F1" w:rsidRDefault="00DE6FBD" w:rsidP="00E74335">
            <w:pPr>
              <w:rPr>
                <w:noProof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sz w:val="24"/>
                  <w:szCs w:val="24"/>
                  <w:lang w:val="en-US"/>
                </w:rPr>
                <w:id w:val="-1073813180"/>
                <w:placeholder>
                  <w:docPart w:val="90F4D44425454F89B8FAA4298A9DACF8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noProof/>
                      <w:sz w:val="24"/>
                      <w:szCs w:val="24"/>
                      <w:lang w:val="en-US"/>
                    </w:rPr>
                    <w:id w:val="1082717000"/>
                    <w:placeholder>
                      <w:docPart w:val="35F9B6CC0B4148FEB4F9F51459E8C6F2"/>
                    </w:placeholder>
                  </w:sdtPr>
                  <w:sdtEndPr/>
                  <w:sdtContent>
                    <w:r w:rsidR="00E74335" w:rsidRPr="006573F1">
                      <w:rPr>
                        <w:rFonts w:ascii="Century Gothic" w:hAnsi="Century Gothic" w:cstheme="minorHAnsi"/>
                        <w:noProof/>
                        <w:color w:val="808080" w:themeColor="background1" w:themeShade="80"/>
                        <w:sz w:val="24"/>
                        <w:szCs w:val="24"/>
                        <w:lang w:val="en-US"/>
                      </w:rPr>
                      <w:t>Type here</w:t>
                    </w:r>
                  </w:sdtContent>
                </w:sdt>
              </w:sdtContent>
            </w:sdt>
          </w:p>
        </w:tc>
      </w:tr>
    </w:tbl>
    <w:p w:rsidR="00151ABA" w:rsidRPr="006573F1" w:rsidRDefault="00151ABA" w:rsidP="003E3410">
      <w:pPr>
        <w:rPr>
          <w:rFonts w:ascii="Century Gothic" w:hAnsi="Century Gothic" w:cstheme="minorHAnsi"/>
          <w:b/>
          <w:noProof/>
          <w:sz w:val="24"/>
          <w:szCs w:val="24"/>
          <w:lang w:val="en-US"/>
        </w:rPr>
      </w:pPr>
    </w:p>
    <w:p w:rsidR="00151ABA" w:rsidRPr="006573F1" w:rsidRDefault="00151ABA">
      <w:pPr>
        <w:rPr>
          <w:rFonts w:ascii="Century Gothic" w:hAnsi="Century Gothic" w:cstheme="minorHAnsi"/>
          <w:b/>
          <w:noProof/>
          <w:sz w:val="24"/>
          <w:szCs w:val="24"/>
          <w:lang w:val="en-US"/>
        </w:rPr>
      </w:pPr>
      <w:r w:rsidRPr="006573F1">
        <w:rPr>
          <w:rFonts w:ascii="Century Gothic" w:hAnsi="Century Gothic" w:cstheme="minorHAnsi"/>
          <w:b/>
          <w:noProof/>
          <w:sz w:val="24"/>
          <w:szCs w:val="24"/>
          <w:lang w:val="en-US"/>
        </w:rPr>
        <w:br w:type="page"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14"/>
        <w:gridCol w:w="2114"/>
        <w:gridCol w:w="2116"/>
        <w:gridCol w:w="2113"/>
        <w:gridCol w:w="37"/>
      </w:tblGrid>
      <w:tr w:rsidR="00E642C9" w:rsidRPr="006573F1" w:rsidTr="00151ABA">
        <w:trPr>
          <w:gridAfter w:val="1"/>
          <w:wAfter w:w="37" w:type="dxa"/>
          <w:trHeight w:val="397"/>
        </w:trPr>
        <w:tc>
          <w:tcPr>
            <w:tcW w:w="8457" w:type="dxa"/>
            <w:gridSpan w:val="4"/>
            <w:shd w:val="clear" w:color="auto" w:fill="282182"/>
          </w:tcPr>
          <w:p w:rsidR="00E642C9" w:rsidRPr="006573F1" w:rsidRDefault="00E642C9" w:rsidP="00E74335">
            <w:pPr>
              <w:rPr>
                <w:rFonts w:ascii="Century Gothic" w:hAnsi="Century Gothic" w:cstheme="minorHAnsi"/>
                <w:b/>
                <w:noProof/>
                <w:color w:val="FFFFFF" w:themeColor="background1"/>
                <w:sz w:val="24"/>
                <w:szCs w:val="24"/>
                <w:lang w:val="en-US"/>
              </w:rPr>
            </w:pPr>
            <w:r w:rsidRPr="006573F1">
              <w:rPr>
                <w:rFonts w:ascii="Century Gothic" w:hAnsi="Century Gothic" w:cstheme="minorHAnsi"/>
                <w:noProof/>
                <w:sz w:val="24"/>
                <w:szCs w:val="24"/>
                <w:lang w:val="en-US"/>
              </w:rPr>
              <w:lastRenderedPageBreak/>
              <w:br w:type="page"/>
            </w:r>
            <w:r w:rsidR="00E74335" w:rsidRPr="006573F1">
              <w:rPr>
                <w:rFonts w:ascii="Century Gothic" w:hAnsi="Century Gothic" w:cstheme="minorHAnsi"/>
                <w:b/>
                <w:noProof/>
                <w:color w:val="FFFFFF" w:themeColor="background1"/>
                <w:sz w:val="24"/>
                <w:szCs w:val="24"/>
                <w:lang w:val="en-US"/>
              </w:rPr>
              <w:t>Proffesional Experience</w:t>
            </w:r>
          </w:p>
        </w:tc>
      </w:tr>
      <w:tr w:rsidR="00E642C9" w:rsidRPr="006573F1" w:rsidTr="00151ABA">
        <w:tc>
          <w:tcPr>
            <w:tcW w:w="2114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642C9" w:rsidRPr="006573F1" w:rsidRDefault="00E642C9" w:rsidP="003E3410">
            <w:pPr>
              <w:rPr>
                <w:rFonts w:ascii="Century Gothic" w:hAnsi="Century Gothic" w:cstheme="minorHAnsi"/>
                <w:b/>
                <w:noProof/>
                <w:color w:val="FFFFFF" w:themeColor="background1"/>
                <w:sz w:val="24"/>
                <w:szCs w:val="24"/>
                <w:lang w:val="en-US"/>
              </w:rPr>
            </w:pPr>
          </w:p>
        </w:tc>
        <w:tc>
          <w:tcPr>
            <w:tcW w:w="2114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642C9" w:rsidRPr="006573F1" w:rsidRDefault="00E642C9" w:rsidP="003E3410">
            <w:pPr>
              <w:rPr>
                <w:rFonts w:ascii="Century Gothic" w:hAnsi="Century Gothic" w:cstheme="minorHAnsi"/>
                <w:b/>
                <w:noProof/>
                <w:color w:val="FFFFFF" w:themeColor="background1"/>
                <w:sz w:val="24"/>
                <w:szCs w:val="24"/>
                <w:lang w:val="en-US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642C9" w:rsidRPr="006573F1" w:rsidRDefault="00E642C9" w:rsidP="003E3410">
            <w:pPr>
              <w:rPr>
                <w:rFonts w:ascii="Century Gothic" w:hAnsi="Century Gothic" w:cstheme="minorHAnsi"/>
                <w:b/>
                <w:noProof/>
                <w:color w:val="FFFFFF" w:themeColor="background1"/>
                <w:sz w:val="24"/>
                <w:szCs w:val="24"/>
                <w:lang w:val="en-US"/>
              </w:rPr>
            </w:pPr>
          </w:p>
        </w:tc>
        <w:tc>
          <w:tcPr>
            <w:tcW w:w="2150" w:type="dxa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642C9" w:rsidRPr="006573F1" w:rsidRDefault="00E642C9" w:rsidP="003E3410">
            <w:pPr>
              <w:rPr>
                <w:rFonts w:ascii="Century Gothic" w:hAnsi="Century Gothic" w:cstheme="minorHAnsi"/>
                <w:b/>
                <w:noProof/>
                <w:color w:val="FFFFFF" w:themeColor="background1"/>
                <w:sz w:val="24"/>
                <w:szCs w:val="24"/>
                <w:lang w:val="en-US"/>
              </w:rPr>
            </w:pPr>
          </w:p>
        </w:tc>
      </w:tr>
      <w:tr w:rsidR="00E74335" w:rsidRPr="006573F1" w:rsidTr="00151ABA">
        <w:tc>
          <w:tcPr>
            <w:tcW w:w="21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:rsidR="00E74335" w:rsidRPr="006573F1" w:rsidRDefault="00E74335" w:rsidP="00E74335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  <w:r w:rsidRPr="006573F1"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  <w:t>From</w:t>
            </w:r>
          </w:p>
        </w:tc>
        <w:tc>
          <w:tcPr>
            <w:tcW w:w="2114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E74335" w:rsidRPr="006573F1" w:rsidRDefault="00E74335" w:rsidP="00E74335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  <w:r w:rsidRPr="006573F1"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  <w:t>To</w:t>
            </w:r>
          </w:p>
        </w:tc>
        <w:tc>
          <w:tcPr>
            <w:tcW w:w="2116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E74335" w:rsidRPr="006573F1" w:rsidRDefault="00E74335" w:rsidP="00E74335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  <w:r w:rsidRPr="006573F1"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  <w:t>Institution</w:t>
            </w:r>
          </w:p>
        </w:tc>
        <w:tc>
          <w:tcPr>
            <w:tcW w:w="215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E74335" w:rsidRPr="006573F1" w:rsidRDefault="00E74335" w:rsidP="00E74335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  <w:r w:rsidRPr="006573F1"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  <w:t>Position</w:t>
            </w:r>
          </w:p>
        </w:tc>
      </w:tr>
      <w:tr w:rsidR="00E74335" w:rsidRPr="006573F1" w:rsidTr="00151ABA">
        <w:tc>
          <w:tcPr>
            <w:tcW w:w="2114" w:type="dxa"/>
            <w:tcBorders>
              <w:top w:val="single" w:sz="2" w:space="0" w:color="auto"/>
            </w:tcBorders>
          </w:tcPr>
          <w:p w:rsidR="00E74335" w:rsidRPr="006573F1" w:rsidRDefault="00DE6FBD" w:rsidP="00E74335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color w:val="808080" w:themeColor="background1" w:themeShade="80"/>
                  <w:sz w:val="24"/>
                  <w:szCs w:val="24"/>
                  <w:lang w:val="en-US"/>
                </w:rPr>
                <w:id w:val="1903792006"/>
                <w:placeholder>
                  <w:docPart w:val="601AE4B3ED8E4D8CBF1E6A5E1ADD9A70"/>
                </w:placeholder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E74335" w:rsidRPr="006573F1">
                  <w:rPr>
                    <w:rFonts w:ascii="Century Gothic" w:hAnsi="Century Gothic" w:cstheme="minorHAnsi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a date</w:t>
                </w:r>
              </w:sdtContent>
            </w:sdt>
            <w:r w:rsidR="00E74335" w:rsidRPr="006573F1">
              <w:rPr>
                <w:rFonts w:ascii="Century Gothic" w:hAnsi="Century Gothic" w:cstheme="minorHAnsi"/>
                <w:b/>
                <w:noProof/>
                <w:color w:val="808080" w:themeColor="background1" w:themeShade="8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114" w:type="dxa"/>
            <w:tcBorders>
              <w:top w:val="single" w:sz="2" w:space="0" w:color="auto"/>
            </w:tcBorders>
          </w:tcPr>
          <w:p w:rsidR="00E74335" w:rsidRPr="006573F1" w:rsidRDefault="00DE6FBD" w:rsidP="00E74335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color w:val="808080" w:themeColor="background1" w:themeShade="80"/>
                  <w:sz w:val="24"/>
                  <w:szCs w:val="24"/>
                  <w:lang w:val="en-US"/>
                </w:rPr>
                <w:id w:val="-936598924"/>
                <w:placeholder>
                  <w:docPart w:val="DD2589432981458F83F8461819A64583"/>
                </w:placeholder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E74335" w:rsidRPr="006573F1">
                  <w:rPr>
                    <w:rFonts w:ascii="Century Gothic" w:hAnsi="Century Gothic" w:cstheme="minorHAnsi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a date</w:t>
                </w:r>
              </w:sdtContent>
            </w:sdt>
          </w:p>
        </w:tc>
        <w:tc>
          <w:tcPr>
            <w:tcW w:w="2116" w:type="dxa"/>
            <w:tcBorders>
              <w:top w:val="single" w:sz="2" w:space="0" w:color="auto"/>
            </w:tcBorders>
          </w:tcPr>
          <w:p w:rsidR="00E74335" w:rsidRPr="006573F1" w:rsidRDefault="00DE6FBD" w:rsidP="00E74335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color w:val="808080" w:themeColor="background1" w:themeShade="80"/>
                  <w:sz w:val="24"/>
                  <w:szCs w:val="24"/>
                  <w:lang w:val="en-US"/>
                </w:rPr>
                <w:id w:val="-516147688"/>
                <w:placeholder>
                  <w:docPart w:val="C2F877A6314446CF82BBAB52241CD2A2"/>
                </w:placeholder>
              </w:sdtPr>
              <w:sdtEndPr/>
              <w:sdtContent>
                <w:r w:rsidR="00E74335" w:rsidRPr="006573F1">
                  <w:rPr>
                    <w:rFonts w:ascii="Century Gothic" w:hAnsi="Century Gothic" w:cstheme="minorHAnsi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here</w:t>
                </w:r>
              </w:sdtContent>
            </w:sdt>
          </w:p>
        </w:tc>
        <w:tc>
          <w:tcPr>
            <w:tcW w:w="2150" w:type="dxa"/>
            <w:gridSpan w:val="2"/>
            <w:tcBorders>
              <w:top w:val="single" w:sz="2" w:space="0" w:color="auto"/>
            </w:tcBorders>
          </w:tcPr>
          <w:p w:rsidR="00E74335" w:rsidRPr="006573F1" w:rsidRDefault="00DE6FBD" w:rsidP="00E74335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sz w:val="24"/>
                  <w:szCs w:val="24"/>
                  <w:lang w:val="en-US"/>
                </w:rPr>
                <w:id w:val="1832708140"/>
                <w:placeholder>
                  <w:docPart w:val="B22E2355E1D9475390CB21342EC7C444"/>
                </w:placeholder>
              </w:sdtPr>
              <w:sdtEndPr/>
              <w:sdtContent>
                <w:r w:rsidR="00E74335" w:rsidRPr="006573F1">
                  <w:rPr>
                    <w:rFonts w:ascii="Century Gothic" w:hAnsi="Century Gothic" w:cstheme="minorHAnsi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here</w:t>
                </w:r>
              </w:sdtContent>
            </w:sdt>
          </w:p>
        </w:tc>
      </w:tr>
      <w:tr w:rsidR="00E74335" w:rsidRPr="006573F1" w:rsidTr="00151ABA">
        <w:tc>
          <w:tcPr>
            <w:tcW w:w="8494" w:type="dxa"/>
            <w:gridSpan w:val="5"/>
          </w:tcPr>
          <w:p w:rsidR="00E74335" w:rsidRPr="006573F1" w:rsidRDefault="00E74335" w:rsidP="00E74335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  <w:r w:rsidRPr="006573F1"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  <w:t>Job description</w:t>
            </w:r>
          </w:p>
        </w:tc>
      </w:tr>
      <w:tr w:rsidR="00E74335" w:rsidRPr="006573F1" w:rsidTr="00151ABA">
        <w:tc>
          <w:tcPr>
            <w:tcW w:w="8494" w:type="dxa"/>
            <w:gridSpan w:val="5"/>
            <w:tcBorders>
              <w:bottom w:val="single" w:sz="4" w:space="0" w:color="auto"/>
            </w:tcBorders>
          </w:tcPr>
          <w:p w:rsidR="00E74335" w:rsidRPr="006573F1" w:rsidRDefault="00DE6FBD" w:rsidP="00E74335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sz w:val="24"/>
                  <w:szCs w:val="24"/>
                  <w:lang w:val="en-US"/>
                </w:rPr>
                <w:id w:val="626986498"/>
                <w:placeholder>
                  <w:docPart w:val="F7118BB50C3F43C09AB105CFE308E5BE"/>
                </w:placeholder>
              </w:sdtPr>
              <w:sdtEndPr/>
              <w:sdtContent>
                <w:r w:rsidR="00E74335" w:rsidRPr="006573F1">
                  <w:rPr>
                    <w:rFonts w:ascii="Century Gothic" w:hAnsi="Century Gothic" w:cstheme="minorHAnsi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here</w:t>
                </w:r>
              </w:sdtContent>
            </w:sdt>
          </w:p>
        </w:tc>
      </w:tr>
      <w:tr w:rsidR="00B710DA" w:rsidRPr="006573F1" w:rsidTr="00151ABA"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6573F1" w:rsidRDefault="00B710DA" w:rsidP="004179E4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6573F1" w:rsidRDefault="00B710DA" w:rsidP="004179E4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6573F1" w:rsidRDefault="00B710DA" w:rsidP="004179E4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6573F1" w:rsidRDefault="00B710DA" w:rsidP="004179E4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</w:p>
        </w:tc>
      </w:tr>
      <w:tr w:rsidR="00E74335" w:rsidRPr="006573F1" w:rsidTr="009620EA">
        <w:tc>
          <w:tcPr>
            <w:tcW w:w="21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:rsidR="00E74335" w:rsidRPr="006573F1" w:rsidRDefault="00E74335" w:rsidP="00E74335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  <w:r w:rsidRPr="006573F1"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  <w:t>From</w:t>
            </w:r>
          </w:p>
        </w:tc>
        <w:tc>
          <w:tcPr>
            <w:tcW w:w="2114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E74335" w:rsidRPr="006573F1" w:rsidRDefault="00E74335" w:rsidP="00E74335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  <w:r w:rsidRPr="006573F1"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  <w:t>To</w:t>
            </w:r>
          </w:p>
        </w:tc>
        <w:tc>
          <w:tcPr>
            <w:tcW w:w="2116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E74335" w:rsidRPr="006573F1" w:rsidRDefault="00E74335" w:rsidP="00E74335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  <w:r w:rsidRPr="006573F1"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  <w:t>Institution</w:t>
            </w:r>
          </w:p>
        </w:tc>
        <w:tc>
          <w:tcPr>
            <w:tcW w:w="215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E74335" w:rsidRPr="006573F1" w:rsidRDefault="00E74335" w:rsidP="00E74335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  <w:r w:rsidRPr="006573F1"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  <w:t>Position</w:t>
            </w:r>
          </w:p>
        </w:tc>
      </w:tr>
      <w:tr w:rsidR="00E74335" w:rsidRPr="006573F1" w:rsidTr="00151ABA">
        <w:tc>
          <w:tcPr>
            <w:tcW w:w="2114" w:type="dxa"/>
            <w:tcBorders>
              <w:top w:val="single" w:sz="2" w:space="0" w:color="auto"/>
            </w:tcBorders>
          </w:tcPr>
          <w:p w:rsidR="00E74335" w:rsidRPr="006573F1" w:rsidRDefault="00DE6FBD" w:rsidP="00E74335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color w:val="808080" w:themeColor="background1" w:themeShade="80"/>
                  <w:sz w:val="24"/>
                  <w:szCs w:val="24"/>
                  <w:lang w:val="en-US"/>
                </w:rPr>
                <w:id w:val="-560484910"/>
                <w:placeholder>
                  <w:docPart w:val="5728E8AF92384FB39D7BBD11248CA24B"/>
                </w:placeholder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E74335" w:rsidRPr="006573F1">
                  <w:rPr>
                    <w:rFonts w:ascii="Century Gothic" w:hAnsi="Century Gothic" w:cstheme="minorHAnsi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a date</w:t>
                </w:r>
              </w:sdtContent>
            </w:sdt>
            <w:r w:rsidR="00E74335" w:rsidRPr="006573F1">
              <w:rPr>
                <w:rFonts w:ascii="Century Gothic" w:hAnsi="Century Gothic" w:cstheme="minorHAnsi"/>
                <w:b/>
                <w:noProof/>
                <w:color w:val="808080" w:themeColor="background1" w:themeShade="8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114" w:type="dxa"/>
            <w:tcBorders>
              <w:top w:val="single" w:sz="2" w:space="0" w:color="auto"/>
            </w:tcBorders>
          </w:tcPr>
          <w:p w:rsidR="00E74335" w:rsidRPr="006573F1" w:rsidRDefault="00DE6FBD" w:rsidP="00E74335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color w:val="808080" w:themeColor="background1" w:themeShade="80"/>
                  <w:sz w:val="24"/>
                  <w:szCs w:val="24"/>
                  <w:lang w:val="en-US"/>
                </w:rPr>
                <w:id w:val="-1349946084"/>
                <w:placeholder>
                  <w:docPart w:val="74AB46E4845A41AA8C595040890E10A2"/>
                </w:placeholder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E74335" w:rsidRPr="006573F1">
                  <w:rPr>
                    <w:rFonts w:ascii="Century Gothic" w:hAnsi="Century Gothic" w:cstheme="minorHAnsi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a date</w:t>
                </w:r>
              </w:sdtContent>
            </w:sdt>
          </w:p>
        </w:tc>
        <w:tc>
          <w:tcPr>
            <w:tcW w:w="2116" w:type="dxa"/>
            <w:tcBorders>
              <w:top w:val="single" w:sz="2" w:space="0" w:color="auto"/>
            </w:tcBorders>
          </w:tcPr>
          <w:p w:rsidR="00E74335" w:rsidRPr="006573F1" w:rsidRDefault="00DE6FBD" w:rsidP="00E74335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color w:val="808080" w:themeColor="background1" w:themeShade="80"/>
                  <w:sz w:val="24"/>
                  <w:szCs w:val="24"/>
                  <w:lang w:val="en-US"/>
                </w:rPr>
                <w:id w:val="-32885603"/>
                <w:placeholder>
                  <w:docPart w:val="9AE13970BDC04FCBB60B4B0A3AB25FD2"/>
                </w:placeholder>
              </w:sdtPr>
              <w:sdtEndPr/>
              <w:sdtContent>
                <w:r w:rsidR="00E74335" w:rsidRPr="006573F1">
                  <w:rPr>
                    <w:rFonts w:ascii="Century Gothic" w:hAnsi="Century Gothic" w:cstheme="minorHAnsi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here</w:t>
                </w:r>
              </w:sdtContent>
            </w:sdt>
          </w:p>
        </w:tc>
        <w:tc>
          <w:tcPr>
            <w:tcW w:w="2150" w:type="dxa"/>
            <w:gridSpan w:val="2"/>
            <w:tcBorders>
              <w:top w:val="single" w:sz="2" w:space="0" w:color="auto"/>
            </w:tcBorders>
          </w:tcPr>
          <w:p w:rsidR="00E74335" w:rsidRPr="006573F1" w:rsidRDefault="00DE6FBD" w:rsidP="00E74335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sz w:val="24"/>
                  <w:szCs w:val="24"/>
                  <w:lang w:val="en-US"/>
                </w:rPr>
                <w:id w:val="-1092464472"/>
                <w:placeholder>
                  <w:docPart w:val="0EEBF5C7502F4FF3BD4D5B3AE44D18EB"/>
                </w:placeholder>
              </w:sdtPr>
              <w:sdtEndPr/>
              <w:sdtContent>
                <w:r w:rsidR="00E74335" w:rsidRPr="006573F1">
                  <w:rPr>
                    <w:rFonts w:ascii="Century Gothic" w:hAnsi="Century Gothic" w:cstheme="minorHAnsi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here</w:t>
                </w:r>
              </w:sdtContent>
            </w:sdt>
          </w:p>
        </w:tc>
      </w:tr>
      <w:tr w:rsidR="00E74335" w:rsidRPr="006573F1" w:rsidTr="009620EA">
        <w:tc>
          <w:tcPr>
            <w:tcW w:w="8494" w:type="dxa"/>
            <w:gridSpan w:val="5"/>
          </w:tcPr>
          <w:p w:rsidR="00E74335" w:rsidRPr="006573F1" w:rsidRDefault="00E74335" w:rsidP="00E74335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  <w:r w:rsidRPr="006573F1"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  <w:t>Job description</w:t>
            </w:r>
          </w:p>
        </w:tc>
      </w:tr>
      <w:tr w:rsidR="00E74335" w:rsidRPr="006573F1" w:rsidTr="009620EA">
        <w:tc>
          <w:tcPr>
            <w:tcW w:w="8494" w:type="dxa"/>
            <w:gridSpan w:val="5"/>
            <w:tcBorders>
              <w:bottom w:val="single" w:sz="4" w:space="0" w:color="auto"/>
            </w:tcBorders>
          </w:tcPr>
          <w:p w:rsidR="00E74335" w:rsidRPr="006573F1" w:rsidRDefault="00DE6FBD" w:rsidP="00E74335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sz w:val="24"/>
                  <w:szCs w:val="24"/>
                  <w:lang w:val="en-US"/>
                </w:rPr>
                <w:id w:val="2138522440"/>
                <w:placeholder>
                  <w:docPart w:val="DB329BBC513D476E922786357C7ED58D"/>
                </w:placeholder>
              </w:sdtPr>
              <w:sdtEndPr/>
              <w:sdtContent>
                <w:r w:rsidR="00E74335" w:rsidRPr="006573F1">
                  <w:rPr>
                    <w:rFonts w:ascii="Century Gothic" w:hAnsi="Century Gothic" w:cstheme="minorHAnsi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here</w:t>
                </w:r>
              </w:sdtContent>
            </w:sdt>
          </w:p>
        </w:tc>
      </w:tr>
      <w:tr w:rsidR="00B710DA" w:rsidRPr="006573F1" w:rsidTr="00151ABA"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6573F1" w:rsidRDefault="00B710DA" w:rsidP="00405719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6573F1" w:rsidRDefault="00B710DA" w:rsidP="00405719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6573F1" w:rsidRDefault="00B710DA" w:rsidP="00405719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6573F1" w:rsidRDefault="00B710DA" w:rsidP="00405719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</w:p>
        </w:tc>
      </w:tr>
      <w:tr w:rsidR="00E74335" w:rsidRPr="006573F1" w:rsidTr="00E240B2">
        <w:tc>
          <w:tcPr>
            <w:tcW w:w="21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:rsidR="00E74335" w:rsidRPr="006573F1" w:rsidRDefault="00E74335" w:rsidP="00E74335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  <w:r w:rsidRPr="006573F1"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  <w:t>From</w:t>
            </w:r>
          </w:p>
        </w:tc>
        <w:tc>
          <w:tcPr>
            <w:tcW w:w="2114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E74335" w:rsidRPr="006573F1" w:rsidRDefault="00E74335" w:rsidP="00E74335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  <w:r w:rsidRPr="006573F1"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  <w:t>To</w:t>
            </w:r>
          </w:p>
        </w:tc>
        <w:tc>
          <w:tcPr>
            <w:tcW w:w="2116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E74335" w:rsidRPr="006573F1" w:rsidRDefault="00E74335" w:rsidP="00E74335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  <w:r w:rsidRPr="006573F1"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  <w:t>Institution</w:t>
            </w:r>
          </w:p>
        </w:tc>
        <w:tc>
          <w:tcPr>
            <w:tcW w:w="215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E74335" w:rsidRPr="006573F1" w:rsidRDefault="00E74335" w:rsidP="00E74335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  <w:r w:rsidRPr="006573F1"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  <w:t>Position</w:t>
            </w:r>
          </w:p>
        </w:tc>
      </w:tr>
      <w:tr w:rsidR="00E74335" w:rsidRPr="006573F1" w:rsidTr="00151ABA">
        <w:tc>
          <w:tcPr>
            <w:tcW w:w="2114" w:type="dxa"/>
            <w:tcBorders>
              <w:top w:val="single" w:sz="2" w:space="0" w:color="auto"/>
            </w:tcBorders>
          </w:tcPr>
          <w:p w:rsidR="00E74335" w:rsidRPr="006573F1" w:rsidRDefault="00DE6FBD" w:rsidP="00E74335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color w:val="808080" w:themeColor="background1" w:themeShade="80"/>
                  <w:sz w:val="24"/>
                  <w:szCs w:val="24"/>
                  <w:lang w:val="en-US"/>
                </w:rPr>
                <w:id w:val="-594857702"/>
                <w:placeholder>
                  <w:docPart w:val="9C1C82647292415798DA78EEA03832C5"/>
                </w:placeholder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E74335" w:rsidRPr="006573F1">
                  <w:rPr>
                    <w:rFonts w:ascii="Century Gothic" w:hAnsi="Century Gothic" w:cstheme="minorHAnsi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a date</w:t>
                </w:r>
              </w:sdtContent>
            </w:sdt>
            <w:r w:rsidR="00E74335" w:rsidRPr="006573F1">
              <w:rPr>
                <w:rFonts w:ascii="Century Gothic" w:hAnsi="Century Gothic" w:cstheme="minorHAnsi"/>
                <w:b/>
                <w:noProof/>
                <w:color w:val="808080" w:themeColor="background1" w:themeShade="8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114" w:type="dxa"/>
            <w:tcBorders>
              <w:top w:val="single" w:sz="2" w:space="0" w:color="auto"/>
            </w:tcBorders>
          </w:tcPr>
          <w:p w:rsidR="00E74335" w:rsidRPr="006573F1" w:rsidRDefault="00DE6FBD" w:rsidP="00E74335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color w:val="808080" w:themeColor="background1" w:themeShade="80"/>
                  <w:sz w:val="24"/>
                  <w:szCs w:val="24"/>
                  <w:lang w:val="en-US"/>
                </w:rPr>
                <w:id w:val="254493010"/>
                <w:placeholder>
                  <w:docPart w:val="D68C732BCBAE417E9ED94D92AB6255E0"/>
                </w:placeholder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E74335" w:rsidRPr="006573F1">
                  <w:rPr>
                    <w:rFonts w:ascii="Century Gothic" w:hAnsi="Century Gothic" w:cstheme="minorHAnsi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a date</w:t>
                </w:r>
              </w:sdtContent>
            </w:sdt>
          </w:p>
        </w:tc>
        <w:tc>
          <w:tcPr>
            <w:tcW w:w="2116" w:type="dxa"/>
            <w:tcBorders>
              <w:top w:val="single" w:sz="2" w:space="0" w:color="auto"/>
            </w:tcBorders>
          </w:tcPr>
          <w:p w:rsidR="00E74335" w:rsidRPr="006573F1" w:rsidRDefault="00DE6FBD" w:rsidP="00E74335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color w:val="808080" w:themeColor="background1" w:themeShade="80"/>
                  <w:sz w:val="24"/>
                  <w:szCs w:val="24"/>
                  <w:lang w:val="en-US"/>
                </w:rPr>
                <w:id w:val="853772313"/>
                <w:placeholder>
                  <w:docPart w:val="8D37645E64C647BFBDB3A738D4BD45FD"/>
                </w:placeholder>
              </w:sdtPr>
              <w:sdtEndPr/>
              <w:sdtContent>
                <w:r w:rsidR="00E74335" w:rsidRPr="006573F1">
                  <w:rPr>
                    <w:rFonts w:ascii="Century Gothic" w:hAnsi="Century Gothic" w:cstheme="minorHAnsi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here</w:t>
                </w:r>
              </w:sdtContent>
            </w:sdt>
          </w:p>
        </w:tc>
        <w:tc>
          <w:tcPr>
            <w:tcW w:w="2150" w:type="dxa"/>
            <w:gridSpan w:val="2"/>
            <w:tcBorders>
              <w:top w:val="single" w:sz="2" w:space="0" w:color="auto"/>
            </w:tcBorders>
          </w:tcPr>
          <w:p w:rsidR="00E74335" w:rsidRPr="006573F1" w:rsidRDefault="00DE6FBD" w:rsidP="00E74335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sz w:val="24"/>
                  <w:szCs w:val="24"/>
                  <w:lang w:val="en-US"/>
                </w:rPr>
                <w:id w:val="-2057532768"/>
                <w:placeholder>
                  <w:docPart w:val="C73FC6367CA043DFAF766779E841441C"/>
                </w:placeholder>
              </w:sdtPr>
              <w:sdtEndPr/>
              <w:sdtContent>
                <w:r w:rsidR="00E74335" w:rsidRPr="006573F1">
                  <w:rPr>
                    <w:rFonts w:ascii="Century Gothic" w:hAnsi="Century Gothic" w:cstheme="minorHAnsi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here</w:t>
                </w:r>
              </w:sdtContent>
            </w:sdt>
          </w:p>
        </w:tc>
      </w:tr>
      <w:tr w:rsidR="00E74335" w:rsidRPr="006573F1" w:rsidTr="00151ABA">
        <w:tc>
          <w:tcPr>
            <w:tcW w:w="8494" w:type="dxa"/>
            <w:gridSpan w:val="5"/>
          </w:tcPr>
          <w:p w:rsidR="00E74335" w:rsidRPr="006573F1" w:rsidRDefault="00E74335" w:rsidP="00E74335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  <w:r w:rsidRPr="006573F1"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  <w:t>Job description</w:t>
            </w:r>
          </w:p>
        </w:tc>
      </w:tr>
      <w:tr w:rsidR="00E74335" w:rsidRPr="006573F1" w:rsidTr="00E240B2">
        <w:tc>
          <w:tcPr>
            <w:tcW w:w="8494" w:type="dxa"/>
            <w:gridSpan w:val="5"/>
            <w:tcBorders>
              <w:bottom w:val="single" w:sz="4" w:space="0" w:color="auto"/>
            </w:tcBorders>
          </w:tcPr>
          <w:p w:rsidR="00E74335" w:rsidRPr="006573F1" w:rsidRDefault="00DE6FBD" w:rsidP="00E74335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sz w:val="24"/>
                  <w:szCs w:val="24"/>
                  <w:lang w:val="en-US"/>
                </w:rPr>
                <w:id w:val="1862087145"/>
                <w:placeholder>
                  <w:docPart w:val="35951439095A4961A236BF2A043682DE"/>
                </w:placeholder>
              </w:sdtPr>
              <w:sdtEndPr/>
              <w:sdtContent>
                <w:r w:rsidR="00E74335" w:rsidRPr="006573F1">
                  <w:rPr>
                    <w:rFonts w:ascii="Century Gothic" w:hAnsi="Century Gothic" w:cstheme="minorHAnsi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here</w:t>
                </w:r>
              </w:sdtContent>
            </w:sdt>
          </w:p>
        </w:tc>
      </w:tr>
      <w:tr w:rsidR="00B710DA" w:rsidRPr="006573F1" w:rsidTr="00151ABA"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6573F1" w:rsidRDefault="00B710DA" w:rsidP="00405719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6573F1" w:rsidRDefault="00B710DA" w:rsidP="00405719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6573F1" w:rsidRDefault="00B710DA" w:rsidP="00405719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6573F1" w:rsidRDefault="00B710DA" w:rsidP="00405719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</w:p>
        </w:tc>
      </w:tr>
      <w:tr w:rsidR="00E74335" w:rsidRPr="006573F1" w:rsidTr="00151ABA">
        <w:tc>
          <w:tcPr>
            <w:tcW w:w="21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:rsidR="00E74335" w:rsidRPr="006573F1" w:rsidRDefault="00E74335" w:rsidP="00E74335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  <w:r w:rsidRPr="006573F1"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  <w:t>From</w:t>
            </w:r>
          </w:p>
        </w:tc>
        <w:tc>
          <w:tcPr>
            <w:tcW w:w="2114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E74335" w:rsidRPr="006573F1" w:rsidRDefault="00E74335" w:rsidP="00E74335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  <w:r w:rsidRPr="006573F1"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  <w:t>To</w:t>
            </w:r>
          </w:p>
        </w:tc>
        <w:tc>
          <w:tcPr>
            <w:tcW w:w="2116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E74335" w:rsidRPr="006573F1" w:rsidRDefault="00E74335" w:rsidP="00E74335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  <w:r w:rsidRPr="006573F1"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  <w:t>Institution</w:t>
            </w:r>
          </w:p>
        </w:tc>
        <w:tc>
          <w:tcPr>
            <w:tcW w:w="215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E74335" w:rsidRPr="006573F1" w:rsidRDefault="00E74335" w:rsidP="00E74335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  <w:r w:rsidRPr="006573F1"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  <w:t>Position</w:t>
            </w:r>
          </w:p>
        </w:tc>
      </w:tr>
      <w:tr w:rsidR="00E74335" w:rsidRPr="006573F1" w:rsidTr="00151ABA">
        <w:tc>
          <w:tcPr>
            <w:tcW w:w="2114" w:type="dxa"/>
            <w:tcBorders>
              <w:top w:val="single" w:sz="2" w:space="0" w:color="auto"/>
            </w:tcBorders>
          </w:tcPr>
          <w:p w:rsidR="00E74335" w:rsidRPr="006573F1" w:rsidRDefault="00DE6FBD" w:rsidP="00E74335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color w:val="808080" w:themeColor="background1" w:themeShade="80"/>
                  <w:sz w:val="24"/>
                  <w:szCs w:val="24"/>
                  <w:lang w:val="en-US"/>
                </w:rPr>
                <w:id w:val="-87615622"/>
                <w:placeholder>
                  <w:docPart w:val="707120AE135B4B44985B025A05CF22A5"/>
                </w:placeholder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E74335" w:rsidRPr="006573F1">
                  <w:rPr>
                    <w:rFonts w:ascii="Century Gothic" w:hAnsi="Century Gothic" w:cstheme="minorHAnsi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a date</w:t>
                </w:r>
              </w:sdtContent>
            </w:sdt>
            <w:r w:rsidR="00E74335" w:rsidRPr="006573F1">
              <w:rPr>
                <w:rFonts w:ascii="Century Gothic" w:hAnsi="Century Gothic" w:cstheme="minorHAnsi"/>
                <w:b/>
                <w:noProof/>
                <w:color w:val="808080" w:themeColor="background1" w:themeShade="8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114" w:type="dxa"/>
            <w:tcBorders>
              <w:top w:val="single" w:sz="2" w:space="0" w:color="auto"/>
            </w:tcBorders>
          </w:tcPr>
          <w:p w:rsidR="00E74335" w:rsidRPr="006573F1" w:rsidRDefault="00DE6FBD" w:rsidP="00E74335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color w:val="808080" w:themeColor="background1" w:themeShade="80"/>
                  <w:sz w:val="24"/>
                  <w:szCs w:val="24"/>
                  <w:lang w:val="en-US"/>
                </w:rPr>
                <w:id w:val="-52784286"/>
                <w:placeholder>
                  <w:docPart w:val="6A1679A148BD4543973D3DAF8050D702"/>
                </w:placeholder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E74335" w:rsidRPr="006573F1">
                  <w:rPr>
                    <w:rFonts w:ascii="Century Gothic" w:hAnsi="Century Gothic" w:cstheme="minorHAnsi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a date</w:t>
                </w:r>
              </w:sdtContent>
            </w:sdt>
          </w:p>
        </w:tc>
        <w:tc>
          <w:tcPr>
            <w:tcW w:w="2116" w:type="dxa"/>
            <w:tcBorders>
              <w:top w:val="single" w:sz="2" w:space="0" w:color="auto"/>
            </w:tcBorders>
          </w:tcPr>
          <w:p w:rsidR="00E74335" w:rsidRPr="006573F1" w:rsidRDefault="00DE6FBD" w:rsidP="00E74335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color w:val="808080" w:themeColor="background1" w:themeShade="80"/>
                  <w:sz w:val="24"/>
                  <w:szCs w:val="24"/>
                  <w:lang w:val="en-US"/>
                </w:rPr>
                <w:id w:val="1759705382"/>
                <w:placeholder>
                  <w:docPart w:val="891EBCF7F8034EEA81106E2E2FAD09C2"/>
                </w:placeholder>
              </w:sdtPr>
              <w:sdtEndPr/>
              <w:sdtContent>
                <w:r w:rsidR="00E74335" w:rsidRPr="006573F1">
                  <w:rPr>
                    <w:rFonts w:ascii="Century Gothic" w:hAnsi="Century Gothic" w:cstheme="minorHAnsi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here</w:t>
                </w:r>
              </w:sdtContent>
            </w:sdt>
          </w:p>
        </w:tc>
        <w:tc>
          <w:tcPr>
            <w:tcW w:w="2150" w:type="dxa"/>
            <w:gridSpan w:val="2"/>
            <w:tcBorders>
              <w:top w:val="single" w:sz="2" w:space="0" w:color="auto"/>
            </w:tcBorders>
          </w:tcPr>
          <w:p w:rsidR="00E74335" w:rsidRPr="006573F1" w:rsidRDefault="00DE6FBD" w:rsidP="00E74335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sz w:val="24"/>
                  <w:szCs w:val="24"/>
                  <w:lang w:val="en-US"/>
                </w:rPr>
                <w:id w:val="-1710953527"/>
                <w:placeholder>
                  <w:docPart w:val="277A91115D8043599D0BB643A530B2C0"/>
                </w:placeholder>
              </w:sdtPr>
              <w:sdtEndPr/>
              <w:sdtContent>
                <w:r w:rsidR="00E74335" w:rsidRPr="006573F1">
                  <w:rPr>
                    <w:rFonts w:ascii="Century Gothic" w:hAnsi="Century Gothic" w:cstheme="minorHAnsi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here</w:t>
                </w:r>
              </w:sdtContent>
            </w:sdt>
          </w:p>
        </w:tc>
      </w:tr>
      <w:tr w:rsidR="00E74335" w:rsidRPr="006573F1" w:rsidTr="00151ABA">
        <w:tc>
          <w:tcPr>
            <w:tcW w:w="8494" w:type="dxa"/>
            <w:gridSpan w:val="5"/>
          </w:tcPr>
          <w:p w:rsidR="00E74335" w:rsidRPr="006573F1" w:rsidRDefault="00E74335" w:rsidP="00E74335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  <w:r w:rsidRPr="006573F1"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  <w:t>Job description</w:t>
            </w:r>
          </w:p>
        </w:tc>
      </w:tr>
      <w:tr w:rsidR="00E74335" w:rsidRPr="006573F1" w:rsidTr="00DA18F0">
        <w:tc>
          <w:tcPr>
            <w:tcW w:w="8494" w:type="dxa"/>
            <w:gridSpan w:val="5"/>
            <w:tcBorders>
              <w:bottom w:val="single" w:sz="4" w:space="0" w:color="auto"/>
            </w:tcBorders>
          </w:tcPr>
          <w:p w:rsidR="00E74335" w:rsidRPr="006573F1" w:rsidRDefault="00DE6FBD" w:rsidP="00E74335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sz w:val="24"/>
                  <w:szCs w:val="24"/>
                  <w:lang w:val="en-US"/>
                </w:rPr>
                <w:id w:val="-400747015"/>
                <w:placeholder>
                  <w:docPart w:val="F85A99BFEFC4485CB96631A5D865709B"/>
                </w:placeholder>
              </w:sdtPr>
              <w:sdtEndPr/>
              <w:sdtContent>
                <w:r w:rsidR="00E74335" w:rsidRPr="006573F1">
                  <w:rPr>
                    <w:rFonts w:ascii="Century Gothic" w:hAnsi="Century Gothic" w:cstheme="minorHAnsi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here</w:t>
                </w:r>
              </w:sdtContent>
            </w:sdt>
          </w:p>
        </w:tc>
      </w:tr>
      <w:tr w:rsidR="00B710DA" w:rsidRPr="006573F1" w:rsidTr="00151ABA"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6573F1" w:rsidRDefault="00B710DA" w:rsidP="00405719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6573F1" w:rsidRDefault="00B710DA" w:rsidP="00405719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6573F1" w:rsidRDefault="00B710DA" w:rsidP="00405719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6573F1" w:rsidRDefault="00B710DA" w:rsidP="00405719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</w:p>
        </w:tc>
      </w:tr>
      <w:tr w:rsidR="00E74335" w:rsidRPr="006573F1" w:rsidTr="00151ABA">
        <w:tc>
          <w:tcPr>
            <w:tcW w:w="21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:rsidR="00E74335" w:rsidRPr="006573F1" w:rsidRDefault="00E74335" w:rsidP="00E74335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  <w:r w:rsidRPr="006573F1"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  <w:t>From</w:t>
            </w:r>
          </w:p>
        </w:tc>
        <w:tc>
          <w:tcPr>
            <w:tcW w:w="2114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E74335" w:rsidRPr="006573F1" w:rsidRDefault="00E74335" w:rsidP="00E74335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  <w:r w:rsidRPr="006573F1"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  <w:t>To</w:t>
            </w:r>
          </w:p>
        </w:tc>
        <w:tc>
          <w:tcPr>
            <w:tcW w:w="2116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E74335" w:rsidRPr="006573F1" w:rsidRDefault="00E74335" w:rsidP="00E74335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  <w:r w:rsidRPr="006573F1"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  <w:t>Institution</w:t>
            </w:r>
          </w:p>
        </w:tc>
        <w:tc>
          <w:tcPr>
            <w:tcW w:w="215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E74335" w:rsidRPr="006573F1" w:rsidRDefault="00E74335" w:rsidP="00E74335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  <w:r w:rsidRPr="006573F1"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  <w:t>Position</w:t>
            </w:r>
          </w:p>
        </w:tc>
      </w:tr>
      <w:tr w:rsidR="00E74335" w:rsidRPr="006573F1" w:rsidTr="00151ABA">
        <w:tc>
          <w:tcPr>
            <w:tcW w:w="2114" w:type="dxa"/>
            <w:tcBorders>
              <w:top w:val="single" w:sz="2" w:space="0" w:color="auto"/>
            </w:tcBorders>
          </w:tcPr>
          <w:p w:rsidR="00E74335" w:rsidRPr="006573F1" w:rsidRDefault="00DE6FBD" w:rsidP="00E74335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color w:val="808080" w:themeColor="background1" w:themeShade="80"/>
                  <w:sz w:val="24"/>
                  <w:szCs w:val="24"/>
                  <w:lang w:val="en-US"/>
                </w:rPr>
                <w:id w:val="386382680"/>
                <w:placeholder>
                  <w:docPart w:val="5F41227315544CCBBD69EDC394E6AD62"/>
                </w:placeholder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E74335" w:rsidRPr="006573F1">
                  <w:rPr>
                    <w:rFonts w:ascii="Century Gothic" w:hAnsi="Century Gothic" w:cstheme="minorHAnsi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a date</w:t>
                </w:r>
              </w:sdtContent>
            </w:sdt>
            <w:r w:rsidR="00E74335" w:rsidRPr="006573F1">
              <w:rPr>
                <w:rFonts w:ascii="Century Gothic" w:hAnsi="Century Gothic" w:cstheme="minorHAnsi"/>
                <w:b/>
                <w:noProof/>
                <w:color w:val="808080" w:themeColor="background1" w:themeShade="8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114" w:type="dxa"/>
            <w:tcBorders>
              <w:top w:val="single" w:sz="2" w:space="0" w:color="auto"/>
            </w:tcBorders>
          </w:tcPr>
          <w:p w:rsidR="00E74335" w:rsidRPr="006573F1" w:rsidRDefault="00DE6FBD" w:rsidP="00E74335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color w:val="808080" w:themeColor="background1" w:themeShade="80"/>
                  <w:sz w:val="24"/>
                  <w:szCs w:val="24"/>
                  <w:lang w:val="en-US"/>
                </w:rPr>
                <w:id w:val="-1958860864"/>
                <w:placeholder>
                  <w:docPart w:val="3B06FC70C8164601AB17444F4EFD006A"/>
                </w:placeholder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E74335" w:rsidRPr="006573F1">
                  <w:rPr>
                    <w:rFonts w:ascii="Century Gothic" w:hAnsi="Century Gothic" w:cstheme="minorHAnsi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a date</w:t>
                </w:r>
              </w:sdtContent>
            </w:sdt>
          </w:p>
        </w:tc>
        <w:tc>
          <w:tcPr>
            <w:tcW w:w="2116" w:type="dxa"/>
            <w:tcBorders>
              <w:top w:val="single" w:sz="2" w:space="0" w:color="auto"/>
            </w:tcBorders>
          </w:tcPr>
          <w:p w:rsidR="00E74335" w:rsidRPr="006573F1" w:rsidRDefault="00DE6FBD" w:rsidP="00E74335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color w:val="808080" w:themeColor="background1" w:themeShade="80"/>
                  <w:sz w:val="24"/>
                  <w:szCs w:val="24"/>
                  <w:lang w:val="en-US"/>
                </w:rPr>
                <w:id w:val="1017035743"/>
                <w:placeholder>
                  <w:docPart w:val="6301E40BC819450B88F1674AD13EC8D5"/>
                </w:placeholder>
              </w:sdtPr>
              <w:sdtEndPr/>
              <w:sdtContent>
                <w:r w:rsidR="00E74335" w:rsidRPr="006573F1">
                  <w:rPr>
                    <w:rFonts w:ascii="Century Gothic" w:hAnsi="Century Gothic" w:cstheme="minorHAnsi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here</w:t>
                </w:r>
              </w:sdtContent>
            </w:sdt>
          </w:p>
        </w:tc>
        <w:tc>
          <w:tcPr>
            <w:tcW w:w="2150" w:type="dxa"/>
            <w:gridSpan w:val="2"/>
            <w:tcBorders>
              <w:top w:val="single" w:sz="2" w:space="0" w:color="auto"/>
            </w:tcBorders>
          </w:tcPr>
          <w:p w:rsidR="00E74335" w:rsidRPr="006573F1" w:rsidRDefault="00DE6FBD" w:rsidP="00E74335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sz w:val="24"/>
                  <w:szCs w:val="24"/>
                  <w:lang w:val="en-US"/>
                </w:rPr>
                <w:id w:val="-1122149122"/>
                <w:placeholder>
                  <w:docPart w:val="B070E72EE596458FAEDD13F7F6E324EB"/>
                </w:placeholder>
              </w:sdtPr>
              <w:sdtEndPr/>
              <w:sdtContent>
                <w:r w:rsidR="00E74335" w:rsidRPr="006573F1">
                  <w:rPr>
                    <w:rFonts w:ascii="Century Gothic" w:hAnsi="Century Gothic" w:cstheme="minorHAnsi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here</w:t>
                </w:r>
              </w:sdtContent>
            </w:sdt>
          </w:p>
        </w:tc>
      </w:tr>
      <w:tr w:rsidR="00E74335" w:rsidRPr="006573F1" w:rsidTr="00151ABA">
        <w:tc>
          <w:tcPr>
            <w:tcW w:w="8494" w:type="dxa"/>
            <w:gridSpan w:val="5"/>
          </w:tcPr>
          <w:p w:rsidR="00E74335" w:rsidRPr="006573F1" w:rsidRDefault="00E74335" w:rsidP="00E74335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  <w:r w:rsidRPr="006573F1"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  <w:t>Job description</w:t>
            </w:r>
          </w:p>
        </w:tc>
      </w:tr>
      <w:tr w:rsidR="00E74335" w:rsidRPr="006573F1" w:rsidTr="00663C87">
        <w:tc>
          <w:tcPr>
            <w:tcW w:w="8494" w:type="dxa"/>
            <w:gridSpan w:val="5"/>
            <w:tcBorders>
              <w:bottom w:val="single" w:sz="4" w:space="0" w:color="auto"/>
            </w:tcBorders>
          </w:tcPr>
          <w:p w:rsidR="00E74335" w:rsidRPr="006573F1" w:rsidRDefault="00DE6FBD" w:rsidP="00E74335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sz w:val="24"/>
                  <w:szCs w:val="24"/>
                  <w:lang w:val="en-US"/>
                </w:rPr>
                <w:id w:val="-447152091"/>
                <w:placeholder>
                  <w:docPart w:val="7B1710486A694F75B85EE54E5BC8DA0C"/>
                </w:placeholder>
              </w:sdtPr>
              <w:sdtEndPr/>
              <w:sdtContent>
                <w:r w:rsidR="00E74335" w:rsidRPr="006573F1">
                  <w:rPr>
                    <w:rFonts w:ascii="Century Gothic" w:hAnsi="Century Gothic" w:cstheme="minorHAnsi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here</w:t>
                </w:r>
              </w:sdtContent>
            </w:sdt>
          </w:p>
        </w:tc>
      </w:tr>
      <w:tr w:rsidR="00B710DA" w:rsidRPr="006573F1" w:rsidTr="00151ABA"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6573F1" w:rsidRDefault="00B710DA" w:rsidP="00405719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6573F1" w:rsidRDefault="00B710DA" w:rsidP="00405719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6573F1" w:rsidRDefault="00B710DA" w:rsidP="00405719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6573F1" w:rsidRDefault="00B710DA" w:rsidP="00405719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</w:p>
        </w:tc>
      </w:tr>
      <w:tr w:rsidR="00E74335" w:rsidRPr="006573F1" w:rsidTr="00151ABA">
        <w:tc>
          <w:tcPr>
            <w:tcW w:w="21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:rsidR="00E74335" w:rsidRPr="006573F1" w:rsidRDefault="00E74335" w:rsidP="00E74335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  <w:r w:rsidRPr="006573F1"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  <w:t>From</w:t>
            </w:r>
          </w:p>
        </w:tc>
        <w:tc>
          <w:tcPr>
            <w:tcW w:w="2114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E74335" w:rsidRPr="006573F1" w:rsidRDefault="00E74335" w:rsidP="00E74335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  <w:r w:rsidRPr="006573F1"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  <w:t>To</w:t>
            </w:r>
          </w:p>
        </w:tc>
        <w:tc>
          <w:tcPr>
            <w:tcW w:w="2116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E74335" w:rsidRPr="006573F1" w:rsidRDefault="00E74335" w:rsidP="00E74335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  <w:r w:rsidRPr="006573F1"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  <w:t>Institution</w:t>
            </w:r>
          </w:p>
        </w:tc>
        <w:tc>
          <w:tcPr>
            <w:tcW w:w="215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E74335" w:rsidRPr="006573F1" w:rsidRDefault="00E74335" w:rsidP="00E74335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  <w:r w:rsidRPr="006573F1"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  <w:t>Position</w:t>
            </w:r>
          </w:p>
        </w:tc>
      </w:tr>
      <w:tr w:rsidR="00E74335" w:rsidRPr="006573F1" w:rsidTr="00151ABA">
        <w:tc>
          <w:tcPr>
            <w:tcW w:w="2114" w:type="dxa"/>
            <w:tcBorders>
              <w:top w:val="single" w:sz="2" w:space="0" w:color="auto"/>
            </w:tcBorders>
          </w:tcPr>
          <w:p w:rsidR="00E74335" w:rsidRPr="006573F1" w:rsidRDefault="00DE6FBD" w:rsidP="00E74335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color w:val="808080" w:themeColor="background1" w:themeShade="80"/>
                  <w:sz w:val="24"/>
                  <w:szCs w:val="24"/>
                  <w:lang w:val="en-US"/>
                </w:rPr>
                <w:id w:val="1966313281"/>
                <w:placeholder>
                  <w:docPart w:val="E4AC6331DDB54880A0050CB953B68041"/>
                </w:placeholder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E74335" w:rsidRPr="006573F1">
                  <w:rPr>
                    <w:rFonts w:ascii="Century Gothic" w:hAnsi="Century Gothic" w:cstheme="minorHAnsi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a date</w:t>
                </w:r>
              </w:sdtContent>
            </w:sdt>
            <w:r w:rsidR="00E74335" w:rsidRPr="006573F1">
              <w:rPr>
                <w:rFonts w:ascii="Century Gothic" w:hAnsi="Century Gothic" w:cstheme="minorHAnsi"/>
                <w:b/>
                <w:noProof/>
                <w:color w:val="808080" w:themeColor="background1" w:themeShade="8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114" w:type="dxa"/>
            <w:tcBorders>
              <w:top w:val="single" w:sz="2" w:space="0" w:color="auto"/>
            </w:tcBorders>
          </w:tcPr>
          <w:p w:rsidR="00E74335" w:rsidRPr="006573F1" w:rsidRDefault="00DE6FBD" w:rsidP="00E74335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color w:val="808080" w:themeColor="background1" w:themeShade="80"/>
                  <w:sz w:val="24"/>
                  <w:szCs w:val="24"/>
                  <w:lang w:val="en-US"/>
                </w:rPr>
                <w:id w:val="332185655"/>
                <w:placeholder>
                  <w:docPart w:val="BE9AB3CBDBE940698C15960C5433AB54"/>
                </w:placeholder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E74335" w:rsidRPr="006573F1">
                  <w:rPr>
                    <w:rFonts w:ascii="Century Gothic" w:hAnsi="Century Gothic" w:cstheme="minorHAnsi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a date</w:t>
                </w:r>
              </w:sdtContent>
            </w:sdt>
          </w:p>
        </w:tc>
        <w:tc>
          <w:tcPr>
            <w:tcW w:w="2116" w:type="dxa"/>
            <w:tcBorders>
              <w:top w:val="single" w:sz="2" w:space="0" w:color="auto"/>
            </w:tcBorders>
          </w:tcPr>
          <w:p w:rsidR="00E74335" w:rsidRPr="006573F1" w:rsidRDefault="00DE6FBD" w:rsidP="00E74335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color w:val="808080" w:themeColor="background1" w:themeShade="80"/>
                  <w:sz w:val="24"/>
                  <w:szCs w:val="24"/>
                  <w:lang w:val="en-US"/>
                </w:rPr>
                <w:id w:val="1516503293"/>
                <w:placeholder>
                  <w:docPart w:val="6A0E34AC3EF34B649B76F64DFA8F7181"/>
                </w:placeholder>
              </w:sdtPr>
              <w:sdtEndPr/>
              <w:sdtContent>
                <w:r w:rsidR="00E74335" w:rsidRPr="006573F1">
                  <w:rPr>
                    <w:rFonts w:ascii="Century Gothic" w:hAnsi="Century Gothic" w:cstheme="minorHAnsi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here</w:t>
                </w:r>
              </w:sdtContent>
            </w:sdt>
          </w:p>
        </w:tc>
        <w:tc>
          <w:tcPr>
            <w:tcW w:w="2150" w:type="dxa"/>
            <w:gridSpan w:val="2"/>
            <w:tcBorders>
              <w:top w:val="single" w:sz="2" w:space="0" w:color="auto"/>
            </w:tcBorders>
          </w:tcPr>
          <w:p w:rsidR="00E74335" w:rsidRPr="006573F1" w:rsidRDefault="00DE6FBD" w:rsidP="00E74335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sz w:val="24"/>
                  <w:szCs w:val="24"/>
                  <w:lang w:val="en-US"/>
                </w:rPr>
                <w:id w:val="1087123079"/>
                <w:placeholder>
                  <w:docPart w:val="5D6B45D03654486C95BA273D2709F0EF"/>
                </w:placeholder>
              </w:sdtPr>
              <w:sdtEndPr/>
              <w:sdtContent>
                <w:r w:rsidR="00E74335" w:rsidRPr="006573F1">
                  <w:rPr>
                    <w:rFonts w:ascii="Century Gothic" w:hAnsi="Century Gothic" w:cstheme="minorHAnsi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here</w:t>
                </w:r>
              </w:sdtContent>
            </w:sdt>
          </w:p>
        </w:tc>
      </w:tr>
      <w:tr w:rsidR="00E74335" w:rsidRPr="006573F1" w:rsidTr="00151ABA">
        <w:tc>
          <w:tcPr>
            <w:tcW w:w="8494" w:type="dxa"/>
            <w:gridSpan w:val="5"/>
          </w:tcPr>
          <w:p w:rsidR="00E74335" w:rsidRPr="006573F1" w:rsidRDefault="00E74335" w:rsidP="00E74335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  <w:r w:rsidRPr="006573F1"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  <w:t>Job description</w:t>
            </w:r>
          </w:p>
        </w:tc>
      </w:tr>
      <w:tr w:rsidR="00E74335" w:rsidRPr="006573F1" w:rsidTr="00BD0E75">
        <w:tc>
          <w:tcPr>
            <w:tcW w:w="8494" w:type="dxa"/>
            <w:gridSpan w:val="5"/>
            <w:tcBorders>
              <w:bottom w:val="single" w:sz="4" w:space="0" w:color="auto"/>
            </w:tcBorders>
          </w:tcPr>
          <w:p w:rsidR="00E74335" w:rsidRPr="006573F1" w:rsidRDefault="00DE6FBD" w:rsidP="00E74335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sz w:val="24"/>
                  <w:szCs w:val="24"/>
                  <w:lang w:val="en-US"/>
                </w:rPr>
                <w:id w:val="961233823"/>
                <w:placeholder>
                  <w:docPart w:val="3615FE49AD524597B7C18519010D443C"/>
                </w:placeholder>
              </w:sdtPr>
              <w:sdtEndPr/>
              <w:sdtContent>
                <w:r w:rsidR="00E74335" w:rsidRPr="006573F1">
                  <w:rPr>
                    <w:rFonts w:ascii="Century Gothic" w:hAnsi="Century Gothic" w:cstheme="minorHAnsi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here</w:t>
                </w:r>
              </w:sdtContent>
            </w:sdt>
          </w:p>
        </w:tc>
      </w:tr>
      <w:tr w:rsidR="00B710DA" w:rsidRPr="006573F1" w:rsidTr="00151ABA"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6573F1" w:rsidRDefault="00B710DA" w:rsidP="00405719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6573F1" w:rsidRDefault="00B710DA" w:rsidP="00405719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6573F1" w:rsidRDefault="00B710DA" w:rsidP="00405719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6573F1" w:rsidRDefault="00B710DA" w:rsidP="00405719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</w:p>
        </w:tc>
      </w:tr>
      <w:tr w:rsidR="00E74335" w:rsidRPr="006573F1" w:rsidTr="00151ABA">
        <w:tc>
          <w:tcPr>
            <w:tcW w:w="21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:rsidR="00E74335" w:rsidRPr="006573F1" w:rsidRDefault="00E74335" w:rsidP="00E74335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  <w:r w:rsidRPr="006573F1"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  <w:t>From</w:t>
            </w:r>
          </w:p>
        </w:tc>
        <w:tc>
          <w:tcPr>
            <w:tcW w:w="2114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E74335" w:rsidRPr="006573F1" w:rsidRDefault="00E74335" w:rsidP="00E74335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  <w:r w:rsidRPr="006573F1"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  <w:t>To</w:t>
            </w:r>
          </w:p>
        </w:tc>
        <w:tc>
          <w:tcPr>
            <w:tcW w:w="2116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E74335" w:rsidRPr="006573F1" w:rsidRDefault="00E74335" w:rsidP="00E74335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  <w:r w:rsidRPr="006573F1"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  <w:t>Institution</w:t>
            </w:r>
          </w:p>
        </w:tc>
        <w:tc>
          <w:tcPr>
            <w:tcW w:w="215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E74335" w:rsidRPr="006573F1" w:rsidRDefault="00E74335" w:rsidP="00E74335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  <w:r w:rsidRPr="006573F1"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  <w:t>Position</w:t>
            </w:r>
          </w:p>
        </w:tc>
      </w:tr>
      <w:tr w:rsidR="00E74335" w:rsidRPr="006573F1" w:rsidTr="00151ABA">
        <w:tc>
          <w:tcPr>
            <w:tcW w:w="2114" w:type="dxa"/>
            <w:tcBorders>
              <w:top w:val="single" w:sz="2" w:space="0" w:color="auto"/>
            </w:tcBorders>
          </w:tcPr>
          <w:p w:rsidR="00E74335" w:rsidRPr="006573F1" w:rsidRDefault="00DE6FBD" w:rsidP="00E74335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color w:val="808080" w:themeColor="background1" w:themeShade="80"/>
                  <w:sz w:val="24"/>
                  <w:szCs w:val="24"/>
                  <w:lang w:val="en-US"/>
                </w:rPr>
                <w:id w:val="-2059849520"/>
                <w:placeholder>
                  <w:docPart w:val="84FC29D488F846CF84CE866956AC1C6E"/>
                </w:placeholder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E74335" w:rsidRPr="006573F1">
                  <w:rPr>
                    <w:rFonts w:ascii="Century Gothic" w:hAnsi="Century Gothic" w:cstheme="minorHAnsi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a date</w:t>
                </w:r>
              </w:sdtContent>
            </w:sdt>
            <w:r w:rsidR="00E74335" w:rsidRPr="006573F1">
              <w:rPr>
                <w:rFonts w:ascii="Century Gothic" w:hAnsi="Century Gothic" w:cstheme="minorHAnsi"/>
                <w:b/>
                <w:noProof/>
                <w:color w:val="808080" w:themeColor="background1" w:themeShade="8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114" w:type="dxa"/>
            <w:tcBorders>
              <w:top w:val="single" w:sz="2" w:space="0" w:color="auto"/>
            </w:tcBorders>
          </w:tcPr>
          <w:p w:rsidR="00E74335" w:rsidRPr="006573F1" w:rsidRDefault="00DE6FBD" w:rsidP="00E74335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color w:val="808080" w:themeColor="background1" w:themeShade="80"/>
                  <w:sz w:val="24"/>
                  <w:szCs w:val="24"/>
                  <w:lang w:val="en-US"/>
                </w:rPr>
                <w:id w:val="-570892107"/>
                <w:placeholder>
                  <w:docPart w:val="224C8B7CAF544822B782AAEB6B00A882"/>
                </w:placeholder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E74335" w:rsidRPr="006573F1">
                  <w:rPr>
                    <w:rFonts w:ascii="Century Gothic" w:hAnsi="Century Gothic" w:cstheme="minorHAnsi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a date</w:t>
                </w:r>
              </w:sdtContent>
            </w:sdt>
          </w:p>
        </w:tc>
        <w:tc>
          <w:tcPr>
            <w:tcW w:w="2116" w:type="dxa"/>
            <w:tcBorders>
              <w:top w:val="single" w:sz="2" w:space="0" w:color="auto"/>
            </w:tcBorders>
          </w:tcPr>
          <w:p w:rsidR="00E74335" w:rsidRPr="006573F1" w:rsidRDefault="00DE6FBD" w:rsidP="00E74335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color w:val="808080" w:themeColor="background1" w:themeShade="80"/>
                  <w:sz w:val="24"/>
                  <w:szCs w:val="24"/>
                  <w:lang w:val="en-US"/>
                </w:rPr>
                <w:id w:val="-540662006"/>
                <w:placeholder>
                  <w:docPart w:val="0B2012AA937C4DF889753EB1C5898FB6"/>
                </w:placeholder>
              </w:sdtPr>
              <w:sdtEndPr/>
              <w:sdtContent>
                <w:r w:rsidR="00E74335" w:rsidRPr="006573F1">
                  <w:rPr>
                    <w:rFonts w:ascii="Century Gothic" w:hAnsi="Century Gothic" w:cstheme="minorHAnsi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here</w:t>
                </w:r>
              </w:sdtContent>
            </w:sdt>
          </w:p>
        </w:tc>
        <w:tc>
          <w:tcPr>
            <w:tcW w:w="2150" w:type="dxa"/>
            <w:gridSpan w:val="2"/>
            <w:tcBorders>
              <w:top w:val="single" w:sz="2" w:space="0" w:color="auto"/>
            </w:tcBorders>
          </w:tcPr>
          <w:p w:rsidR="00E74335" w:rsidRPr="006573F1" w:rsidRDefault="00DE6FBD" w:rsidP="00E74335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sz w:val="24"/>
                  <w:szCs w:val="24"/>
                  <w:lang w:val="en-US"/>
                </w:rPr>
                <w:id w:val="183874520"/>
                <w:placeholder>
                  <w:docPart w:val="1AE1BCFB244242619A7C44506827CF20"/>
                </w:placeholder>
              </w:sdtPr>
              <w:sdtEndPr/>
              <w:sdtContent>
                <w:r w:rsidR="00E74335" w:rsidRPr="006573F1">
                  <w:rPr>
                    <w:rFonts w:ascii="Century Gothic" w:hAnsi="Century Gothic" w:cstheme="minorHAnsi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here</w:t>
                </w:r>
              </w:sdtContent>
            </w:sdt>
          </w:p>
        </w:tc>
      </w:tr>
      <w:tr w:rsidR="00E74335" w:rsidRPr="006573F1" w:rsidTr="00151ABA">
        <w:tc>
          <w:tcPr>
            <w:tcW w:w="8494" w:type="dxa"/>
            <w:gridSpan w:val="5"/>
          </w:tcPr>
          <w:p w:rsidR="00E74335" w:rsidRPr="006573F1" w:rsidRDefault="00E74335" w:rsidP="00E74335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  <w:r w:rsidRPr="006573F1"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  <w:t>Job description</w:t>
            </w:r>
          </w:p>
        </w:tc>
      </w:tr>
      <w:tr w:rsidR="00E74335" w:rsidRPr="006573F1" w:rsidTr="00833B6C">
        <w:tc>
          <w:tcPr>
            <w:tcW w:w="8494" w:type="dxa"/>
            <w:gridSpan w:val="5"/>
            <w:tcBorders>
              <w:bottom w:val="single" w:sz="4" w:space="0" w:color="auto"/>
            </w:tcBorders>
          </w:tcPr>
          <w:p w:rsidR="00E74335" w:rsidRPr="006573F1" w:rsidRDefault="00DE6FBD" w:rsidP="00E74335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sz w:val="24"/>
                  <w:szCs w:val="24"/>
                  <w:lang w:val="en-US"/>
                </w:rPr>
                <w:id w:val="-1176949155"/>
                <w:placeholder>
                  <w:docPart w:val="9BF3D1B787204851ADEFB9E2599B5D63"/>
                </w:placeholder>
              </w:sdtPr>
              <w:sdtEndPr/>
              <w:sdtContent>
                <w:r w:rsidR="00E74335" w:rsidRPr="006573F1">
                  <w:rPr>
                    <w:rFonts w:ascii="Century Gothic" w:hAnsi="Century Gothic" w:cstheme="minorHAnsi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here</w:t>
                </w:r>
              </w:sdtContent>
            </w:sdt>
          </w:p>
        </w:tc>
      </w:tr>
      <w:tr w:rsidR="00B710DA" w:rsidRPr="006573F1" w:rsidTr="00151ABA"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6573F1" w:rsidRDefault="00B710DA" w:rsidP="00405719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6573F1" w:rsidRDefault="00B710DA" w:rsidP="00405719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6573F1" w:rsidRDefault="00B710DA" w:rsidP="00405719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6573F1" w:rsidRDefault="00B710DA" w:rsidP="00405719">
            <w:pPr>
              <w:rPr>
                <w:rFonts w:ascii="Century Gothic" w:hAnsi="Century Gothic" w:cstheme="minorHAnsi"/>
                <w:b/>
                <w:noProof/>
                <w:sz w:val="24"/>
                <w:szCs w:val="24"/>
                <w:lang w:val="en-US"/>
              </w:rPr>
            </w:pPr>
          </w:p>
        </w:tc>
      </w:tr>
    </w:tbl>
    <w:p w:rsidR="00151ABA" w:rsidRPr="006573F1" w:rsidRDefault="00151ABA">
      <w:pPr>
        <w:rPr>
          <w:rFonts w:ascii="Century Gothic" w:hAnsi="Century Gothic" w:cstheme="minorHAnsi"/>
          <w:noProof/>
          <w:color w:val="0F243E" w:themeColor="text2" w:themeShade="80"/>
          <w:sz w:val="24"/>
          <w:szCs w:val="24"/>
          <w:lang w:val="en-US"/>
        </w:rPr>
      </w:pPr>
      <w:r w:rsidRPr="006573F1">
        <w:rPr>
          <w:rFonts w:ascii="Century Gothic" w:hAnsi="Century Gothic" w:cstheme="minorHAnsi"/>
          <w:noProof/>
          <w:color w:val="0F243E" w:themeColor="text2" w:themeShade="80"/>
          <w:sz w:val="24"/>
          <w:szCs w:val="24"/>
          <w:lang w:val="en-US"/>
        </w:rPr>
        <w:br w:type="page"/>
      </w:r>
    </w:p>
    <w:p w:rsidR="006A7CE2" w:rsidRPr="006A7CE2" w:rsidRDefault="006A7CE2" w:rsidP="006A7CE2">
      <w:pPr>
        <w:contextualSpacing/>
        <w:rPr>
          <w:rFonts w:ascii="Century Gothic" w:hAnsi="Century Gothic" w:cstheme="minorHAnsi"/>
          <w:noProof/>
          <w:color w:val="0F243E" w:themeColor="text2" w:themeShade="80"/>
          <w:sz w:val="24"/>
          <w:szCs w:val="24"/>
          <w:lang w:val="en-US"/>
        </w:rPr>
      </w:pPr>
    </w:p>
    <w:tbl>
      <w:tblPr>
        <w:tblStyle w:val="Tablaconcuadrcula2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A7CE2" w:rsidRPr="006A7CE2" w:rsidTr="00836B4B">
        <w:trPr>
          <w:trHeight w:val="397"/>
        </w:trPr>
        <w:tc>
          <w:tcPr>
            <w:tcW w:w="8644" w:type="dxa"/>
            <w:shd w:val="clear" w:color="auto" w:fill="282182"/>
          </w:tcPr>
          <w:p w:rsidR="006A7CE2" w:rsidRPr="006A7CE2" w:rsidRDefault="00E74335" w:rsidP="00E74335">
            <w:pPr>
              <w:rPr>
                <w:rFonts w:ascii="Century Gothic" w:hAnsi="Century Gothic" w:cstheme="minorHAnsi"/>
                <w:b/>
                <w:noProof/>
                <w:color w:val="FFFFFF" w:themeColor="background1"/>
                <w:sz w:val="24"/>
                <w:szCs w:val="24"/>
                <w:lang w:val="en-US"/>
              </w:rPr>
            </w:pPr>
            <w:r w:rsidRPr="006573F1">
              <w:rPr>
                <w:rFonts w:ascii="Century Gothic" w:hAnsi="Century Gothic" w:cstheme="minorHAnsi"/>
                <w:b/>
                <w:noProof/>
                <w:color w:val="FFFFFF" w:themeColor="background1"/>
                <w:sz w:val="24"/>
                <w:szCs w:val="24"/>
                <w:lang w:val="en-US"/>
              </w:rPr>
              <w:t>LANGUAGES</w:t>
            </w:r>
          </w:p>
        </w:tc>
      </w:tr>
    </w:tbl>
    <w:p w:rsidR="006A7CE2" w:rsidRPr="006A7CE2" w:rsidRDefault="006A7CE2" w:rsidP="006A7CE2">
      <w:pPr>
        <w:ind w:left="1428"/>
        <w:contextualSpacing/>
        <w:rPr>
          <w:rFonts w:ascii="Century Gothic" w:hAnsi="Century Gothic" w:cstheme="minorHAnsi"/>
          <w:noProof/>
          <w:sz w:val="24"/>
          <w:szCs w:val="24"/>
          <w:lang w:val="en-US"/>
        </w:rPr>
      </w:pPr>
    </w:p>
    <w:p w:rsidR="006A7CE2" w:rsidRPr="006A7CE2" w:rsidRDefault="00E74335" w:rsidP="006A7CE2">
      <w:pPr>
        <w:numPr>
          <w:ilvl w:val="0"/>
          <w:numId w:val="1"/>
        </w:numPr>
        <w:ind w:left="851"/>
        <w:contextualSpacing/>
        <w:rPr>
          <w:rFonts w:ascii="Century Gothic" w:hAnsi="Century Gothic" w:cstheme="minorHAnsi"/>
          <w:noProof/>
          <w:color w:val="0F243E" w:themeColor="text2" w:themeShade="80"/>
          <w:sz w:val="24"/>
          <w:szCs w:val="24"/>
          <w:lang w:val="en-US"/>
        </w:rPr>
      </w:pPr>
      <w:r w:rsidRPr="006573F1">
        <w:rPr>
          <w:rFonts w:ascii="Century Gothic" w:hAnsi="Century Gothic" w:cstheme="minorHAnsi"/>
          <w:b/>
          <w:noProof/>
          <w:color w:val="0F243E" w:themeColor="text2" w:themeShade="80"/>
          <w:sz w:val="24"/>
          <w:szCs w:val="24"/>
          <w:lang w:val="en-US"/>
        </w:rPr>
        <w:t>LANGUAGES</w:t>
      </w:r>
    </w:p>
    <w:p w:rsidR="006A7CE2" w:rsidRPr="006A7CE2" w:rsidRDefault="00E74335" w:rsidP="006A7CE2">
      <w:pPr>
        <w:ind w:left="851"/>
        <w:contextualSpacing/>
        <w:rPr>
          <w:rFonts w:ascii="Century Gothic" w:hAnsi="Century Gothic" w:cstheme="minorHAnsi"/>
          <w:noProof/>
          <w:color w:val="0F243E" w:themeColor="text2" w:themeShade="80"/>
          <w:sz w:val="24"/>
          <w:szCs w:val="24"/>
          <w:lang w:val="en-US"/>
        </w:rPr>
      </w:pPr>
      <w:r w:rsidRPr="006573F1">
        <w:rPr>
          <w:rFonts w:ascii="Century Gothic" w:hAnsi="Century Gothic" w:cstheme="minorHAnsi"/>
          <w:noProof/>
          <w:color w:val="0F243E" w:themeColor="text2" w:themeShade="80"/>
          <w:sz w:val="24"/>
          <w:szCs w:val="24"/>
          <w:lang w:val="en-US"/>
        </w:rPr>
        <w:t>Language and Level</w:t>
      </w:r>
    </w:p>
    <w:tbl>
      <w:tblPr>
        <w:tblStyle w:val="Tablaconcuadrcula2"/>
        <w:tblW w:w="0" w:type="auto"/>
        <w:tblLook w:val="04A0" w:firstRow="1" w:lastRow="0" w:firstColumn="1" w:lastColumn="0" w:noHBand="0" w:noVBand="1"/>
      </w:tblPr>
      <w:tblGrid>
        <w:gridCol w:w="8494"/>
      </w:tblGrid>
      <w:tr w:rsidR="00E74335" w:rsidRPr="006573F1" w:rsidTr="00E74335">
        <w:trPr>
          <w:trHeight w:val="5236"/>
        </w:trPr>
        <w:tc>
          <w:tcPr>
            <w:tcW w:w="8494" w:type="dxa"/>
          </w:tcPr>
          <w:p w:rsidR="00E74335" w:rsidRPr="006573F1" w:rsidRDefault="00DE6FBD" w:rsidP="00836B4B">
            <w:pPr>
              <w:pStyle w:val="Prrafodelista"/>
              <w:ind w:left="0"/>
              <w:rPr>
                <w:rFonts w:ascii="Century Gothic" w:hAnsi="Century Gothic" w:cstheme="minorHAnsi"/>
                <w:noProof/>
                <w:color w:val="0F243E" w:themeColor="text2" w:themeShade="80"/>
                <w:sz w:val="24"/>
                <w:szCs w:val="24"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sz w:val="24"/>
                  <w:szCs w:val="24"/>
                  <w:lang w:val="en-US"/>
                </w:rPr>
                <w:id w:val="-874228513"/>
                <w:placeholder>
                  <w:docPart w:val="A515F3048D4149B39E75F55F7E45B913"/>
                </w:placeholder>
              </w:sdtPr>
              <w:sdtEndPr/>
              <w:sdtContent>
                <w:r w:rsidR="00E74335" w:rsidRPr="006573F1">
                  <w:rPr>
                    <w:rFonts w:ascii="Century Gothic" w:hAnsi="Century Gothic" w:cstheme="minorHAnsi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here</w:t>
                </w:r>
              </w:sdtContent>
            </w:sdt>
          </w:p>
        </w:tc>
      </w:tr>
    </w:tbl>
    <w:p w:rsidR="005E794C" w:rsidRPr="006573F1" w:rsidRDefault="005E794C">
      <w:pPr>
        <w:rPr>
          <w:rFonts w:ascii="Century Gothic" w:hAnsi="Century Gothic" w:cstheme="minorHAnsi"/>
          <w:b/>
          <w:noProof/>
          <w:color w:val="FFFFFF" w:themeColor="background1"/>
          <w:sz w:val="24"/>
          <w:szCs w:val="24"/>
          <w:lang w:val="en-US"/>
        </w:rPr>
      </w:pPr>
      <w:r w:rsidRPr="006573F1">
        <w:rPr>
          <w:rFonts w:ascii="Century Gothic" w:hAnsi="Century Gothic" w:cstheme="minorHAnsi"/>
          <w:b/>
          <w:noProof/>
          <w:color w:val="FFFFFF" w:themeColor="background1"/>
          <w:sz w:val="24"/>
          <w:szCs w:val="24"/>
          <w:lang w:val="en-US"/>
        </w:rPr>
        <w:br w:type="page"/>
      </w: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8494"/>
      </w:tblGrid>
      <w:tr w:rsidR="00D72C8A" w:rsidRPr="006573F1" w:rsidTr="00E841E7">
        <w:trPr>
          <w:trHeight w:val="411"/>
        </w:trPr>
        <w:tc>
          <w:tcPr>
            <w:tcW w:w="8494" w:type="dxa"/>
            <w:shd w:val="clear" w:color="auto" w:fill="282182"/>
          </w:tcPr>
          <w:p w:rsidR="00D72C8A" w:rsidRPr="006573F1" w:rsidRDefault="006573F1" w:rsidP="00EA334C">
            <w:pPr>
              <w:rPr>
                <w:rFonts w:ascii="Century Gothic" w:hAnsi="Century Gothic" w:cstheme="minorHAnsi"/>
                <w:b/>
                <w:noProof/>
                <w:color w:val="FFFFFF" w:themeColor="background1"/>
                <w:sz w:val="24"/>
                <w:szCs w:val="24"/>
                <w:lang w:val="en-US"/>
              </w:rPr>
            </w:pPr>
            <w:r w:rsidRPr="006573F1">
              <w:rPr>
                <w:rFonts w:ascii="Century Gothic" w:hAnsi="Century Gothic" w:cstheme="minorHAnsi"/>
                <w:b/>
                <w:noProof/>
                <w:color w:val="FFFFFF" w:themeColor="background1"/>
                <w:sz w:val="24"/>
                <w:szCs w:val="24"/>
                <w:lang w:val="en-US"/>
              </w:rPr>
              <w:lastRenderedPageBreak/>
              <w:t xml:space="preserve">Relevant </w:t>
            </w:r>
            <w:r w:rsidR="00EA334C">
              <w:rPr>
                <w:rFonts w:ascii="Century Gothic" w:hAnsi="Century Gothic" w:cstheme="minorHAnsi"/>
                <w:b/>
                <w:noProof/>
                <w:color w:val="FFFFFF" w:themeColor="background1"/>
                <w:sz w:val="24"/>
                <w:szCs w:val="24"/>
                <w:lang w:val="en-US"/>
              </w:rPr>
              <w:t>P</w:t>
            </w:r>
            <w:r w:rsidRPr="006573F1">
              <w:rPr>
                <w:rFonts w:ascii="Century Gothic" w:hAnsi="Century Gothic" w:cstheme="minorHAnsi"/>
                <w:b/>
                <w:noProof/>
                <w:color w:val="FFFFFF" w:themeColor="background1"/>
                <w:sz w:val="24"/>
                <w:szCs w:val="24"/>
                <w:lang w:val="en-US"/>
              </w:rPr>
              <w:t xml:space="preserve">rofessional </w:t>
            </w:r>
            <w:r w:rsidR="00EA334C">
              <w:rPr>
                <w:rFonts w:ascii="Century Gothic" w:hAnsi="Century Gothic" w:cstheme="minorHAnsi"/>
                <w:b/>
                <w:noProof/>
                <w:color w:val="FFFFFF" w:themeColor="background1"/>
                <w:sz w:val="24"/>
                <w:szCs w:val="24"/>
                <w:lang w:val="en-US"/>
              </w:rPr>
              <w:t>E</w:t>
            </w:r>
            <w:r w:rsidRPr="006573F1">
              <w:rPr>
                <w:rFonts w:ascii="Century Gothic" w:hAnsi="Century Gothic" w:cstheme="minorHAnsi"/>
                <w:b/>
                <w:noProof/>
                <w:color w:val="FFFFFF" w:themeColor="background1"/>
                <w:sz w:val="24"/>
                <w:szCs w:val="24"/>
                <w:lang w:val="en-US"/>
              </w:rPr>
              <w:t>xperience (IF APPLICABLE)</w:t>
            </w:r>
          </w:p>
        </w:tc>
      </w:tr>
    </w:tbl>
    <w:p w:rsidR="00D72C8A" w:rsidRPr="006573F1" w:rsidRDefault="00D72C8A" w:rsidP="003E3410">
      <w:pPr>
        <w:rPr>
          <w:rFonts w:ascii="Century Gothic" w:hAnsi="Century Gothic" w:cstheme="minorHAnsi"/>
          <w:b/>
          <w:noProof/>
          <w:color w:val="FFFFFF" w:themeColor="background1"/>
          <w:sz w:val="8"/>
          <w:szCs w:val="8"/>
          <w:lang w:val="en-US"/>
        </w:rPr>
      </w:pPr>
    </w:p>
    <w:p w:rsidR="00E642C9" w:rsidRPr="006573F1" w:rsidRDefault="006573F1" w:rsidP="006573F1">
      <w:pPr>
        <w:pStyle w:val="Prrafodelista"/>
        <w:numPr>
          <w:ilvl w:val="0"/>
          <w:numId w:val="1"/>
        </w:numPr>
        <w:rPr>
          <w:rFonts w:ascii="Century Gothic" w:hAnsi="Century Gothic" w:cstheme="minorHAnsi"/>
          <w:noProof/>
          <w:color w:val="0F243E" w:themeColor="text2" w:themeShade="80"/>
          <w:sz w:val="24"/>
          <w:szCs w:val="24"/>
          <w:lang w:val="en-US"/>
        </w:rPr>
      </w:pPr>
      <w:r w:rsidRPr="006573F1">
        <w:rPr>
          <w:rFonts w:ascii="Century Gothic" w:hAnsi="Century Gothic" w:cstheme="minorHAnsi"/>
          <w:noProof/>
          <w:color w:val="0F243E" w:themeColor="text2" w:themeShade="80"/>
          <w:sz w:val="24"/>
          <w:szCs w:val="24"/>
          <w:lang w:val="en-US"/>
        </w:rPr>
        <w:t xml:space="preserve">SIGNIFICANT ACHIEVEMENTS: Briefly explain any relevant professional achievement for the position offered.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E642C9" w:rsidRPr="006573F1" w:rsidTr="00151ABA">
        <w:trPr>
          <w:trHeight w:val="11298"/>
        </w:trPr>
        <w:tc>
          <w:tcPr>
            <w:tcW w:w="8494" w:type="dxa"/>
          </w:tcPr>
          <w:p w:rsidR="00E642C9" w:rsidRPr="006573F1" w:rsidRDefault="00DE6FBD" w:rsidP="006573F1">
            <w:pPr>
              <w:rPr>
                <w:rFonts w:ascii="Century Gothic" w:hAnsi="Century Gothic" w:cstheme="minorHAnsi"/>
                <w:noProof/>
                <w:color w:val="0F243E" w:themeColor="text2" w:themeShade="80"/>
                <w:sz w:val="24"/>
                <w:szCs w:val="24"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sz w:val="24"/>
                  <w:szCs w:val="24"/>
                  <w:lang w:val="en-US"/>
                </w:rPr>
                <w:id w:val="1949035998"/>
                <w:placeholder>
                  <w:docPart w:val="D39D15669B1746CC9589F2033768F4E0"/>
                </w:placeholder>
              </w:sdtPr>
              <w:sdtEndPr/>
              <w:sdtContent>
                <w:r w:rsidR="006573F1" w:rsidRPr="006573F1">
                  <w:rPr>
                    <w:rFonts w:ascii="Century Gothic" w:hAnsi="Century Gothic" w:cstheme="minorHAnsi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here</w:t>
                </w:r>
              </w:sdtContent>
            </w:sdt>
          </w:p>
        </w:tc>
      </w:tr>
    </w:tbl>
    <w:p w:rsidR="007F5364" w:rsidRPr="006573F1" w:rsidRDefault="007F5364" w:rsidP="005E794C">
      <w:pPr>
        <w:pStyle w:val="Prrafodelista"/>
        <w:ind w:left="851"/>
        <w:rPr>
          <w:rFonts w:ascii="Century Gothic" w:hAnsi="Century Gothic" w:cstheme="minorHAnsi"/>
          <w:noProof/>
          <w:color w:val="0F243E" w:themeColor="text2" w:themeShade="80"/>
          <w:sz w:val="24"/>
          <w:szCs w:val="24"/>
          <w:lang w:val="en-US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8494"/>
      </w:tblGrid>
      <w:tr w:rsidR="00BE2E5B" w:rsidRPr="00466FF1" w:rsidTr="00836B4B">
        <w:trPr>
          <w:trHeight w:val="411"/>
        </w:trPr>
        <w:tc>
          <w:tcPr>
            <w:tcW w:w="8494" w:type="dxa"/>
            <w:shd w:val="clear" w:color="auto" w:fill="282182"/>
          </w:tcPr>
          <w:p w:rsidR="00BE2E5B" w:rsidRPr="00EA334C" w:rsidRDefault="00EA334C" w:rsidP="006A7CE2">
            <w:pPr>
              <w:rPr>
                <w:rFonts w:ascii="Century Gothic" w:hAnsi="Century Gothic" w:cstheme="minorHAnsi"/>
                <w:b/>
                <w:noProof/>
                <w:color w:val="FFFFFF" w:themeColor="background1"/>
                <w:sz w:val="24"/>
                <w:szCs w:val="24"/>
                <w:lang w:val="en-US"/>
              </w:rPr>
            </w:pPr>
            <w:r w:rsidRPr="00EA334C">
              <w:rPr>
                <w:rFonts w:ascii="Century Gothic" w:hAnsi="Century Gothic" w:cstheme="minorHAnsi"/>
                <w:b/>
                <w:noProof/>
                <w:color w:val="FFFFFF" w:themeColor="background1"/>
                <w:sz w:val="24"/>
                <w:szCs w:val="24"/>
                <w:lang w:val="en-US"/>
              </w:rPr>
              <w:lastRenderedPageBreak/>
              <w:t>Relevant non-work experience (IF APPLICABLE)</w:t>
            </w:r>
          </w:p>
        </w:tc>
      </w:tr>
    </w:tbl>
    <w:p w:rsidR="00BE2E5B" w:rsidRPr="00EA334C" w:rsidRDefault="00BE2E5B" w:rsidP="005E794C">
      <w:pPr>
        <w:pStyle w:val="Prrafodelista"/>
        <w:ind w:left="851"/>
        <w:rPr>
          <w:rFonts w:ascii="Century Gothic" w:hAnsi="Century Gothic" w:cstheme="minorHAnsi"/>
          <w:noProof/>
          <w:color w:val="0F243E" w:themeColor="text2" w:themeShade="80"/>
          <w:sz w:val="24"/>
          <w:szCs w:val="24"/>
          <w:lang w:val="en-US"/>
        </w:rPr>
      </w:pPr>
    </w:p>
    <w:p w:rsidR="00151ABA" w:rsidRPr="006573F1" w:rsidRDefault="00EA334C" w:rsidP="00EA334C">
      <w:pPr>
        <w:pStyle w:val="Prrafodelista"/>
        <w:numPr>
          <w:ilvl w:val="0"/>
          <w:numId w:val="1"/>
        </w:numPr>
        <w:rPr>
          <w:rFonts w:ascii="Century Gothic" w:hAnsi="Century Gothic" w:cstheme="minorHAnsi"/>
          <w:noProof/>
          <w:color w:val="0F243E" w:themeColor="text2" w:themeShade="80"/>
          <w:sz w:val="24"/>
          <w:szCs w:val="24"/>
          <w:lang w:val="en-US"/>
        </w:rPr>
      </w:pPr>
      <w:r w:rsidRPr="00EA334C">
        <w:rPr>
          <w:rFonts w:ascii="Century Gothic" w:hAnsi="Century Gothic" w:cstheme="minorHAnsi"/>
          <w:b/>
          <w:noProof/>
          <w:color w:val="0F243E" w:themeColor="text2" w:themeShade="80"/>
          <w:sz w:val="24"/>
          <w:szCs w:val="24"/>
          <w:lang w:val="en-US"/>
        </w:rPr>
        <w:t>VOLUNTEERING, SPORTS ACTIVITIES…</w:t>
      </w:r>
      <w:r w:rsidR="00151ABA" w:rsidRPr="006573F1">
        <w:rPr>
          <w:rFonts w:ascii="Century Gothic" w:hAnsi="Century Gothic" w:cstheme="minorHAnsi"/>
          <w:b/>
          <w:noProof/>
          <w:color w:val="0F243E" w:themeColor="text2" w:themeShade="80"/>
          <w:sz w:val="24"/>
          <w:szCs w:val="24"/>
          <w:lang w:val="en-US"/>
        </w:rPr>
        <w:t>…</w:t>
      </w:r>
    </w:p>
    <w:p w:rsidR="00E642C9" w:rsidRPr="006573F1" w:rsidRDefault="00EA334C" w:rsidP="00151ABA">
      <w:pPr>
        <w:pStyle w:val="Prrafodelista"/>
        <w:ind w:left="851"/>
        <w:rPr>
          <w:rFonts w:ascii="Century Gothic" w:hAnsi="Century Gothic" w:cstheme="minorHAnsi"/>
          <w:noProof/>
          <w:color w:val="0F243E" w:themeColor="text2" w:themeShade="80"/>
          <w:sz w:val="24"/>
          <w:szCs w:val="24"/>
          <w:lang w:val="en-US"/>
        </w:rPr>
      </w:pPr>
      <w:r w:rsidRPr="00EA334C">
        <w:rPr>
          <w:rFonts w:ascii="Century Gothic" w:hAnsi="Century Gothic" w:cstheme="minorHAnsi"/>
          <w:noProof/>
          <w:color w:val="0F243E" w:themeColor="text2" w:themeShade="80"/>
          <w:sz w:val="24"/>
          <w:szCs w:val="24"/>
          <w:lang w:val="en-US"/>
        </w:rPr>
        <w:t>Experiences that have led to the acquisition of relevant skills for the position offered</w:t>
      </w:r>
    </w:p>
    <w:p w:rsidR="00151ABA" w:rsidRPr="006573F1" w:rsidRDefault="00151ABA" w:rsidP="00151ABA">
      <w:pPr>
        <w:pStyle w:val="Prrafodelista"/>
        <w:ind w:left="851"/>
        <w:rPr>
          <w:rFonts w:ascii="Century Gothic" w:hAnsi="Century Gothic" w:cstheme="minorHAnsi"/>
          <w:noProof/>
          <w:color w:val="0F243E" w:themeColor="text2" w:themeShade="80"/>
          <w:sz w:val="24"/>
          <w:szCs w:val="24"/>
          <w:lang w:val="en-U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E642C9" w:rsidRPr="006573F1" w:rsidTr="00466FF1">
        <w:trPr>
          <w:trHeight w:val="5098"/>
        </w:trPr>
        <w:tc>
          <w:tcPr>
            <w:tcW w:w="8494" w:type="dxa"/>
          </w:tcPr>
          <w:p w:rsidR="00E642C9" w:rsidRPr="006573F1" w:rsidRDefault="00DE6FBD" w:rsidP="006573F1">
            <w:pPr>
              <w:pStyle w:val="Prrafodelista"/>
              <w:ind w:left="0"/>
              <w:rPr>
                <w:rFonts w:ascii="Century Gothic" w:hAnsi="Century Gothic" w:cstheme="minorHAnsi"/>
                <w:noProof/>
                <w:color w:val="0F243E" w:themeColor="text2" w:themeShade="80"/>
                <w:sz w:val="24"/>
                <w:szCs w:val="24"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sz w:val="24"/>
                  <w:szCs w:val="24"/>
                  <w:lang w:val="en-US"/>
                </w:rPr>
                <w:id w:val="1673997938"/>
                <w:placeholder>
                  <w:docPart w:val="73E11D2BAB57405B84B2DDB95DD8B537"/>
                </w:placeholder>
              </w:sdtPr>
              <w:sdtEndPr/>
              <w:sdtContent>
                <w:r w:rsidR="006573F1" w:rsidRPr="006573F1">
                  <w:rPr>
                    <w:rFonts w:ascii="Century Gothic" w:hAnsi="Century Gothic" w:cstheme="minorHAnsi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here</w:t>
                </w:r>
              </w:sdtContent>
            </w:sdt>
          </w:p>
        </w:tc>
      </w:tr>
    </w:tbl>
    <w:p w:rsidR="006A7CE2" w:rsidRPr="006A7CE2" w:rsidRDefault="00EA334C" w:rsidP="006A7CE2">
      <w:pPr>
        <w:numPr>
          <w:ilvl w:val="0"/>
          <w:numId w:val="1"/>
        </w:numPr>
        <w:ind w:left="851"/>
        <w:contextualSpacing/>
        <w:rPr>
          <w:rFonts w:ascii="Century Gothic" w:hAnsi="Century Gothic" w:cstheme="minorHAnsi"/>
          <w:noProof/>
          <w:color w:val="0F243E" w:themeColor="text2" w:themeShade="80"/>
          <w:sz w:val="24"/>
          <w:szCs w:val="24"/>
          <w:lang w:val="en-US"/>
        </w:rPr>
      </w:pPr>
      <w:bookmarkStart w:id="0" w:name="_GoBack"/>
      <w:bookmarkEnd w:id="0"/>
      <w:r>
        <w:rPr>
          <w:rFonts w:ascii="Century Gothic" w:hAnsi="Century Gothic" w:cstheme="minorHAnsi"/>
          <w:b/>
          <w:color w:val="0F243E" w:themeColor="text2" w:themeShade="80"/>
          <w:sz w:val="24"/>
          <w:szCs w:val="24"/>
          <w:lang w:val="en-US"/>
        </w:rPr>
        <w:t xml:space="preserve">RESEARCH </w:t>
      </w:r>
      <w:r w:rsidRPr="003D1FA3">
        <w:rPr>
          <w:rFonts w:ascii="Century Gothic" w:hAnsi="Century Gothic" w:cstheme="minorHAnsi"/>
          <w:b/>
          <w:color w:val="0F243E" w:themeColor="text2" w:themeShade="80"/>
          <w:sz w:val="24"/>
          <w:szCs w:val="24"/>
          <w:lang w:val="en-US"/>
        </w:rPr>
        <w:t>STAYS</w:t>
      </w:r>
    </w:p>
    <w:p w:rsidR="006A7CE2" w:rsidRPr="006A7CE2" w:rsidRDefault="00EA334C" w:rsidP="006A7CE2">
      <w:pPr>
        <w:ind w:left="851"/>
        <w:contextualSpacing/>
        <w:rPr>
          <w:rFonts w:ascii="Century Gothic" w:hAnsi="Century Gothic" w:cstheme="minorHAnsi"/>
          <w:noProof/>
          <w:color w:val="0F243E" w:themeColor="text2" w:themeShade="80"/>
          <w:sz w:val="24"/>
          <w:szCs w:val="24"/>
          <w:lang w:val="en-US"/>
        </w:rPr>
      </w:pPr>
      <w:r w:rsidRPr="00EA334C">
        <w:rPr>
          <w:rFonts w:ascii="Century Gothic" w:hAnsi="Century Gothic" w:cstheme="minorHAnsi"/>
          <w:noProof/>
          <w:color w:val="0F243E" w:themeColor="text2" w:themeShade="80"/>
          <w:sz w:val="24"/>
          <w:szCs w:val="24"/>
          <w:lang w:val="en-US"/>
        </w:rPr>
        <w:t>Place, tasks, duration, dates</w:t>
      </w:r>
    </w:p>
    <w:p w:rsidR="006A7CE2" w:rsidRPr="006A7CE2" w:rsidRDefault="006A7CE2" w:rsidP="006A7CE2">
      <w:pPr>
        <w:contextualSpacing/>
        <w:rPr>
          <w:rFonts w:ascii="Century Gothic" w:hAnsi="Century Gothic" w:cstheme="minorHAnsi"/>
          <w:noProof/>
          <w:color w:val="0F243E" w:themeColor="text2" w:themeShade="80"/>
          <w:sz w:val="24"/>
          <w:szCs w:val="24"/>
          <w:lang w:val="en-US"/>
        </w:rPr>
      </w:pPr>
    </w:p>
    <w:tbl>
      <w:tblPr>
        <w:tblStyle w:val="Tablaconcuadrcula1"/>
        <w:tblW w:w="8494" w:type="dxa"/>
        <w:tblLook w:val="04A0" w:firstRow="1" w:lastRow="0" w:firstColumn="1" w:lastColumn="0" w:noHBand="0" w:noVBand="1"/>
      </w:tblPr>
      <w:tblGrid>
        <w:gridCol w:w="8494"/>
      </w:tblGrid>
      <w:tr w:rsidR="006A7CE2" w:rsidRPr="006A7CE2" w:rsidTr="00836B4B">
        <w:trPr>
          <w:trHeight w:val="5013"/>
        </w:trPr>
        <w:tc>
          <w:tcPr>
            <w:tcW w:w="8494" w:type="dxa"/>
          </w:tcPr>
          <w:p w:rsidR="006A7CE2" w:rsidRPr="006A7CE2" w:rsidRDefault="00DE6FBD" w:rsidP="006573F1">
            <w:pPr>
              <w:contextualSpacing/>
              <w:rPr>
                <w:rFonts w:ascii="Century Gothic" w:hAnsi="Century Gothic" w:cstheme="minorHAnsi"/>
                <w:noProof/>
                <w:color w:val="0F243E" w:themeColor="text2" w:themeShade="80"/>
                <w:sz w:val="24"/>
                <w:szCs w:val="24"/>
                <w:lang w:val="en-US"/>
              </w:rPr>
            </w:pPr>
            <w:sdt>
              <w:sdtPr>
                <w:rPr>
                  <w:rFonts w:ascii="Century Gothic" w:hAnsi="Century Gothic" w:cstheme="minorHAnsi"/>
                  <w:noProof/>
                  <w:color w:val="808080" w:themeColor="background1" w:themeShade="80"/>
                  <w:sz w:val="24"/>
                  <w:szCs w:val="24"/>
                  <w:lang w:val="en-US"/>
                </w:rPr>
                <w:id w:val="1988126672"/>
                <w:placeholder>
                  <w:docPart w:val="65A7365330D5499D8F5F95BB8FBE5F68"/>
                </w:placeholder>
              </w:sdtPr>
              <w:sdtEndPr/>
              <w:sdtContent>
                <w:r w:rsidR="006573F1" w:rsidRPr="006573F1">
                  <w:rPr>
                    <w:rFonts w:ascii="Century Gothic" w:hAnsi="Century Gothic" w:cstheme="minorHAnsi"/>
                    <w:noProof/>
                    <w:color w:val="808080" w:themeColor="background1" w:themeShade="80"/>
                    <w:sz w:val="24"/>
                    <w:szCs w:val="24"/>
                    <w:lang w:val="en-US"/>
                  </w:rPr>
                  <w:t>Type here</w:t>
                </w:r>
              </w:sdtContent>
            </w:sdt>
          </w:p>
        </w:tc>
      </w:tr>
    </w:tbl>
    <w:p w:rsidR="002F35E0" w:rsidRPr="006573F1" w:rsidRDefault="002F35E0">
      <w:pPr>
        <w:rPr>
          <w:rFonts w:ascii="Century Gothic" w:hAnsi="Century Gothic"/>
          <w:noProof/>
          <w:sz w:val="24"/>
          <w:szCs w:val="24"/>
          <w:lang w:val="en-US"/>
        </w:rPr>
      </w:pPr>
    </w:p>
    <w:sectPr w:rsidR="002F35E0" w:rsidRPr="006573F1" w:rsidSect="00AA33E6">
      <w:headerReference w:type="even" r:id="rId7"/>
      <w:headerReference w:type="default" r:id="rId8"/>
      <w:footerReference w:type="default" r:id="rId9"/>
      <w:pgSz w:w="11906" w:h="16838"/>
      <w:pgMar w:top="1702" w:right="1701" w:bottom="1276" w:left="1701" w:header="708" w:footer="6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198C" w:rsidRDefault="0020198C" w:rsidP="00E642C9">
      <w:pPr>
        <w:spacing w:after="0" w:line="240" w:lineRule="auto"/>
      </w:pPr>
      <w:r>
        <w:separator/>
      </w:r>
    </w:p>
  </w:endnote>
  <w:endnote w:type="continuationSeparator" w:id="0">
    <w:p w:rsidR="0020198C" w:rsidRDefault="0020198C" w:rsidP="00E642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9E4" w:rsidRDefault="00543FA2">
    <w:pPr>
      <w:pStyle w:val="Piedepgina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869B969" wp14:editId="5AFA9628">
              <wp:simplePos x="0" y="0"/>
              <wp:positionH relativeFrom="column">
                <wp:posOffset>-1080135</wp:posOffset>
              </wp:positionH>
              <wp:positionV relativeFrom="paragraph">
                <wp:posOffset>91440</wp:posOffset>
              </wp:positionV>
              <wp:extent cx="7547610" cy="525145"/>
              <wp:effectExtent l="0" t="0" r="15240" b="27305"/>
              <wp:wrapNone/>
              <wp:docPr id="30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47610" cy="525145"/>
                      </a:xfrm>
                      <a:prstGeom prst="rect">
                        <a:avLst/>
                      </a:prstGeom>
                      <a:solidFill>
                        <a:srgbClr val="282182"/>
                      </a:solidFill>
                      <a:ln w="9525">
                        <a:solidFill>
                          <a:srgbClr val="282182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A4AA5" w:rsidRPr="007E2ACA" w:rsidRDefault="00543FA2" w:rsidP="00543FA2">
                          <w:pPr>
                            <w:ind w:left="1560" w:right="1523"/>
                            <w:jc w:val="center"/>
                            <w:rPr>
                              <w:b/>
                              <w:color w:val="FFFFFF" w:themeColor="background1"/>
                            </w:rPr>
                          </w:pPr>
                          <w:r w:rsidRPr="007E2ACA">
                            <w:rPr>
                              <w:rFonts w:cstheme="minorHAnsi"/>
                              <w:b/>
                              <w:color w:val="FFFFFF" w:themeColor="background1"/>
                            </w:rPr>
                            <w:t>El Instituto de Investigación Sanitaria</w:t>
                          </w:r>
                          <w:r w:rsidR="007E2ACA" w:rsidRPr="007E2ACA">
                            <w:rPr>
                              <w:rFonts w:cstheme="minorHAnsi"/>
                              <w:b/>
                              <w:color w:val="FFFFFF" w:themeColor="background1"/>
                            </w:rPr>
                            <w:t xml:space="preserve"> Bioc</w:t>
                          </w:r>
                          <w:r w:rsidR="004A4AA5" w:rsidRPr="007E2ACA">
                            <w:rPr>
                              <w:rFonts w:cstheme="minorHAnsi"/>
                              <w:b/>
                              <w:color w:val="FFFFFF" w:themeColor="background1"/>
                            </w:rPr>
                            <w:t>ruces</w:t>
                          </w:r>
                          <w:r w:rsidR="007E2ACA" w:rsidRPr="007E2ACA">
                            <w:rPr>
                              <w:rFonts w:cstheme="minorHAnsi"/>
                              <w:b/>
                              <w:color w:val="FFFFFF" w:themeColor="background1"/>
                            </w:rPr>
                            <w:t xml:space="preserve"> Bizkaia</w:t>
                          </w:r>
                          <w:r w:rsidR="004A4AA5" w:rsidRPr="007E2ACA">
                            <w:rPr>
                              <w:rFonts w:cstheme="minorHAnsi"/>
                              <w:b/>
                              <w:color w:val="FFFFFF" w:themeColor="background1"/>
                            </w:rPr>
                            <w:t>, no se hace responsable de los datos que obran en el presente documento</w:t>
                          </w:r>
                          <w:r w:rsidRPr="007E2ACA">
                            <w:rPr>
                              <w:rFonts w:cstheme="minorHAnsi"/>
                              <w:b/>
                              <w:color w:val="FFFFFF" w:themeColor="background1"/>
                            </w:rPr>
                            <w:t xml:space="preserve">.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869B969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-85.05pt;margin-top:7.2pt;width:594.3pt;height:41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" fillcolor="#282182" strokecolor="#282182">
              <v:textbox>
                <w:txbxContent>
                  <w:p w:rsidR="004A4AA5" w:rsidRPr="007E2ACA" w:rsidRDefault="00543FA2" w:rsidP="00543FA2">
                    <w:pPr>
                      <w:ind w:left="1560" w:right="1523"/>
                      <w:jc w:val="center"/>
                      <w:rPr>
                        <w:b/>
                        <w:color w:val="FFFFFF" w:themeColor="background1"/>
                      </w:rPr>
                    </w:pPr>
                    <w:r w:rsidRPr="007E2ACA">
                      <w:rPr>
                        <w:rFonts w:cstheme="minorHAnsi"/>
                        <w:b/>
                        <w:color w:val="FFFFFF" w:themeColor="background1"/>
                      </w:rPr>
                      <w:t>El Instituto de Investigación Sanitaria</w:t>
                    </w:r>
                    <w:r w:rsidR="007E2ACA" w:rsidRPr="007E2ACA">
                      <w:rPr>
                        <w:rFonts w:cstheme="minorHAnsi"/>
                        <w:b/>
                        <w:color w:val="FFFFFF" w:themeColor="background1"/>
                      </w:rPr>
                      <w:t xml:space="preserve"> Bioc</w:t>
                    </w:r>
                    <w:r w:rsidR="004A4AA5" w:rsidRPr="007E2ACA">
                      <w:rPr>
                        <w:rFonts w:cstheme="minorHAnsi"/>
                        <w:b/>
                        <w:color w:val="FFFFFF" w:themeColor="background1"/>
                      </w:rPr>
                      <w:t>ruces</w:t>
                    </w:r>
                    <w:r w:rsidR="007E2ACA" w:rsidRPr="007E2ACA">
                      <w:rPr>
                        <w:rFonts w:cstheme="minorHAnsi"/>
                        <w:b/>
                        <w:color w:val="FFFFFF" w:themeColor="background1"/>
                      </w:rPr>
                      <w:t xml:space="preserve"> Bizkaia</w:t>
                    </w:r>
                    <w:r w:rsidR="004A4AA5" w:rsidRPr="007E2ACA">
                      <w:rPr>
                        <w:rFonts w:cstheme="minorHAnsi"/>
                        <w:b/>
                        <w:color w:val="FFFFFF" w:themeColor="background1"/>
                      </w:rPr>
                      <w:t>, no se hace responsable de los datos que obran en el presente documento</w:t>
                    </w:r>
                    <w:r w:rsidRPr="007E2ACA">
                      <w:rPr>
                        <w:rFonts w:cstheme="minorHAnsi"/>
                        <w:b/>
                        <w:color w:val="FFFFFF" w:themeColor="background1"/>
                      </w:rPr>
                      <w:t xml:space="preserve">. 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198C" w:rsidRDefault="0020198C" w:rsidP="00E642C9">
      <w:pPr>
        <w:spacing w:after="0" w:line="240" w:lineRule="auto"/>
      </w:pPr>
      <w:r>
        <w:separator/>
      </w:r>
    </w:p>
  </w:footnote>
  <w:footnote w:type="continuationSeparator" w:id="0">
    <w:p w:rsidR="0020198C" w:rsidRDefault="0020198C" w:rsidP="00E642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42C9" w:rsidRDefault="003951D3">
    <w:pPr>
      <w:pStyle w:val="Encabezado"/>
    </w:pPr>
    <w:r>
      <w:rPr>
        <w:noProof/>
        <w:lang w:eastAsia="es-ES"/>
      </w:rPr>
      <w:drawing>
        <wp:inline distT="0" distB="0" distL="0" distR="0" wp14:anchorId="173C66AB" wp14:editId="033B6559">
          <wp:extent cx="1733550" cy="466725"/>
          <wp:effectExtent l="0" t="0" r="0" b="9525"/>
          <wp:docPr id="1" name="Imagen 1" descr="logo_en_azul_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en_azul_grand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3550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9E4" w:rsidRDefault="00C05E22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5408" behindDoc="0" locked="0" layoutInCell="1" allowOverlap="1" wp14:anchorId="18ABB5CA" wp14:editId="0E69D18B">
          <wp:simplePos x="0" y="0"/>
          <wp:positionH relativeFrom="column">
            <wp:posOffset>-41275</wp:posOffset>
          </wp:positionH>
          <wp:positionV relativeFrom="paragraph">
            <wp:posOffset>-191770</wp:posOffset>
          </wp:positionV>
          <wp:extent cx="1333500" cy="700852"/>
          <wp:effectExtent l="0" t="0" r="0" b="4445"/>
          <wp:wrapNone/>
          <wp:docPr id="2" name="Imagen 2" descr="S:\Biocruces\AGO\COMUNICACIÓN\BIOCRUCES BIZKAIA\Logos\png\biocruces__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:\Biocruces\AGO\COMUNICACIÓN\BIOCRUCES BIZKAIA\Logos\png\biocruces__logo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7008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43FA2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C986CBC" wp14:editId="4E90145B">
              <wp:simplePos x="0" y="0"/>
              <wp:positionH relativeFrom="column">
                <wp:posOffset>3945626</wp:posOffset>
              </wp:positionH>
              <wp:positionV relativeFrom="paragraph">
                <wp:posOffset>-190500</wp:posOffset>
              </wp:positionV>
              <wp:extent cx="1526875" cy="568960"/>
              <wp:effectExtent l="0" t="0" r="0" b="254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6875" cy="5689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179E4" w:rsidRPr="007E2ACA" w:rsidRDefault="00DB5EC7" w:rsidP="004179E4">
                          <w:pPr>
                            <w:jc w:val="center"/>
                            <w:rPr>
                              <w:rFonts w:ascii="Century Gothic" w:hAnsi="Century Gothic" w:cstheme="minorHAnsi"/>
                              <w:b/>
                              <w:color w:val="282182"/>
                              <w:sz w:val="24"/>
                            </w:rPr>
                          </w:pPr>
                          <w:r w:rsidRPr="007E2ACA">
                            <w:rPr>
                              <w:rFonts w:ascii="Century Gothic" w:hAnsi="Century Gothic" w:cstheme="minorHAnsi"/>
                              <w:b/>
                              <w:color w:val="282182"/>
                              <w:sz w:val="24"/>
                            </w:rPr>
                            <w:t>Currículum Vitae Normalizado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C986CBC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310.7pt;margin-top:-15pt;width:120.25pt;height:44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" stroked="f">
              <v:textbox>
                <w:txbxContent>
                  <w:p w:rsidR="004179E4" w:rsidRPr="007E2ACA" w:rsidRDefault="00DB5EC7" w:rsidP="004179E4">
                    <w:pPr>
                      <w:jc w:val="center"/>
                      <w:rPr>
                        <w:rFonts w:ascii="Century Gothic" w:hAnsi="Century Gothic" w:cstheme="minorHAnsi"/>
                        <w:b/>
                        <w:color w:val="282182"/>
                        <w:sz w:val="24"/>
                      </w:rPr>
                    </w:pPr>
                    <w:r w:rsidRPr="007E2ACA">
                      <w:rPr>
                        <w:rFonts w:ascii="Century Gothic" w:hAnsi="Century Gothic" w:cstheme="minorHAnsi"/>
                        <w:b/>
                        <w:color w:val="282182"/>
                        <w:sz w:val="24"/>
                      </w:rPr>
                      <w:t>Currículum Vitae Normalizado</w:t>
                    </w:r>
                  </w:p>
                </w:txbxContent>
              </v:textbox>
            </v:shape>
          </w:pict>
        </mc:Fallback>
      </mc:AlternateContent>
    </w:r>
  </w:p>
  <w:p w:rsidR="004179E4" w:rsidRDefault="00DE6FB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370C0A"/>
    <w:multiLevelType w:val="hybridMultilevel"/>
    <w:tmpl w:val="0E647544"/>
    <w:lvl w:ilvl="0" w:tplc="0C0A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859"/>
    <w:rsid w:val="00006B84"/>
    <w:rsid w:val="00007899"/>
    <w:rsid w:val="00007DE2"/>
    <w:rsid w:val="00013DF5"/>
    <w:rsid w:val="000211F6"/>
    <w:rsid w:val="0002450B"/>
    <w:rsid w:val="00025978"/>
    <w:rsid w:val="00053B3B"/>
    <w:rsid w:val="00065475"/>
    <w:rsid w:val="000A2D07"/>
    <w:rsid w:val="000D3A7A"/>
    <w:rsid w:val="0013166B"/>
    <w:rsid w:val="00151ABA"/>
    <w:rsid w:val="00154394"/>
    <w:rsid w:val="00164D8B"/>
    <w:rsid w:val="0020198C"/>
    <w:rsid w:val="002623B7"/>
    <w:rsid w:val="00280DF6"/>
    <w:rsid w:val="002D692C"/>
    <w:rsid w:val="002F35E0"/>
    <w:rsid w:val="00321AD4"/>
    <w:rsid w:val="003951D3"/>
    <w:rsid w:val="003A5EE8"/>
    <w:rsid w:val="00410872"/>
    <w:rsid w:val="004317A7"/>
    <w:rsid w:val="00466FF1"/>
    <w:rsid w:val="004A02F9"/>
    <w:rsid w:val="004A4AA5"/>
    <w:rsid w:val="004B6DE5"/>
    <w:rsid w:val="00543D6D"/>
    <w:rsid w:val="00543FA2"/>
    <w:rsid w:val="00560EEF"/>
    <w:rsid w:val="00571859"/>
    <w:rsid w:val="005971A2"/>
    <w:rsid w:val="005E1AB4"/>
    <w:rsid w:val="005E794C"/>
    <w:rsid w:val="006166C2"/>
    <w:rsid w:val="00652078"/>
    <w:rsid w:val="006573F1"/>
    <w:rsid w:val="00664FFB"/>
    <w:rsid w:val="006A7CE2"/>
    <w:rsid w:val="006B0C5E"/>
    <w:rsid w:val="007357F7"/>
    <w:rsid w:val="007E2ACA"/>
    <w:rsid w:val="007F5364"/>
    <w:rsid w:val="007F6638"/>
    <w:rsid w:val="00813A44"/>
    <w:rsid w:val="00857F5A"/>
    <w:rsid w:val="008D4B88"/>
    <w:rsid w:val="008D5F4C"/>
    <w:rsid w:val="008E3609"/>
    <w:rsid w:val="00976526"/>
    <w:rsid w:val="00981C2F"/>
    <w:rsid w:val="009873AB"/>
    <w:rsid w:val="00AA18F1"/>
    <w:rsid w:val="00AA33E6"/>
    <w:rsid w:val="00B0730B"/>
    <w:rsid w:val="00B61617"/>
    <w:rsid w:val="00B710DA"/>
    <w:rsid w:val="00BE2E5B"/>
    <w:rsid w:val="00C05E22"/>
    <w:rsid w:val="00C430DE"/>
    <w:rsid w:val="00C70229"/>
    <w:rsid w:val="00C72D83"/>
    <w:rsid w:val="00CA048F"/>
    <w:rsid w:val="00CA4A82"/>
    <w:rsid w:val="00CC214E"/>
    <w:rsid w:val="00D12E3A"/>
    <w:rsid w:val="00D72C8A"/>
    <w:rsid w:val="00D93951"/>
    <w:rsid w:val="00DA0E8B"/>
    <w:rsid w:val="00DB4A40"/>
    <w:rsid w:val="00DB5EC7"/>
    <w:rsid w:val="00DE09CD"/>
    <w:rsid w:val="00E47C35"/>
    <w:rsid w:val="00E642C9"/>
    <w:rsid w:val="00E74335"/>
    <w:rsid w:val="00E841E7"/>
    <w:rsid w:val="00EA334C"/>
    <w:rsid w:val="00EB1EA5"/>
    <w:rsid w:val="00EB5A9A"/>
    <w:rsid w:val="00F25D4B"/>
    <w:rsid w:val="00F447B7"/>
    <w:rsid w:val="00F9264F"/>
    <w:rsid w:val="00FC7E29"/>
    <w:rsid w:val="00FE6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FBA1BBB"/>
  <w15:docId w15:val="{DC48E8D3-B741-4DEC-8401-3BC583B50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1AB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42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42C9"/>
  </w:style>
  <w:style w:type="paragraph" w:styleId="Piedepgina">
    <w:name w:val="footer"/>
    <w:basedOn w:val="Normal"/>
    <w:link w:val="PiedepginaCar"/>
    <w:uiPriority w:val="99"/>
    <w:unhideWhenUsed/>
    <w:rsid w:val="00E642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42C9"/>
  </w:style>
  <w:style w:type="table" w:styleId="Tablaconcuadrcula">
    <w:name w:val="Table Grid"/>
    <w:basedOn w:val="Tablanormal"/>
    <w:uiPriority w:val="59"/>
    <w:rsid w:val="00E642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E642C9"/>
    <w:rPr>
      <w:color w:val="808080"/>
    </w:rPr>
  </w:style>
  <w:style w:type="paragraph" w:styleId="Prrafodelista">
    <w:name w:val="List Paragraph"/>
    <w:basedOn w:val="Normal"/>
    <w:uiPriority w:val="34"/>
    <w:qFormat/>
    <w:rsid w:val="00E642C9"/>
    <w:pPr>
      <w:ind w:left="720"/>
      <w:contextualSpacing/>
    </w:pPr>
  </w:style>
  <w:style w:type="character" w:styleId="Ttulodellibro">
    <w:name w:val="Book Title"/>
    <w:basedOn w:val="Fuentedeprrafopredeter"/>
    <w:uiPriority w:val="33"/>
    <w:qFormat/>
    <w:rsid w:val="00E642C9"/>
    <w:rPr>
      <w:b/>
      <w:bCs/>
      <w:smallCaps/>
      <w:spacing w:val="5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642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642C9"/>
    <w:rPr>
      <w:rFonts w:ascii="Tahoma" w:hAnsi="Tahoma" w:cs="Tahoma"/>
      <w:sz w:val="16"/>
      <w:szCs w:val="16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A7C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6A7C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FD9F1E9EF98401A81B6AAE4211885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D4C2E7-86BF-4BBB-AC15-D776DCE10EA7}"/>
      </w:docPartPr>
      <w:docPartBody>
        <w:p w:rsidR="00303A4C" w:rsidRDefault="00AC7CD9">
          <w:pPr>
            <w:pStyle w:val="5FD9F1E9EF98401A81B6AAE4211885D8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AFCFC0B51F91477FB593961F0E3C1A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D653F6-D94A-47E3-ADC4-88CD214CAE60}"/>
      </w:docPartPr>
      <w:docPartBody>
        <w:p w:rsidR="00303A4C" w:rsidRDefault="00AC7CD9">
          <w:pPr>
            <w:pStyle w:val="AFCFC0B51F91477FB593961F0E3C1A57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aquí.</w:t>
          </w:r>
        </w:p>
      </w:docPartBody>
    </w:docPart>
    <w:docPart>
      <w:docPartPr>
        <w:name w:val="EC9A93B90AF0460998DFEEB823B352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3A0F5A-3176-4B97-AE4A-A9570C05B7A6}"/>
      </w:docPartPr>
      <w:docPartBody>
        <w:p w:rsidR="00303A4C" w:rsidRDefault="00AC7CD9">
          <w:pPr>
            <w:pStyle w:val="EC9A93B90AF0460998DFEEB823B3527F"/>
          </w:pPr>
          <w:r>
            <w:rPr>
              <w:rStyle w:val="Textodelmarcadordeposicin"/>
            </w:rPr>
            <w:t>Escriba aquí</w:t>
          </w:r>
          <w:r w:rsidRPr="007014A4">
            <w:rPr>
              <w:rStyle w:val="Textodelmarcadordeposicin"/>
            </w:rPr>
            <w:t>.</w:t>
          </w:r>
        </w:p>
      </w:docPartBody>
    </w:docPart>
    <w:docPart>
      <w:docPartPr>
        <w:name w:val="3B64AC930576492F9BA83ADB8C9DF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911405-D076-4D60-9DED-F280613EA4A5}"/>
      </w:docPartPr>
      <w:docPartBody>
        <w:p w:rsidR="00303A4C" w:rsidRDefault="00AC7CD9">
          <w:pPr>
            <w:pStyle w:val="3B64AC930576492F9BA83ADB8C9DF4E4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67DEC5B6AE2643F3B056B68050781D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C37D78-3CF1-4910-956A-337536C56DC9}"/>
      </w:docPartPr>
      <w:docPartBody>
        <w:p w:rsidR="00303A4C" w:rsidRDefault="00AC7CD9">
          <w:pPr>
            <w:pStyle w:val="67DEC5B6AE2643F3B056B68050781D44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294E86A0E29748A9B2B3F11702C558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0E953B-6F0A-4CDB-B25A-BD3AAE06BEFA}"/>
      </w:docPartPr>
      <w:docPartBody>
        <w:p w:rsidR="00303A4C" w:rsidRDefault="00AC7CD9">
          <w:pPr>
            <w:pStyle w:val="294E86A0E29748A9B2B3F11702C558FA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5A3A541F5AE2410EB54A276C3FE57D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A42B40-1269-4AE1-B6C8-985002F10320}"/>
      </w:docPartPr>
      <w:docPartBody>
        <w:p w:rsidR="00303A4C" w:rsidRDefault="00AC7CD9">
          <w:pPr>
            <w:pStyle w:val="5A3A541F5AE2410EB54A276C3FE57D6C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6BB106435F614E3288BB8B1D806C31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0675BA-EFC4-4643-91E2-9E148EBD77DB}"/>
      </w:docPartPr>
      <w:docPartBody>
        <w:p w:rsidR="00303A4C" w:rsidRDefault="00AC7CD9">
          <w:pPr>
            <w:pStyle w:val="6BB106435F614E3288BB8B1D806C31C1"/>
          </w:pPr>
          <w:r w:rsidRPr="00832613">
            <w:rPr>
              <w:rStyle w:val="Textodelmarcadordeposicin"/>
              <w:rFonts w:ascii="Aller" w:hAnsi="Aller"/>
              <w:sz w:val="20"/>
            </w:rPr>
            <w:t xml:space="preserve">Escriba </w:t>
          </w:r>
        </w:p>
      </w:docPartBody>
    </w:docPart>
    <w:docPart>
      <w:docPartPr>
        <w:name w:val="DAD0EDBCF1C143A8858D22B09617DF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2503FC-6407-48A2-9BE8-8AD44DEF0DE4}"/>
      </w:docPartPr>
      <w:docPartBody>
        <w:p w:rsidR="00303A4C" w:rsidRDefault="00AC7CD9">
          <w:pPr>
            <w:pStyle w:val="DAD0EDBCF1C143A8858D22B09617DF6F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E38EB36AEC1541528C825AFE31323B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288052-DF25-4B41-B3AE-7C02064FB6C5}"/>
      </w:docPartPr>
      <w:docPartBody>
        <w:p w:rsidR="00303A4C" w:rsidRDefault="00AC7CD9">
          <w:pPr>
            <w:pStyle w:val="E38EB36AEC1541528C825AFE31323BEA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0D7B0AB1514543CD90328EE9F54738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CF5761-AF2C-47E4-AA15-A6B74BF96975}"/>
      </w:docPartPr>
      <w:docPartBody>
        <w:p w:rsidR="00303A4C" w:rsidRDefault="00AC7CD9">
          <w:pPr>
            <w:pStyle w:val="0D7B0AB1514543CD90328EE9F547385D"/>
          </w:pPr>
          <w:r w:rsidRPr="00832613">
            <w:rPr>
              <w:rStyle w:val="Textodelmarcadordeposicin"/>
              <w:rFonts w:ascii="Aller" w:hAnsi="Aller"/>
              <w:sz w:val="20"/>
            </w:rPr>
            <w:t xml:space="preserve">Escriba </w:t>
          </w:r>
        </w:p>
      </w:docPartBody>
    </w:docPart>
    <w:docPart>
      <w:docPartPr>
        <w:name w:val="B9C7543BBE894BCC951BD77611308C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F07B01-BCB4-4D2B-976D-9A1AB45CBA75}"/>
      </w:docPartPr>
      <w:docPartBody>
        <w:p w:rsidR="00303A4C" w:rsidRDefault="00AC7CD9">
          <w:pPr>
            <w:pStyle w:val="B9C7543BBE894BCC951BD77611308C7A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B5E13B30886247ABB5098AF380372F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23EACE-41C2-48E7-B4BB-0F5A60EADF1D}"/>
      </w:docPartPr>
      <w:docPartBody>
        <w:p w:rsidR="00303A4C" w:rsidRDefault="00AC7CD9">
          <w:pPr>
            <w:pStyle w:val="B5E13B30886247ABB5098AF380372FD3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D39D15669B1746CC9589F2033768F4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F2543A-2337-4E4C-9B10-7915D0EE3AC2}"/>
      </w:docPartPr>
      <w:docPartBody>
        <w:p w:rsidR="00303A4C" w:rsidRDefault="00AC7CD9">
          <w:pPr>
            <w:pStyle w:val="D39D15669B1746CC9589F2033768F4E0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73E11D2BAB57405B84B2DDB95DD8B5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58EFB0-82F9-4189-BBDC-B29B5448B395}"/>
      </w:docPartPr>
      <w:docPartBody>
        <w:p w:rsidR="00303A4C" w:rsidRDefault="00AC7CD9">
          <w:pPr>
            <w:pStyle w:val="73E11D2BAB57405B84B2DDB95DD8B537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3590CE13C58248319D073907866BB3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15CEF0-C17F-4ED2-928F-0560B28DAA40}"/>
      </w:docPartPr>
      <w:docPartBody>
        <w:p w:rsidR="00E30A50" w:rsidRDefault="00F31F08" w:rsidP="00F31F08">
          <w:pPr>
            <w:pStyle w:val="3590CE13C58248319D073907866BB300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aquí.</w:t>
          </w:r>
        </w:p>
      </w:docPartBody>
    </w:docPart>
    <w:docPart>
      <w:docPartPr>
        <w:name w:val="65A7365330D5499D8F5F95BB8FBE5F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1178C3-C1C9-4A98-BAFD-3809F1157737}"/>
      </w:docPartPr>
      <w:docPartBody>
        <w:p w:rsidR="00336E8D" w:rsidRDefault="00F05EBE" w:rsidP="00F05EBE">
          <w:pPr>
            <w:pStyle w:val="65A7365330D5499D8F5F95BB8FBE5F68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5DD57E094608456E91AB5A647CAFE4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C8FEA7-DC68-489C-913D-CE8957EBA3F8}"/>
      </w:docPartPr>
      <w:docPartBody>
        <w:p w:rsidR="00336E8D" w:rsidRDefault="00F05EBE" w:rsidP="00F05EBE">
          <w:pPr>
            <w:pStyle w:val="5DD57E094608456E91AB5A647CAFE48F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aquí.</w:t>
          </w:r>
        </w:p>
      </w:docPartBody>
    </w:docPart>
    <w:docPart>
      <w:docPartPr>
        <w:name w:val="8DDD1858434A4B18B1E0A870AB2E95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06AFF1-66DC-424A-A5B5-7C25D7FF2D9C}"/>
      </w:docPartPr>
      <w:docPartBody>
        <w:p w:rsidR="00336E8D" w:rsidRDefault="00F05EBE" w:rsidP="00F05EBE">
          <w:pPr>
            <w:pStyle w:val="8DDD1858434A4B18B1E0A870AB2E95EB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aquí.</w:t>
          </w:r>
        </w:p>
      </w:docPartBody>
    </w:docPart>
    <w:docPart>
      <w:docPartPr>
        <w:name w:val="819F2A43EFD44B1A8A2A848A3E5FD3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41F7DE-4692-4E96-945F-B032FFBDC408}"/>
      </w:docPartPr>
      <w:docPartBody>
        <w:p w:rsidR="00336E8D" w:rsidRDefault="00F05EBE" w:rsidP="00F05EBE">
          <w:pPr>
            <w:pStyle w:val="819F2A43EFD44B1A8A2A848A3E5FD37D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aquí.</w:t>
          </w:r>
        </w:p>
      </w:docPartBody>
    </w:docPart>
    <w:docPart>
      <w:docPartPr>
        <w:name w:val="E27D6277AA1C4BD183779A4CFA0CE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14C838-059F-43DA-BFBA-0BF2F54CA5B5}"/>
      </w:docPartPr>
      <w:docPartBody>
        <w:p w:rsidR="00336E8D" w:rsidRDefault="00F05EBE" w:rsidP="00F05EBE">
          <w:pPr>
            <w:pStyle w:val="E27D6277AA1C4BD183779A4CFA0CED20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aquí.</w:t>
          </w:r>
        </w:p>
      </w:docPartBody>
    </w:docPart>
    <w:docPart>
      <w:docPartPr>
        <w:name w:val="E898B01DD4164EF2821E683E77F6AE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CBB594-C6BD-424D-A072-0558EDFE583A}"/>
      </w:docPartPr>
      <w:docPartBody>
        <w:p w:rsidR="00336E8D" w:rsidRDefault="00F05EBE" w:rsidP="00F05EBE">
          <w:pPr>
            <w:pStyle w:val="E898B01DD4164EF2821E683E77F6AEE4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aquí.</w:t>
          </w:r>
        </w:p>
      </w:docPartBody>
    </w:docPart>
    <w:docPart>
      <w:docPartPr>
        <w:name w:val="F4B2B8C932B64B078B2FF551364F5E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02127E-C167-4C62-BFAD-B827F24A240E}"/>
      </w:docPartPr>
      <w:docPartBody>
        <w:p w:rsidR="00336E8D" w:rsidRDefault="00F05EBE" w:rsidP="00F05EBE">
          <w:pPr>
            <w:pStyle w:val="F4B2B8C932B64B078B2FF551364F5EEC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aquí.</w:t>
          </w:r>
        </w:p>
      </w:docPartBody>
    </w:docPart>
    <w:docPart>
      <w:docPartPr>
        <w:name w:val="B33FF9AA172746479212232CDBC786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07E579-E93A-4DE5-B90D-D91B18B0521C}"/>
      </w:docPartPr>
      <w:docPartBody>
        <w:p w:rsidR="00336E8D" w:rsidRDefault="00F05EBE" w:rsidP="00F05EBE">
          <w:pPr>
            <w:pStyle w:val="B33FF9AA172746479212232CDBC786BB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aquí.</w:t>
          </w:r>
        </w:p>
      </w:docPartBody>
    </w:docPart>
    <w:docPart>
      <w:docPartPr>
        <w:name w:val="9174A6565CD745239EA9EA4C496788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15008D-80D6-46C4-8398-EFC6A2FC7F92}"/>
      </w:docPartPr>
      <w:docPartBody>
        <w:p w:rsidR="00336E8D" w:rsidRDefault="00F05EBE" w:rsidP="00F05EBE">
          <w:pPr>
            <w:pStyle w:val="9174A6565CD745239EA9EA4C49678838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aquí.</w:t>
          </w:r>
        </w:p>
      </w:docPartBody>
    </w:docPart>
    <w:docPart>
      <w:docPartPr>
        <w:name w:val="F645D505F05A422BB80242F25B19BC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3C2972-504C-4278-85CF-357784CEC812}"/>
      </w:docPartPr>
      <w:docPartBody>
        <w:p w:rsidR="00336E8D" w:rsidRDefault="00F05EBE" w:rsidP="00F05EBE">
          <w:pPr>
            <w:pStyle w:val="F645D505F05A422BB80242F25B19BCD5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aquí.</w:t>
          </w:r>
        </w:p>
      </w:docPartBody>
    </w:docPart>
    <w:docPart>
      <w:docPartPr>
        <w:name w:val="CFDCE1C3A11141FD9F0BD6A364C01B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E02340-256E-445B-9256-D60968A5F64E}"/>
      </w:docPartPr>
      <w:docPartBody>
        <w:p w:rsidR="00336E8D" w:rsidRDefault="00F05EBE" w:rsidP="00F05EBE">
          <w:pPr>
            <w:pStyle w:val="CFDCE1C3A11141FD9F0BD6A364C01B99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aquí.</w:t>
          </w:r>
        </w:p>
      </w:docPartBody>
    </w:docPart>
    <w:docPart>
      <w:docPartPr>
        <w:name w:val="81FEDF7D3EFB49EC8CA36E739D0E1A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E0EF1A-6870-47A6-9B6E-D310FAFFED2C}"/>
      </w:docPartPr>
      <w:docPartBody>
        <w:p w:rsidR="00336E8D" w:rsidRDefault="00F05EBE" w:rsidP="00F05EBE">
          <w:pPr>
            <w:pStyle w:val="81FEDF7D3EFB49EC8CA36E739D0E1A53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6FBA2FBACD1E452495FC849564215E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404C75-C618-43D3-B9D6-375AB447A605}"/>
      </w:docPartPr>
      <w:docPartBody>
        <w:p w:rsidR="00336E8D" w:rsidRDefault="00F05EBE" w:rsidP="00F05EBE">
          <w:pPr>
            <w:pStyle w:val="6FBA2FBACD1E452495FC849564215ED2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1F868519D8CF4ED9BEB74DA39184DD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D9F4B2-3C7F-4926-9603-DA721E9B0AD5}"/>
      </w:docPartPr>
      <w:docPartBody>
        <w:p w:rsidR="00336E8D" w:rsidRDefault="00F05EBE" w:rsidP="00F05EBE">
          <w:pPr>
            <w:pStyle w:val="1F868519D8CF4ED9BEB74DA39184DD58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FDE97E9963FE4BE688D09C96A2122F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BA9C51-C0EA-4938-B493-D5293D7B282C}"/>
      </w:docPartPr>
      <w:docPartBody>
        <w:p w:rsidR="00336E8D" w:rsidRDefault="00F05EBE" w:rsidP="00F05EBE">
          <w:pPr>
            <w:pStyle w:val="FDE97E9963FE4BE688D09C96A2122F47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3C4D38F40A9B4C19B30734CE094F81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E90BE1-ED39-4FC3-B382-9800481551B3}"/>
      </w:docPartPr>
      <w:docPartBody>
        <w:p w:rsidR="00336E8D" w:rsidRDefault="00F05EBE" w:rsidP="00F05EBE">
          <w:pPr>
            <w:pStyle w:val="3C4D38F40A9B4C19B30734CE094F817B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9F4902B090984A77BF756460F4F49B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ECA3D8-F009-45C7-AE5D-099173B55EFD}"/>
      </w:docPartPr>
      <w:docPartBody>
        <w:p w:rsidR="00336E8D" w:rsidRDefault="00F05EBE" w:rsidP="00F05EBE">
          <w:pPr>
            <w:pStyle w:val="9F4902B090984A77BF756460F4F49BAC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B5B921D626C64A788D701C304947D9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F67666-66B2-44BA-AC48-939853366DB9}"/>
      </w:docPartPr>
      <w:docPartBody>
        <w:p w:rsidR="00336E8D" w:rsidRDefault="00F05EBE" w:rsidP="00F05EBE">
          <w:pPr>
            <w:pStyle w:val="B5B921D626C64A788D701C304947D9BD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7BB65C1D90604CD8BC662FDBA83BB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FDB25E-C1B9-457F-81AF-992EEE236442}"/>
      </w:docPartPr>
      <w:docPartBody>
        <w:p w:rsidR="00336E8D" w:rsidRDefault="00F05EBE" w:rsidP="00F05EBE">
          <w:pPr>
            <w:pStyle w:val="7BB65C1D90604CD8BC662FDBA83BB4E4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9DD1F3662F9049308D3B6DA139C388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1C8BF7-D4E5-442D-BA9C-6007694931DE}"/>
      </w:docPartPr>
      <w:docPartBody>
        <w:p w:rsidR="00336E8D" w:rsidRDefault="00F05EBE" w:rsidP="00F05EBE">
          <w:pPr>
            <w:pStyle w:val="9DD1F3662F9049308D3B6DA139C388F3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5872ADF6DA6D4FC49D72DE0F0CCF81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423369-ED12-422F-BE19-8F27CEA9E5D1}"/>
      </w:docPartPr>
      <w:docPartBody>
        <w:p w:rsidR="00336E8D" w:rsidRDefault="00F05EBE" w:rsidP="00F05EBE">
          <w:pPr>
            <w:pStyle w:val="5872ADF6DA6D4FC49D72DE0F0CCF819D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E4EE2B71D7394CACA7E57A46835EA6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7F9E2A-75E3-49AD-9002-BC0630DB9DBB}"/>
      </w:docPartPr>
      <w:docPartBody>
        <w:p w:rsidR="00336E8D" w:rsidRDefault="00F05EBE" w:rsidP="00F05EBE">
          <w:pPr>
            <w:pStyle w:val="E4EE2B71D7394CACA7E57A46835EA68C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11B2E71AE5C042F098609877383934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9A6948-8CFB-439B-8FB7-4095BCD9F7BC}"/>
      </w:docPartPr>
      <w:docPartBody>
        <w:p w:rsidR="00336E8D" w:rsidRDefault="00F05EBE" w:rsidP="00F05EBE">
          <w:pPr>
            <w:pStyle w:val="11B2E71AE5C042F098609877383934F6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B45D851F90D34F0489A6F8A61F4E30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E49F11-AE57-4558-879B-5579A5A8AA34}"/>
      </w:docPartPr>
      <w:docPartBody>
        <w:p w:rsidR="00336E8D" w:rsidRDefault="00F05EBE" w:rsidP="00F05EBE">
          <w:pPr>
            <w:pStyle w:val="B45D851F90D34F0489A6F8A61F4E3089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FF08282158A94D188129E2942024F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D1EFF4-91C6-4CAE-B955-3078D7638A7C}"/>
      </w:docPartPr>
      <w:docPartBody>
        <w:p w:rsidR="00336E8D" w:rsidRDefault="00F05EBE" w:rsidP="00F05EBE">
          <w:pPr>
            <w:pStyle w:val="FF08282158A94D188129E2942024F574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3C9290EAE8F2477DB8510C6E9DA627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C505D3-F2E0-4629-85BE-7FCC01A50DE5}"/>
      </w:docPartPr>
      <w:docPartBody>
        <w:p w:rsidR="00336E8D" w:rsidRDefault="00F05EBE" w:rsidP="00F05EBE">
          <w:pPr>
            <w:pStyle w:val="3C9290EAE8F2477DB8510C6E9DA62795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0E1633808BC344ADA198F39B1C41C3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00C0FE-96FB-4D67-A1A5-C5AD88B2915F}"/>
      </w:docPartPr>
      <w:docPartBody>
        <w:p w:rsidR="00336E8D" w:rsidRDefault="00F05EBE" w:rsidP="00F05EBE">
          <w:pPr>
            <w:pStyle w:val="0E1633808BC344ADA198F39B1C41C3CB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46D55FB521DA4E5888F6C4F6CC7846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548A0F-8B51-4367-8550-8D3E0B572CD9}"/>
      </w:docPartPr>
      <w:docPartBody>
        <w:p w:rsidR="00336E8D" w:rsidRDefault="00F05EBE" w:rsidP="00F05EBE">
          <w:pPr>
            <w:pStyle w:val="46D55FB521DA4E5888F6C4F6CC784699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C1876E9482C9452BB79E537FC5DE08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EF890D-21B2-477F-840D-B83040FBE923}"/>
      </w:docPartPr>
      <w:docPartBody>
        <w:p w:rsidR="00336E8D" w:rsidRDefault="00F05EBE" w:rsidP="00F05EBE">
          <w:pPr>
            <w:pStyle w:val="C1876E9482C9452BB79E537FC5DE08A9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B4D3E48F6EFA4925B8FA638E0DEE85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A808FC-FE46-44E2-B5D4-E14366D9F729}"/>
      </w:docPartPr>
      <w:docPartBody>
        <w:p w:rsidR="00336E8D" w:rsidRDefault="00F05EBE" w:rsidP="00F05EBE">
          <w:pPr>
            <w:pStyle w:val="B4D3E48F6EFA4925B8FA638E0DEE855E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C5C39C7598A04101BCE0ADDE834855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C01A5B-F703-41D4-9FB9-429BDF812C7A}"/>
      </w:docPartPr>
      <w:docPartBody>
        <w:p w:rsidR="00336E8D" w:rsidRDefault="00F05EBE" w:rsidP="00F05EBE">
          <w:pPr>
            <w:pStyle w:val="C5C39C7598A04101BCE0ADDE834855FD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7FF1CA40C1D54CA788D8F2D4FAA9C0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B94165-81D5-47C2-B500-2C633CDC3044}"/>
      </w:docPartPr>
      <w:docPartBody>
        <w:p w:rsidR="00336E8D" w:rsidRDefault="00F05EBE" w:rsidP="00F05EBE">
          <w:pPr>
            <w:pStyle w:val="7FF1CA40C1D54CA788D8F2D4FAA9C059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C37613C877E248938853A2B9907681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02CB36-8B97-4C7F-B9F8-F86527964C14}"/>
      </w:docPartPr>
      <w:docPartBody>
        <w:p w:rsidR="00336E8D" w:rsidRDefault="00F05EBE" w:rsidP="00F05EBE">
          <w:pPr>
            <w:pStyle w:val="C37613C877E248938853A2B99076816A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895DF4BA2ADA4D8B87B0CF2437499F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D0B8DF-59D0-46A9-A090-8D746EBC6ADD}"/>
      </w:docPartPr>
      <w:docPartBody>
        <w:p w:rsidR="00336E8D" w:rsidRDefault="00F05EBE" w:rsidP="00F05EBE">
          <w:pPr>
            <w:pStyle w:val="895DF4BA2ADA4D8B87B0CF2437499F0C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2BCC31AD1B2A4DC288C22909A998E2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77B673-36A0-48F9-8BED-CDE243522EB3}"/>
      </w:docPartPr>
      <w:docPartBody>
        <w:p w:rsidR="00336E8D" w:rsidRDefault="00F05EBE" w:rsidP="00F05EBE">
          <w:pPr>
            <w:pStyle w:val="2BCC31AD1B2A4DC288C22909A998E21B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3B63CE42CF974A73A5F93C8F4589E1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D4CCB-CCB6-4572-97D9-806D22B22804}"/>
      </w:docPartPr>
      <w:docPartBody>
        <w:p w:rsidR="00336E8D" w:rsidRDefault="00F05EBE" w:rsidP="00F05EBE">
          <w:pPr>
            <w:pStyle w:val="3B63CE42CF974A73A5F93C8F4589E139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029408B1DB954F9CA55174B5B85544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48D873-B808-48C4-B72D-2692D7467819}"/>
      </w:docPartPr>
      <w:docPartBody>
        <w:p w:rsidR="00336E8D" w:rsidRDefault="00F05EBE" w:rsidP="00F05EBE">
          <w:pPr>
            <w:pStyle w:val="029408B1DB954F9CA55174B5B8554445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D020BF6114D6457799E4FC4A4AB5DF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280B50-3094-4687-A997-96A775FAEB3F}"/>
      </w:docPartPr>
      <w:docPartBody>
        <w:p w:rsidR="00336E8D" w:rsidRDefault="00F05EBE" w:rsidP="00F05EBE">
          <w:pPr>
            <w:pStyle w:val="D020BF6114D6457799E4FC4A4AB5DF23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6CA74092730548FE8CE497D386442C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77B576-E6E5-4AEB-B83B-DB6349A91DD5}"/>
      </w:docPartPr>
      <w:docPartBody>
        <w:p w:rsidR="00336E8D" w:rsidRDefault="00F05EBE" w:rsidP="00F05EBE">
          <w:pPr>
            <w:pStyle w:val="6CA74092730548FE8CE497D386442CB0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E56BB5B0DA9946B185E2C6879F1773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9289A8-424D-46BD-AF58-C3F2FE0A90C3}"/>
      </w:docPartPr>
      <w:docPartBody>
        <w:p w:rsidR="00336E8D" w:rsidRDefault="00F05EBE" w:rsidP="00F05EBE">
          <w:pPr>
            <w:pStyle w:val="E56BB5B0DA9946B185E2C6879F177320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064F58AE24D8406C91A68ACEE4562B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DBD92C-0CB2-4737-A093-7F4141721D4E}"/>
      </w:docPartPr>
      <w:docPartBody>
        <w:p w:rsidR="00336E8D" w:rsidRDefault="00F05EBE" w:rsidP="00F05EBE">
          <w:pPr>
            <w:pStyle w:val="064F58AE24D8406C91A68ACEE4562B0F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0AF7486B902B4AD98B02FB47BBF1D8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155C4D-AAEE-4D3A-AA12-E3703037B0BA}"/>
      </w:docPartPr>
      <w:docPartBody>
        <w:p w:rsidR="00336E8D" w:rsidRDefault="00F05EBE" w:rsidP="00F05EBE">
          <w:pPr>
            <w:pStyle w:val="0AF7486B902B4AD98B02FB47BBF1D877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B29C16597CD545E980497D2549144D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E00A8F-49A9-4DF1-9D1A-D641596BF20A}"/>
      </w:docPartPr>
      <w:docPartBody>
        <w:p w:rsidR="00336E8D" w:rsidRDefault="00F05EBE" w:rsidP="00F05EBE">
          <w:pPr>
            <w:pStyle w:val="B29C16597CD545E980497D2549144DF5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99737484E7C74D5A8F8B0C65A2985E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DC626F-EBCD-429D-A32D-4954BC954CFC}"/>
      </w:docPartPr>
      <w:docPartBody>
        <w:p w:rsidR="00336E8D" w:rsidRDefault="00F05EBE" w:rsidP="00F05EBE">
          <w:pPr>
            <w:pStyle w:val="99737484E7C74D5A8F8B0C65A2985E0D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B0B6A717B8404979B683C0D45444FA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FF5BA1-0556-4231-9540-1FAA4C19BBE2}"/>
      </w:docPartPr>
      <w:docPartBody>
        <w:p w:rsidR="00336E8D" w:rsidRDefault="00F05EBE" w:rsidP="00F05EBE">
          <w:pPr>
            <w:pStyle w:val="B0B6A717B8404979B683C0D45444FA10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BB4D52D664574D47917A4F00C40CBD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9329C1-C28C-4034-AAAE-A5FB80E4A231}"/>
      </w:docPartPr>
      <w:docPartBody>
        <w:p w:rsidR="00336E8D" w:rsidRDefault="00F05EBE" w:rsidP="00F05EBE">
          <w:pPr>
            <w:pStyle w:val="BB4D52D664574D47917A4F00C40CBD8A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2E6EB3B602C54523B071A0B02E454B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0BFBB1-E8CF-48B7-8FA5-77391DDF96CE}"/>
      </w:docPartPr>
      <w:docPartBody>
        <w:p w:rsidR="00336E8D" w:rsidRDefault="00F05EBE" w:rsidP="00F05EBE">
          <w:pPr>
            <w:pStyle w:val="2E6EB3B602C54523B071A0B02E454BB6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35804F8FE1BE4BDCB1CC2EA7252959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8E88AF-1472-4784-83D1-824922796684}"/>
      </w:docPartPr>
      <w:docPartBody>
        <w:p w:rsidR="00336E8D" w:rsidRDefault="00F05EBE" w:rsidP="00F05EBE">
          <w:pPr>
            <w:pStyle w:val="35804F8FE1BE4BDCB1CC2EA7252959BA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86EF9F0324A04316B7E017838A242E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87DECC-7D9C-4C56-AE0D-0A9AF896488C}"/>
      </w:docPartPr>
      <w:docPartBody>
        <w:p w:rsidR="00336E8D" w:rsidRDefault="00F05EBE" w:rsidP="00F05EBE">
          <w:pPr>
            <w:pStyle w:val="86EF9F0324A04316B7E017838A242E83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EB5D8E84AB5B4B6CAB9762A0B47FEA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78FDBB-E1F4-4888-9568-72CC7B3A2345}"/>
      </w:docPartPr>
      <w:docPartBody>
        <w:p w:rsidR="00336E8D" w:rsidRDefault="00F05EBE" w:rsidP="00F05EBE">
          <w:pPr>
            <w:pStyle w:val="EB5D8E84AB5B4B6CAB9762A0B47FEABC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53F7C4FAE0554C38872895DF31BBA4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A83D77-D1B4-4D1C-8478-E6D8727FBAC1}"/>
      </w:docPartPr>
      <w:docPartBody>
        <w:p w:rsidR="00336E8D" w:rsidRDefault="00F05EBE" w:rsidP="00F05EBE">
          <w:pPr>
            <w:pStyle w:val="53F7C4FAE0554C38872895DF31BBA4D9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81350FA5B5EF46BFB37892B10ACEB3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6B5C6F-9DB9-420F-B1D7-C9231534FF8F}"/>
      </w:docPartPr>
      <w:docPartBody>
        <w:p w:rsidR="00336E8D" w:rsidRDefault="00F05EBE" w:rsidP="00F05EBE">
          <w:pPr>
            <w:pStyle w:val="81350FA5B5EF46BFB37892B10ACEB303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44FB25E1037E477EB6C9AFE1B8100A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282EE8-76BE-44B2-995B-089D9345A269}"/>
      </w:docPartPr>
      <w:docPartBody>
        <w:p w:rsidR="00336E8D" w:rsidRDefault="00F05EBE" w:rsidP="00F05EBE">
          <w:pPr>
            <w:pStyle w:val="44FB25E1037E477EB6C9AFE1B8100A4C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2C081152DD8B4B129E00CE76A467D2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3D29DA-6837-4906-9519-35F5A4A072D3}"/>
      </w:docPartPr>
      <w:docPartBody>
        <w:p w:rsidR="00336E8D" w:rsidRDefault="00F05EBE" w:rsidP="00F05EBE">
          <w:pPr>
            <w:pStyle w:val="2C081152DD8B4B129E00CE76A467D210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6029C7BFE5F743218985AE6C4D9333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8F92D8-826A-43DA-99FD-CE1399527230}"/>
      </w:docPartPr>
      <w:docPartBody>
        <w:p w:rsidR="00336E8D" w:rsidRDefault="00F05EBE" w:rsidP="00F05EBE">
          <w:pPr>
            <w:pStyle w:val="6029C7BFE5F743218985AE6C4D9333B8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C4F35ECE112A44C3A673F41F9701F1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0E47C4-F523-43A6-A7F7-2328F4B5BE8C}"/>
      </w:docPartPr>
      <w:docPartBody>
        <w:p w:rsidR="00336E8D" w:rsidRDefault="00F05EBE" w:rsidP="00F05EBE">
          <w:pPr>
            <w:pStyle w:val="C4F35ECE112A44C3A673F41F9701F164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8E80FD264DC74E868F6CDCA2D854C0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907ED7-28F7-4C79-9208-B4B75BD9CF90}"/>
      </w:docPartPr>
      <w:docPartBody>
        <w:p w:rsidR="00336E8D" w:rsidRDefault="00F05EBE" w:rsidP="00F05EBE">
          <w:pPr>
            <w:pStyle w:val="8E80FD264DC74E868F6CDCA2D854C0DE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A5982EAD36BA4F89B18BFB20130F90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EB8576-A821-42BD-969E-567EB7619EEC}"/>
      </w:docPartPr>
      <w:docPartBody>
        <w:p w:rsidR="00336E8D" w:rsidRDefault="00F05EBE" w:rsidP="00F05EBE">
          <w:pPr>
            <w:pStyle w:val="A5982EAD36BA4F89B18BFB20130F90DA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1C13BF02668A41718A3FA629C4B94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2BE179-532C-42A3-9324-8B5266329ACB}"/>
      </w:docPartPr>
      <w:docPartBody>
        <w:p w:rsidR="00336E8D" w:rsidRDefault="00F05EBE" w:rsidP="00F05EBE">
          <w:pPr>
            <w:pStyle w:val="1C13BF02668A41718A3FA629C4B94653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914EC99029F94DB2AD555581D6894E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29F99B-64B0-4E42-AF57-8BE1DA37609B}"/>
      </w:docPartPr>
      <w:docPartBody>
        <w:p w:rsidR="00336E8D" w:rsidRDefault="00F05EBE" w:rsidP="00F05EBE">
          <w:pPr>
            <w:pStyle w:val="914EC99029F94DB2AD555581D6894E1D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A8757EDC3E0D41CF8F9E7BC4A55CC2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E0A0A1-31A9-431A-8ED8-E67BA6FDCCD5}"/>
      </w:docPartPr>
      <w:docPartBody>
        <w:p w:rsidR="00336E8D" w:rsidRDefault="00F05EBE" w:rsidP="00F05EBE">
          <w:pPr>
            <w:pStyle w:val="A8757EDC3E0D41CF8F9E7BC4A55CC2D5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679C1F7F17904144AD7EAAA2CA06B6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91B68F-5140-43C8-A875-005B9A7EF4F8}"/>
      </w:docPartPr>
      <w:docPartBody>
        <w:p w:rsidR="00336E8D" w:rsidRDefault="00F05EBE" w:rsidP="00F05EBE">
          <w:pPr>
            <w:pStyle w:val="679C1F7F17904144AD7EAAA2CA06B60F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AE2D31FB7265464A825B1D8791D14C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EBA72D-9A2F-4B2E-93A0-635CFE67F199}"/>
      </w:docPartPr>
      <w:docPartBody>
        <w:p w:rsidR="00336E8D" w:rsidRDefault="00F05EBE" w:rsidP="00F05EBE">
          <w:pPr>
            <w:pStyle w:val="AE2D31FB7265464A825B1D8791D14C5C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74A4BD5DBF05407896FCD883A272DE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41E5E-E4AE-4263-90C3-F2E82059AB57}"/>
      </w:docPartPr>
      <w:docPartBody>
        <w:p w:rsidR="00336E8D" w:rsidRDefault="00F05EBE" w:rsidP="00F05EBE">
          <w:pPr>
            <w:pStyle w:val="74A4BD5DBF05407896FCD883A272DEA5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E987C68D14AB45A29727D5C289E6CD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0C39CC-7D10-4512-B220-5C9C1A484ECE}"/>
      </w:docPartPr>
      <w:docPartBody>
        <w:p w:rsidR="00336E8D" w:rsidRDefault="00F05EBE" w:rsidP="00F05EBE">
          <w:pPr>
            <w:pStyle w:val="E987C68D14AB45A29727D5C289E6CD05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308FD08EA934459BB8777C9B400101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6731BF-FB28-469D-9286-94EFB1398A0F}"/>
      </w:docPartPr>
      <w:docPartBody>
        <w:p w:rsidR="00336E8D" w:rsidRDefault="00F05EBE" w:rsidP="00F05EBE">
          <w:pPr>
            <w:pStyle w:val="308FD08EA934459BB8777C9B40010180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1172EA94593F41DFA57AC9AF809E77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45863B-12F8-499E-84D1-AC9B5017005C}"/>
      </w:docPartPr>
      <w:docPartBody>
        <w:p w:rsidR="00336E8D" w:rsidRDefault="00F05EBE" w:rsidP="00F05EBE">
          <w:pPr>
            <w:pStyle w:val="1172EA94593F41DFA57AC9AF809E7719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309D565371DB4AB08485FCD03FF48E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4744A7-2E2A-41D2-B7CD-8B0135A594B2}"/>
      </w:docPartPr>
      <w:docPartBody>
        <w:p w:rsidR="00336E8D" w:rsidRDefault="00F05EBE" w:rsidP="00F05EBE">
          <w:pPr>
            <w:pStyle w:val="309D565371DB4AB08485FCD03FF48EEC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1DE17BE7C23542F8B33264D52BF9B0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5BA28C-DE4D-4512-AEFB-8FF0E986023B}"/>
      </w:docPartPr>
      <w:docPartBody>
        <w:p w:rsidR="00336E8D" w:rsidRDefault="00F05EBE" w:rsidP="00F05EBE">
          <w:pPr>
            <w:pStyle w:val="1DE17BE7C23542F8B33264D52BF9B01F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D8351270556A45B3B528B4B03D7EFC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3E2A88-CCF7-4F94-BC48-60DDC786DB39}"/>
      </w:docPartPr>
      <w:docPartBody>
        <w:p w:rsidR="00336E8D" w:rsidRDefault="00F05EBE" w:rsidP="00F05EBE">
          <w:pPr>
            <w:pStyle w:val="D8351270556A45B3B528B4B03D7EFCF0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B4F2E75863A448BD982EFBB745E718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47A550-09AA-4FB4-BB11-6BB3DAFF2A48}"/>
      </w:docPartPr>
      <w:docPartBody>
        <w:p w:rsidR="00336E8D" w:rsidRDefault="00F05EBE" w:rsidP="00F05EBE">
          <w:pPr>
            <w:pStyle w:val="B4F2E75863A448BD982EFBB745E71896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103F66B983A346B983868505CAB73C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A645E5-D10D-40A7-A06A-F66BE0279902}"/>
      </w:docPartPr>
      <w:docPartBody>
        <w:p w:rsidR="00336E8D" w:rsidRDefault="00F05EBE" w:rsidP="00F05EBE">
          <w:pPr>
            <w:pStyle w:val="103F66B983A346B983868505CAB73CC0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BD59B699BFAE4712AA8A194BE27A11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E91F15-3E36-429C-8C5E-E303FE3E1C30}"/>
      </w:docPartPr>
      <w:docPartBody>
        <w:p w:rsidR="00336E8D" w:rsidRDefault="00F05EBE" w:rsidP="00F05EBE">
          <w:pPr>
            <w:pStyle w:val="BD59B699BFAE4712AA8A194BE27A1167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976CE263722B4A7488E10F99523CEC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B14DFE-9072-478F-8494-0A8912285F59}"/>
      </w:docPartPr>
      <w:docPartBody>
        <w:p w:rsidR="00336E8D" w:rsidRDefault="00F05EBE" w:rsidP="00F05EBE">
          <w:pPr>
            <w:pStyle w:val="976CE263722B4A7488E10F99523CECB8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3A3AA2664698447AB18FC287D24C93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8B8CB2-B056-456C-8C3D-EB8D0BB28101}"/>
      </w:docPartPr>
      <w:docPartBody>
        <w:p w:rsidR="00336E8D" w:rsidRDefault="00F05EBE" w:rsidP="00F05EBE">
          <w:pPr>
            <w:pStyle w:val="3A3AA2664698447AB18FC287D24C93C2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18A03D9364044D30AC33E9BC424553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334809-0087-4040-8B11-236A9F88EC4A}"/>
      </w:docPartPr>
      <w:docPartBody>
        <w:p w:rsidR="00336E8D" w:rsidRDefault="00F05EBE" w:rsidP="00F05EBE">
          <w:pPr>
            <w:pStyle w:val="18A03D9364044D30AC33E9BC4245533C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77879ADE87D6423FBE83196F52B01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576E1B-1B79-4E33-96DB-8A260376EB1A}"/>
      </w:docPartPr>
      <w:docPartBody>
        <w:p w:rsidR="00336E8D" w:rsidRDefault="00F05EBE" w:rsidP="00F05EBE">
          <w:pPr>
            <w:pStyle w:val="77879ADE87D6423FBE83196F52B01440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C5E9AA04AA754ACEA1FAC6815BFB72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0850CB-4D68-4059-9663-1426D11E4FA1}"/>
      </w:docPartPr>
      <w:docPartBody>
        <w:p w:rsidR="00336E8D" w:rsidRDefault="00F05EBE" w:rsidP="00F05EBE">
          <w:pPr>
            <w:pStyle w:val="C5E9AA04AA754ACEA1FAC6815BFB7206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62F6D50735C94C2580FA0D34B4B792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D35512-D5C5-4D7A-9AEC-D3F79A029263}"/>
      </w:docPartPr>
      <w:docPartBody>
        <w:p w:rsidR="00336E8D" w:rsidRDefault="00F05EBE" w:rsidP="00F05EBE">
          <w:pPr>
            <w:pStyle w:val="62F6D50735C94C2580FA0D34B4B79286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7C38984588A9449384EF6C56C5F635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0E3A43-E0A8-453A-B0B1-E28CF5B6AD20}"/>
      </w:docPartPr>
      <w:docPartBody>
        <w:p w:rsidR="00336E8D" w:rsidRDefault="00F05EBE" w:rsidP="00F05EBE">
          <w:pPr>
            <w:pStyle w:val="7C38984588A9449384EF6C56C5F635AB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FBE50EE5CF654701BF7B7AB1139B6B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8DCA4E-A0A5-4D41-BFD6-91BFC8022907}"/>
      </w:docPartPr>
      <w:docPartBody>
        <w:p w:rsidR="00336E8D" w:rsidRDefault="00F05EBE" w:rsidP="00F05EBE">
          <w:pPr>
            <w:pStyle w:val="FBE50EE5CF654701BF7B7AB1139B6B4B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0DA557197BC143F5A9027D6481ADF9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37B4B-C31D-4368-B9B0-48F37CF1AFA3}"/>
      </w:docPartPr>
      <w:docPartBody>
        <w:p w:rsidR="00336E8D" w:rsidRDefault="00F05EBE" w:rsidP="00F05EBE">
          <w:pPr>
            <w:pStyle w:val="0DA557197BC143F5A9027D6481ADF9CF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73AFD3795C28495F96A510FDC0A387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6E708A-0CA4-4790-B2DC-C482D3F9C674}"/>
      </w:docPartPr>
      <w:docPartBody>
        <w:p w:rsidR="00336E8D" w:rsidRDefault="00F05EBE" w:rsidP="00F05EBE">
          <w:pPr>
            <w:pStyle w:val="73AFD3795C28495F96A510FDC0A3875B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C177CCD1FACE4D6C8CC74C783E7741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891359-22A9-4A10-95C9-D6727302D2F5}"/>
      </w:docPartPr>
      <w:docPartBody>
        <w:p w:rsidR="00336E8D" w:rsidRDefault="00F05EBE" w:rsidP="00F05EBE">
          <w:pPr>
            <w:pStyle w:val="C177CCD1FACE4D6C8CC74C783E774188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47DCBEB9666B450297DD352DA3ACA9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A3D4BA-3007-4F8A-A7D0-F7D542AFAD31}"/>
      </w:docPartPr>
      <w:docPartBody>
        <w:p w:rsidR="00336E8D" w:rsidRDefault="00F05EBE" w:rsidP="00F05EBE">
          <w:pPr>
            <w:pStyle w:val="47DCBEB9666B450297DD352DA3ACA9D0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7683533B99CD4368B42624373E8F33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6AEEB8-A367-451E-8348-E9E68F3EBDA2}"/>
      </w:docPartPr>
      <w:docPartBody>
        <w:p w:rsidR="00336E8D" w:rsidRDefault="00F05EBE" w:rsidP="00F05EBE">
          <w:pPr>
            <w:pStyle w:val="7683533B99CD4368B42624373E8F33BA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3E1CEF66CE3046C78A018109C169DA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9B4FC6-AD08-4734-8F25-401C34AE8032}"/>
      </w:docPartPr>
      <w:docPartBody>
        <w:p w:rsidR="00336E8D" w:rsidRDefault="00F05EBE" w:rsidP="00F05EBE">
          <w:pPr>
            <w:pStyle w:val="3E1CEF66CE3046C78A018109C169DA15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9AA74AAB7A124FE7AC458AE11CA1BE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97FF29-2239-4BED-9696-9516AB8AEB06}"/>
      </w:docPartPr>
      <w:docPartBody>
        <w:p w:rsidR="00336E8D" w:rsidRDefault="00F05EBE" w:rsidP="00F05EBE">
          <w:pPr>
            <w:pStyle w:val="9AA74AAB7A124FE7AC458AE11CA1BE5B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1E2574D815804D2E938D89F33A552D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5AE35-DB8D-4B41-8859-27E309D574B8}"/>
      </w:docPartPr>
      <w:docPartBody>
        <w:p w:rsidR="00336E8D" w:rsidRDefault="00F05EBE" w:rsidP="00F05EBE">
          <w:pPr>
            <w:pStyle w:val="1E2574D815804D2E938D89F33A552D2D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E74F0F84E4E749AB9630ABABF7DF2F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6A3FA4-5A07-44F3-8761-62F4A03AA87E}"/>
      </w:docPartPr>
      <w:docPartBody>
        <w:p w:rsidR="00336E8D" w:rsidRDefault="00F05EBE" w:rsidP="00F05EBE">
          <w:pPr>
            <w:pStyle w:val="E74F0F84E4E749AB9630ABABF7DF2F7D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2E32201B476D455AA217239B8931E6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763613-C6BA-43D6-AE2D-6C0282DED61D}"/>
      </w:docPartPr>
      <w:docPartBody>
        <w:p w:rsidR="00336E8D" w:rsidRDefault="00F05EBE" w:rsidP="00F05EBE">
          <w:pPr>
            <w:pStyle w:val="2E32201B476D455AA217239B8931E62C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2A2E29AD657A46FA9C1BD7442E609D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3B2088-835F-4D32-86BB-DE7625A6EE76}"/>
      </w:docPartPr>
      <w:docPartBody>
        <w:p w:rsidR="00336E8D" w:rsidRDefault="00F05EBE" w:rsidP="00F05EBE">
          <w:pPr>
            <w:pStyle w:val="2A2E29AD657A46FA9C1BD7442E609D36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B95B2ADC95534DF4AA5804EAD455DF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FADAE3-0E94-4657-B5FA-01A70E42793B}"/>
      </w:docPartPr>
      <w:docPartBody>
        <w:p w:rsidR="00336E8D" w:rsidRDefault="00F05EBE" w:rsidP="00F05EBE">
          <w:pPr>
            <w:pStyle w:val="B95B2ADC95534DF4AA5804EAD455DF25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816EA5579BEB432783330D58E322DB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B173C3-7AE8-4B3E-80B6-CBE4162F3BE7}"/>
      </w:docPartPr>
      <w:docPartBody>
        <w:p w:rsidR="00336E8D" w:rsidRDefault="00F05EBE" w:rsidP="00F05EBE">
          <w:pPr>
            <w:pStyle w:val="816EA5579BEB432783330D58E322DBAE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6BFFE6A358F64AA4AE4D0E91D038E3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4E533A-5A95-43FD-826B-473FF7124B61}"/>
      </w:docPartPr>
      <w:docPartBody>
        <w:p w:rsidR="00336E8D" w:rsidRDefault="00F05EBE" w:rsidP="00F05EBE">
          <w:pPr>
            <w:pStyle w:val="6BFFE6A358F64AA4AE4D0E91D038E30F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69BFCEC5730C4748B26309E46AAA02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780556-45CA-46A1-B556-E941B7BB0168}"/>
      </w:docPartPr>
      <w:docPartBody>
        <w:p w:rsidR="00336E8D" w:rsidRDefault="00F05EBE" w:rsidP="00F05EBE">
          <w:pPr>
            <w:pStyle w:val="69BFCEC5730C4748B26309E46AAA026A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D24FAEC054904826B15C61F1910730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17F546-982C-4FB3-8DDA-18EA542A4AA1}"/>
      </w:docPartPr>
      <w:docPartBody>
        <w:p w:rsidR="00336E8D" w:rsidRDefault="00F05EBE" w:rsidP="00F05EBE">
          <w:pPr>
            <w:pStyle w:val="D24FAEC054904826B15C61F19107305F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6A30D430D8EB4146BA9C85611F216D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4C03AF-BCEF-4DF5-BDA6-18E8FBB21CAE}"/>
      </w:docPartPr>
      <w:docPartBody>
        <w:p w:rsidR="00336E8D" w:rsidRDefault="00F05EBE" w:rsidP="00F05EBE">
          <w:pPr>
            <w:pStyle w:val="6A30D430D8EB4146BA9C85611F216DE5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F52E4AA6E2A04689916AD60F0AD8B3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79B0A8-5509-4E8B-98DE-2A9A4D6E474F}"/>
      </w:docPartPr>
      <w:docPartBody>
        <w:p w:rsidR="00336E8D" w:rsidRDefault="00F05EBE" w:rsidP="00F05EBE">
          <w:pPr>
            <w:pStyle w:val="F52E4AA6E2A04689916AD60F0AD8B393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1B9DD40C9F174672BDF53E615BE384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81D26D-D953-4718-B471-38B87F375C9B}"/>
      </w:docPartPr>
      <w:docPartBody>
        <w:p w:rsidR="00336E8D" w:rsidRDefault="00F05EBE" w:rsidP="00F05EBE">
          <w:pPr>
            <w:pStyle w:val="1B9DD40C9F174672BDF53E615BE38489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D8BD29E79FF54D148C18918E9DDE56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253870-B56A-4580-B567-AC4E7FC97C4E}"/>
      </w:docPartPr>
      <w:docPartBody>
        <w:p w:rsidR="00336E8D" w:rsidRDefault="00F05EBE" w:rsidP="00F05EBE">
          <w:pPr>
            <w:pStyle w:val="D8BD29E79FF54D148C18918E9DDE5676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F9A96FFAA0C947AC97A0AB5DE46480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E80E0C-EC85-46E2-B7F6-1DA7C13B6873}"/>
      </w:docPartPr>
      <w:docPartBody>
        <w:p w:rsidR="00336E8D" w:rsidRDefault="00F05EBE" w:rsidP="00F05EBE">
          <w:pPr>
            <w:pStyle w:val="F9A96FFAA0C947AC97A0AB5DE4648076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F316E14BA65E42EBB8FF4FDB21889E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F36995-5E6B-41EF-8C77-9C26B90F65F8}"/>
      </w:docPartPr>
      <w:docPartBody>
        <w:p w:rsidR="00336E8D" w:rsidRDefault="00F05EBE" w:rsidP="00F05EBE">
          <w:pPr>
            <w:pStyle w:val="F316E14BA65E42EBB8FF4FDB21889ED3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0AF752838B214A45B51E7BD8778CD2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339B7B-4E8D-409F-A4C0-C2415A318452}"/>
      </w:docPartPr>
      <w:docPartBody>
        <w:p w:rsidR="00336E8D" w:rsidRDefault="00F05EBE" w:rsidP="00F05EBE">
          <w:pPr>
            <w:pStyle w:val="0AF752838B214A45B51E7BD8778CD209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EFEDC856644A4220ACBA9E7CC98A4D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164B32-0ED4-44E0-9E5D-5BF62250436E}"/>
      </w:docPartPr>
      <w:docPartBody>
        <w:p w:rsidR="00336E8D" w:rsidRDefault="00F05EBE" w:rsidP="00F05EBE">
          <w:pPr>
            <w:pStyle w:val="EFEDC856644A4220ACBA9E7CC98A4D4A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8940EB0717B24E3BAE8EB1AFC0F3F8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F90137-1824-434B-B0AE-F1A3985D9158}"/>
      </w:docPartPr>
      <w:docPartBody>
        <w:p w:rsidR="00336E8D" w:rsidRDefault="00F05EBE" w:rsidP="00F05EBE">
          <w:pPr>
            <w:pStyle w:val="8940EB0717B24E3BAE8EB1AFC0F3F82C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700144B11BE344BA9AA6DFC4E70740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5186BF-131A-4D2B-887F-E5B72867F076}"/>
      </w:docPartPr>
      <w:docPartBody>
        <w:p w:rsidR="00336E8D" w:rsidRDefault="00F05EBE" w:rsidP="00F05EBE">
          <w:pPr>
            <w:pStyle w:val="700144B11BE344BA9AA6DFC4E7074019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FE8DE64B2C9E493DB894F23A593220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F1C22C-0D52-4BCB-ADAD-880F5EFBE80F}"/>
      </w:docPartPr>
      <w:docPartBody>
        <w:p w:rsidR="00336E8D" w:rsidRDefault="00F05EBE" w:rsidP="00F05EBE">
          <w:pPr>
            <w:pStyle w:val="FE8DE64B2C9E493DB894F23A593220AE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E5BA37A26D99463DA60BDCC970B4E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055AFD-AF1C-47F7-B822-41FED4026500}"/>
      </w:docPartPr>
      <w:docPartBody>
        <w:p w:rsidR="00336E8D" w:rsidRDefault="00F05EBE" w:rsidP="00F05EBE">
          <w:pPr>
            <w:pStyle w:val="E5BA37A26D99463DA60BDCC970B4EDF3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37D6493E089D42418F31B3EF623DEC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5C18B9-3F76-4340-B8B8-73633B474B79}"/>
      </w:docPartPr>
      <w:docPartBody>
        <w:p w:rsidR="00336E8D" w:rsidRDefault="00F05EBE" w:rsidP="00F05EBE">
          <w:pPr>
            <w:pStyle w:val="37D6493E089D42418F31B3EF623DEC04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C410C78F763D4C7CA968A8690F4C8F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E5DC77-5FA9-4F87-894D-5BAEF56D4658}"/>
      </w:docPartPr>
      <w:docPartBody>
        <w:p w:rsidR="00336E8D" w:rsidRDefault="00F05EBE" w:rsidP="00F05EBE">
          <w:pPr>
            <w:pStyle w:val="C410C78F763D4C7CA968A8690F4C8F7D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240090EF8C11443BA2B6FBA5134238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C27101-DFCC-41E7-8A2E-10464693C2D5}"/>
      </w:docPartPr>
      <w:docPartBody>
        <w:p w:rsidR="00336E8D" w:rsidRDefault="00F05EBE" w:rsidP="00F05EBE">
          <w:pPr>
            <w:pStyle w:val="240090EF8C11443BA2B6FBA513423827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3BCD91E568DD4BCCB6768F30C56EC2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4EA084-4DCC-476B-8009-152573965FF0}"/>
      </w:docPartPr>
      <w:docPartBody>
        <w:p w:rsidR="00336E8D" w:rsidRDefault="00F05EBE" w:rsidP="00F05EBE">
          <w:pPr>
            <w:pStyle w:val="3BCD91E568DD4BCCB6768F30C56EC2A1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90F4D44425454F89B8FAA4298A9DAC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C4A008-B816-4DDA-B39E-EB6D91AEC978}"/>
      </w:docPartPr>
      <w:docPartBody>
        <w:p w:rsidR="00336E8D" w:rsidRDefault="00F05EBE" w:rsidP="00F05EBE">
          <w:pPr>
            <w:pStyle w:val="90F4D44425454F89B8FAA4298A9DACF8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35F9B6CC0B4148FEB4F9F51459E8C6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F00A02-E6A6-4CF3-B4A9-B06C2C886D2F}"/>
      </w:docPartPr>
      <w:docPartBody>
        <w:p w:rsidR="00336E8D" w:rsidRDefault="00F05EBE" w:rsidP="00F05EBE">
          <w:pPr>
            <w:pStyle w:val="35F9B6CC0B4148FEB4F9F51459E8C6F2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601AE4B3ED8E4D8CBF1E6A5E1ADD9A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E652B4-29C2-40E9-A006-48F66F1E8820}"/>
      </w:docPartPr>
      <w:docPartBody>
        <w:p w:rsidR="00336E8D" w:rsidRDefault="00F05EBE" w:rsidP="00F05EBE">
          <w:pPr>
            <w:pStyle w:val="601AE4B3ED8E4D8CBF1E6A5E1ADD9A70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DD2589432981458F83F8461819A645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51BF4A-C37B-4753-AB87-A2D14476CA08}"/>
      </w:docPartPr>
      <w:docPartBody>
        <w:p w:rsidR="00336E8D" w:rsidRDefault="00F05EBE" w:rsidP="00F05EBE">
          <w:pPr>
            <w:pStyle w:val="DD2589432981458F83F8461819A64583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C2F877A6314446CF82BBAB52241CD2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678BDC-DEBA-42A2-B16E-C47659DC2CC6}"/>
      </w:docPartPr>
      <w:docPartBody>
        <w:p w:rsidR="00336E8D" w:rsidRDefault="00F05EBE" w:rsidP="00F05EBE">
          <w:pPr>
            <w:pStyle w:val="C2F877A6314446CF82BBAB52241CD2A2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B22E2355E1D9475390CB21342EC7C4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3E7EE8-EF52-4661-928F-D1A58C6C13CF}"/>
      </w:docPartPr>
      <w:docPartBody>
        <w:p w:rsidR="00336E8D" w:rsidRDefault="00F05EBE" w:rsidP="00F05EBE">
          <w:pPr>
            <w:pStyle w:val="B22E2355E1D9475390CB21342EC7C444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F7118BB50C3F43C09AB105CFE308E5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CE7D6A-84FE-4A4F-8F20-6CC0091C6094}"/>
      </w:docPartPr>
      <w:docPartBody>
        <w:p w:rsidR="00336E8D" w:rsidRDefault="00F05EBE" w:rsidP="00F05EBE">
          <w:pPr>
            <w:pStyle w:val="F7118BB50C3F43C09AB105CFE308E5BE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5728E8AF92384FB39D7BBD11248CA2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73EAB3-58EA-47B5-AC36-714430DDBE4A}"/>
      </w:docPartPr>
      <w:docPartBody>
        <w:p w:rsidR="00336E8D" w:rsidRDefault="00F05EBE" w:rsidP="00F05EBE">
          <w:pPr>
            <w:pStyle w:val="5728E8AF92384FB39D7BBD11248CA24B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74AB46E4845A41AA8C595040890E10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022D82-F090-4ED6-9040-B739796A30EB}"/>
      </w:docPartPr>
      <w:docPartBody>
        <w:p w:rsidR="00336E8D" w:rsidRDefault="00F05EBE" w:rsidP="00F05EBE">
          <w:pPr>
            <w:pStyle w:val="74AB46E4845A41AA8C595040890E10A2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9AE13970BDC04FCBB60B4B0A3AB25F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6D008F-6234-45A0-966F-568CBCA4068D}"/>
      </w:docPartPr>
      <w:docPartBody>
        <w:p w:rsidR="00336E8D" w:rsidRDefault="00F05EBE" w:rsidP="00F05EBE">
          <w:pPr>
            <w:pStyle w:val="9AE13970BDC04FCBB60B4B0A3AB25FD2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0EEBF5C7502F4FF3BD4D5B3AE44D18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D3E392-3AAF-4725-95FD-AD0113518905}"/>
      </w:docPartPr>
      <w:docPartBody>
        <w:p w:rsidR="00336E8D" w:rsidRDefault="00F05EBE" w:rsidP="00F05EBE">
          <w:pPr>
            <w:pStyle w:val="0EEBF5C7502F4FF3BD4D5B3AE44D18EB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DB329BBC513D476E922786357C7ED5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5F6C96-78CF-4D70-B9DF-500000757096}"/>
      </w:docPartPr>
      <w:docPartBody>
        <w:p w:rsidR="00336E8D" w:rsidRDefault="00F05EBE" w:rsidP="00F05EBE">
          <w:pPr>
            <w:pStyle w:val="DB329BBC513D476E922786357C7ED58D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9C1C82647292415798DA78EEA03832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44BE36-7ECE-4391-84F9-15054C2022B1}"/>
      </w:docPartPr>
      <w:docPartBody>
        <w:p w:rsidR="00336E8D" w:rsidRDefault="00F05EBE" w:rsidP="00F05EBE">
          <w:pPr>
            <w:pStyle w:val="9C1C82647292415798DA78EEA03832C5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D68C732BCBAE417E9ED94D92AB6255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599818-4408-4AF6-94A7-6BD4F3DD7452}"/>
      </w:docPartPr>
      <w:docPartBody>
        <w:p w:rsidR="00336E8D" w:rsidRDefault="00F05EBE" w:rsidP="00F05EBE">
          <w:pPr>
            <w:pStyle w:val="D68C732BCBAE417E9ED94D92AB6255E0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8D37645E64C647BFBDB3A738D4BD45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FF6932-24E2-4F21-8B3F-9937ADE4A20C}"/>
      </w:docPartPr>
      <w:docPartBody>
        <w:p w:rsidR="00336E8D" w:rsidRDefault="00F05EBE" w:rsidP="00F05EBE">
          <w:pPr>
            <w:pStyle w:val="8D37645E64C647BFBDB3A738D4BD45FD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C73FC6367CA043DFAF766779E84144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BB53F6-F32D-4BEF-8CEA-AE29E2DC169E}"/>
      </w:docPartPr>
      <w:docPartBody>
        <w:p w:rsidR="00336E8D" w:rsidRDefault="00F05EBE" w:rsidP="00F05EBE">
          <w:pPr>
            <w:pStyle w:val="C73FC6367CA043DFAF766779E841441C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35951439095A4961A236BF2A043682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A18BD0-13EA-4B11-A38A-67B9343965B4}"/>
      </w:docPartPr>
      <w:docPartBody>
        <w:p w:rsidR="00336E8D" w:rsidRDefault="00F05EBE" w:rsidP="00F05EBE">
          <w:pPr>
            <w:pStyle w:val="35951439095A4961A236BF2A043682DE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707120AE135B4B44985B025A05CF22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6537F5-D184-4A59-89C6-97FD9CC48D56}"/>
      </w:docPartPr>
      <w:docPartBody>
        <w:p w:rsidR="00336E8D" w:rsidRDefault="00F05EBE" w:rsidP="00F05EBE">
          <w:pPr>
            <w:pStyle w:val="707120AE135B4B44985B025A05CF22A5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6A1679A148BD4543973D3DAF8050D7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71CACE-837A-4117-8889-9752E9545FD5}"/>
      </w:docPartPr>
      <w:docPartBody>
        <w:p w:rsidR="00336E8D" w:rsidRDefault="00F05EBE" w:rsidP="00F05EBE">
          <w:pPr>
            <w:pStyle w:val="6A1679A148BD4543973D3DAF8050D702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891EBCF7F8034EEA81106E2E2FAD09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83E4BE-C29D-40A8-BDBF-3C2805CD5112}"/>
      </w:docPartPr>
      <w:docPartBody>
        <w:p w:rsidR="00336E8D" w:rsidRDefault="00F05EBE" w:rsidP="00F05EBE">
          <w:pPr>
            <w:pStyle w:val="891EBCF7F8034EEA81106E2E2FAD09C2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277A91115D8043599D0BB643A530B2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60BACF-9DA9-459A-ACE7-C838E6D60F60}"/>
      </w:docPartPr>
      <w:docPartBody>
        <w:p w:rsidR="00336E8D" w:rsidRDefault="00F05EBE" w:rsidP="00F05EBE">
          <w:pPr>
            <w:pStyle w:val="277A91115D8043599D0BB643A530B2C0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F85A99BFEFC4485CB96631A5D86570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B63C81-67A4-4D29-A9AA-2989941190EB}"/>
      </w:docPartPr>
      <w:docPartBody>
        <w:p w:rsidR="00336E8D" w:rsidRDefault="00F05EBE" w:rsidP="00F05EBE">
          <w:pPr>
            <w:pStyle w:val="F85A99BFEFC4485CB96631A5D865709B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5F41227315544CCBBD69EDC394E6AD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003158-75F2-4768-A496-73676AD7E8EA}"/>
      </w:docPartPr>
      <w:docPartBody>
        <w:p w:rsidR="00336E8D" w:rsidRDefault="00F05EBE" w:rsidP="00F05EBE">
          <w:pPr>
            <w:pStyle w:val="5F41227315544CCBBD69EDC394E6AD62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3B06FC70C8164601AB17444F4EFD00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631E6E-B162-486B-8E9F-E1996E56213A}"/>
      </w:docPartPr>
      <w:docPartBody>
        <w:p w:rsidR="00336E8D" w:rsidRDefault="00F05EBE" w:rsidP="00F05EBE">
          <w:pPr>
            <w:pStyle w:val="3B06FC70C8164601AB17444F4EFD006A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6301E40BC819450B88F1674AD13EC8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325B3F-6F46-4395-A6A3-317DCA6E5E77}"/>
      </w:docPartPr>
      <w:docPartBody>
        <w:p w:rsidR="00336E8D" w:rsidRDefault="00F05EBE" w:rsidP="00F05EBE">
          <w:pPr>
            <w:pStyle w:val="6301E40BC819450B88F1674AD13EC8D5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B070E72EE596458FAEDD13F7F6E324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0F004B-305B-4852-8BF9-06552C22C425}"/>
      </w:docPartPr>
      <w:docPartBody>
        <w:p w:rsidR="00336E8D" w:rsidRDefault="00F05EBE" w:rsidP="00F05EBE">
          <w:pPr>
            <w:pStyle w:val="B070E72EE596458FAEDD13F7F6E324EB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7B1710486A694F75B85EE54E5BC8DA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C133E7-AC31-4557-9F19-235E6E3A5D8C}"/>
      </w:docPartPr>
      <w:docPartBody>
        <w:p w:rsidR="00336E8D" w:rsidRDefault="00F05EBE" w:rsidP="00F05EBE">
          <w:pPr>
            <w:pStyle w:val="7B1710486A694F75B85EE54E5BC8DA0C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E4AC6331DDB54880A0050CB953B680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5A8A12-8AA3-4346-81A1-1259A73748E6}"/>
      </w:docPartPr>
      <w:docPartBody>
        <w:p w:rsidR="00336E8D" w:rsidRDefault="00F05EBE" w:rsidP="00F05EBE">
          <w:pPr>
            <w:pStyle w:val="E4AC6331DDB54880A0050CB953B68041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BE9AB3CBDBE940698C15960C5433AB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5C4B05-F963-4E78-A1D6-A35B5FC12CFE}"/>
      </w:docPartPr>
      <w:docPartBody>
        <w:p w:rsidR="00336E8D" w:rsidRDefault="00F05EBE" w:rsidP="00F05EBE">
          <w:pPr>
            <w:pStyle w:val="BE9AB3CBDBE940698C15960C5433AB54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6A0E34AC3EF34B649B76F64DFA8F71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1BED45-4356-4E0D-984F-BF829A75E3EF}"/>
      </w:docPartPr>
      <w:docPartBody>
        <w:p w:rsidR="00336E8D" w:rsidRDefault="00F05EBE" w:rsidP="00F05EBE">
          <w:pPr>
            <w:pStyle w:val="6A0E34AC3EF34B649B76F64DFA8F7181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5D6B45D03654486C95BA273D2709F0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905EA9-9F2E-47A3-9096-593179DB3385}"/>
      </w:docPartPr>
      <w:docPartBody>
        <w:p w:rsidR="00336E8D" w:rsidRDefault="00F05EBE" w:rsidP="00F05EBE">
          <w:pPr>
            <w:pStyle w:val="5D6B45D03654486C95BA273D2709F0EF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3615FE49AD524597B7C18519010D44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209F6B-8ACA-4148-B2F2-5B53A8A414C6}"/>
      </w:docPartPr>
      <w:docPartBody>
        <w:p w:rsidR="00336E8D" w:rsidRDefault="00F05EBE" w:rsidP="00F05EBE">
          <w:pPr>
            <w:pStyle w:val="3615FE49AD524597B7C18519010D443C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84FC29D488F846CF84CE866956AC1C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3A4F8F-6925-49A9-A791-27659016691F}"/>
      </w:docPartPr>
      <w:docPartBody>
        <w:p w:rsidR="00336E8D" w:rsidRDefault="00F05EBE" w:rsidP="00F05EBE">
          <w:pPr>
            <w:pStyle w:val="84FC29D488F846CF84CE866956AC1C6E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224C8B7CAF544822B782AAEB6B00A8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56D504-8FB6-4195-9773-7ED8EA3959BA}"/>
      </w:docPartPr>
      <w:docPartBody>
        <w:p w:rsidR="00336E8D" w:rsidRDefault="00F05EBE" w:rsidP="00F05EBE">
          <w:pPr>
            <w:pStyle w:val="224C8B7CAF544822B782AAEB6B00A882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0B2012AA937C4DF889753EB1C5898F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ED1B45-370C-4091-901E-E4009A5BE25E}"/>
      </w:docPartPr>
      <w:docPartBody>
        <w:p w:rsidR="00336E8D" w:rsidRDefault="00F05EBE" w:rsidP="00F05EBE">
          <w:pPr>
            <w:pStyle w:val="0B2012AA937C4DF889753EB1C5898FB6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1AE1BCFB244242619A7C44506827CF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F453E0-F4D8-4A66-A4AE-5A89CA1C4E60}"/>
      </w:docPartPr>
      <w:docPartBody>
        <w:p w:rsidR="00336E8D" w:rsidRDefault="00F05EBE" w:rsidP="00F05EBE">
          <w:pPr>
            <w:pStyle w:val="1AE1BCFB244242619A7C44506827CF20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9BF3D1B787204851ADEFB9E2599B5D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4BB1C1-DB30-4166-946A-4D5C5CD1688F}"/>
      </w:docPartPr>
      <w:docPartBody>
        <w:p w:rsidR="00336E8D" w:rsidRDefault="00F05EBE" w:rsidP="00F05EBE">
          <w:pPr>
            <w:pStyle w:val="9BF3D1B787204851ADEFB9E2599B5D63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A515F3048D4149B39E75F55F7E45B9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EAB260-2BFC-428D-B14F-B181A17965CA}"/>
      </w:docPartPr>
      <w:docPartBody>
        <w:p w:rsidR="00336E8D" w:rsidRDefault="00F05EBE" w:rsidP="00F05EBE">
          <w:pPr>
            <w:pStyle w:val="A515F3048D4149B39E75F55F7E45B913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ller">
    <w:altName w:val="Source Sans Pro"/>
    <w:panose1 w:val="02000503030000020004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7CD9"/>
    <w:rsid w:val="00303A4C"/>
    <w:rsid w:val="00336E8D"/>
    <w:rsid w:val="0091253E"/>
    <w:rsid w:val="00AC7CD9"/>
    <w:rsid w:val="00BE4276"/>
    <w:rsid w:val="00E30A50"/>
    <w:rsid w:val="00E47D8B"/>
    <w:rsid w:val="00F05EBE"/>
    <w:rsid w:val="00F31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05EBE"/>
    <w:rPr>
      <w:color w:val="808080"/>
    </w:rPr>
  </w:style>
  <w:style w:type="paragraph" w:customStyle="1" w:styleId="5FD9F1E9EF98401A81B6AAE4211885D8">
    <w:name w:val="5FD9F1E9EF98401A81B6AAE4211885D8"/>
  </w:style>
  <w:style w:type="paragraph" w:customStyle="1" w:styleId="AFCFC0B51F91477FB593961F0E3C1A57">
    <w:name w:val="AFCFC0B51F91477FB593961F0E3C1A57"/>
  </w:style>
  <w:style w:type="paragraph" w:customStyle="1" w:styleId="0280E5D03F594CBC884631EE03D3515A">
    <w:name w:val="0280E5D03F594CBC884631EE03D3515A"/>
  </w:style>
  <w:style w:type="paragraph" w:customStyle="1" w:styleId="53466E9001494A2789767DB225B779A2">
    <w:name w:val="53466E9001494A2789767DB225B779A2"/>
  </w:style>
  <w:style w:type="paragraph" w:customStyle="1" w:styleId="EC9A93B90AF0460998DFEEB823B3527F">
    <w:name w:val="EC9A93B90AF0460998DFEEB823B3527F"/>
  </w:style>
  <w:style w:type="paragraph" w:customStyle="1" w:styleId="3B64AC930576492F9BA83ADB8C9DF4E4">
    <w:name w:val="3B64AC930576492F9BA83ADB8C9DF4E4"/>
  </w:style>
  <w:style w:type="paragraph" w:customStyle="1" w:styleId="67DEC5B6AE2643F3B056B68050781D44">
    <w:name w:val="67DEC5B6AE2643F3B056B68050781D44"/>
  </w:style>
  <w:style w:type="paragraph" w:customStyle="1" w:styleId="EACA60169A2E475588FD15C6D1675E04">
    <w:name w:val="EACA60169A2E475588FD15C6D1675E04"/>
  </w:style>
  <w:style w:type="paragraph" w:customStyle="1" w:styleId="7EEE7A57BD604500AB25D112996ED4E2">
    <w:name w:val="7EEE7A57BD604500AB25D112996ED4E2"/>
  </w:style>
  <w:style w:type="paragraph" w:customStyle="1" w:styleId="48DE5F4A171C4E34ACA512CF01CA3B42">
    <w:name w:val="48DE5F4A171C4E34ACA512CF01CA3B42"/>
  </w:style>
  <w:style w:type="paragraph" w:customStyle="1" w:styleId="294E86A0E29748A9B2B3F11702C558FA">
    <w:name w:val="294E86A0E29748A9B2B3F11702C558FA"/>
  </w:style>
  <w:style w:type="paragraph" w:customStyle="1" w:styleId="5A3A541F5AE2410EB54A276C3FE57D6C">
    <w:name w:val="5A3A541F5AE2410EB54A276C3FE57D6C"/>
  </w:style>
  <w:style w:type="paragraph" w:customStyle="1" w:styleId="6BB106435F614E3288BB8B1D806C31C1">
    <w:name w:val="6BB106435F614E3288BB8B1D806C31C1"/>
  </w:style>
  <w:style w:type="paragraph" w:customStyle="1" w:styleId="DAD0EDBCF1C143A8858D22B09617DF6F">
    <w:name w:val="DAD0EDBCF1C143A8858D22B09617DF6F"/>
  </w:style>
  <w:style w:type="paragraph" w:customStyle="1" w:styleId="E38EB36AEC1541528C825AFE31323BEA">
    <w:name w:val="E38EB36AEC1541528C825AFE31323BEA"/>
  </w:style>
  <w:style w:type="paragraph" w:customStyle="1" w:styleId="0D7B0AB1514543CD90328EE9F547385D">
    <w:name w:val="0D7B0AB1514543CD90328EE9F547385D"/>
  </w:style>
  <w:style w:type="paragraph" w:customStyle="1" w:styleId="CFBEAFB934C74F348E7F447063DADFDE">
    <w:name w:val="CFBEAFB934C74F348E7F447063DADFDE"/>
  </w:style>
  <w:style w:type="paragraph" w:customStyle="1" w:styleId="B9C7543BBE894BCC951BD77611308C7A">
    <w:name w:val="B9C7543BBE894BCC951BD77611308C7A"/>
  </w:style>
  <w:style w:type="paragraph" w:customStyle="1" w:styleId="B5E13B30886247ABB5098AF380372FD3">
    <w:name w:val="B5E13B30886247ABB5098AF380372FD3"/>
  </w:style>
  <w:style w:type="paragraph" w:customStyle="1" w:styleId="7D0E1BF780134B1B9CEEF8B05CCF185F">
    <w:name w:val="7D0E1BF780134B1B9CEEF8B05CCF185F"/>
  </w:style>
  <w:style w:type="paragraph" w:customStyle="1" w:styleId="7163576926604A79B30069E018433A08">
    <w:name w:val="7163576926604A79B30069E018433A08"/>
  </w:style>
  <w:style w:type="paragraph" w:customStyle="1" w:styleId="450B3902B70645389D9DD64416A74EA5">
    <w:name w:val="450B3902B70645389D9DD64416A74EA5"/>
  </w:style>
  <w:style w:type="paragraph" w:customStyle="1" w:styleId="74A52319D7E94BAC8632335F54533AD3">
    <w:name w:val="74A52319D7E94BAC8632335F54533AD3"/>
  </w:style>
  <w:style w:type="paragraph" w:customStyle="1" w:styleId="1E905915474040F780BAB494E671C8BA">
    <w:name w:val="1E905915474040F780BAB494E671C8BA"/>
  </w:style>
  <w:style w:type="paragraph" w:customStyle="1" w:styleId="6C586B0CEDB84DAF94CD00DA21BE2064">
    <w:name w:val="6C586B0CEDB84DAF94CD00DA21BE2064"/>
  </w:style>
  <w:style w:type="paragraph" w:customStyle="1" w:styleId="CD8851271C5448F1AB491C1AFDAC37DA">
    <w:name w:val="CD8851271C5448F1AB491C1AFDAC37DA"/>
  </w:style>
  <w:style w:type="paragraph" w:customStyle="1" w:styleId="915AEF9FE36444CC9046E89263861B3B">
    <w:name w:val="915AEF9FE36444CC9046E89263861B3B"/>
  </w:style>
  <w:style w:type="paragraph" w:customStyle="1" w:styleId="328E4C508A124180B4C632D74B609B96">
    <w:name w:val="328E4C508A124180B4C632D74B609B96"/>
  </w:style>
  <w:style w:type="paragraph" w:customStyle="1" w:styleId="C1C32DEE7BCB4A3DAEF86C54B7C82CDA">
    <w:name w:val="C1C32DEE7BCB4A3DAEF86C54B7C82CDA"/>
  </w:style>
  <w:style w:type="paragraph" w:customStyle="1" w:styleId="4616E7A7534541A284B49A6858B6C33F">
    <w:name w:val="4616E7A7534541A284B49A6858B6C33F"/>
  </w:style>
  <w:style w:type="paragraph" w:customStyle="1" w:styleId="A024B730E62E4D0EA53E21058A33168A">
    <w:name w:val="A024B730E62E4D0EA53E21058A33168A"/>
  </w:style>
  <w:style w:type="paragraph" w:customStyle="1" w:styleId="31690881BBFE41FD9C111EF732D94983">
    <w:name w:val="31690881BBFE41FD9C111EF732D94983"/>
  </w:style>
  <w:style w:type="paragraph" w:customStyle="1" w:styleId="B1049C74E0B34A7C9B32D6BF5D655E25">
    <w:name w:val="B1049C74E0B34A7C9B32D6BF5D655E25"/>
  </w:style>
  <w:style w:type="paragraph" w:customStyle="1" w:styleId="DF87978B8D904D04AA37700BD9E73C91">
    <w:name w:val="DF87978B8D904D04AA37700BD9E73C91"/>
  </w:style>
  <w:style w:type="paragraph" w:customStyle="1" w:styleId="2230CCD17A454D248D0A571698323F8D">
    <w:name w:val="2230CCD17A454D248D0A571698323F8D"/>
  </w:style>
  <w:style w:type="paragraph" w:customStyle="1" w:styleId="ED433A12EFFC4CB6B39390C8D2E11E04">
    <w:name w:val="ED433A12EFFC4CB6B39390C8D2E11E04"/>
  </w:style>
  <w:style w:type="paragraph" w:customStyle="1" w:styleId="60403DCD79894F0DB03EB22AD5511F9C">
    <w:name w:val="60403DCD79894F0DB03EB22AD5511F9C"/>
  </w:style>
  <w:style w:type="paragraph" w:customStyle="1" w:styleId="75ECEEC6F4BD46DFBA69BC9D521A56A6">
    <w:name w:val="75ECEEC6F4BD46DFBA69BC9D521A56A6"/>
  </w:style>
  <w:style w:type="paragraph" w:customStyle="1" w:styleId="AE87227E8E1048D1ACD8F7E843E80FEC">
    <w:name w:val="AE87227E8E1048D1ACD8F7E843E80FEC"/>
  </w:style>
  <w:style w:type="paragraph" w:customStyle="1" w:styleId="FEDCCCBA54E941D1A8BF004398313BB9">
    <w:name w:val="FEDCCCBA54E941D1A8BF004398313BB9"/>
  </w:style>
  <w:style w:type="paragraph" w:customStyle="1" w:styleId="E9CEDB4793064E43A58D30AB355A32AD">
    <w:name w:val="E9CEDB4793064E43A58D30AB355A32AD"/>
  </w:style>
  <w:style w:type="paragraph" w:customStyle="1" w:styleId="F11FBF5960D54C79BC69206C8B9AB460">
    <w:name w:val="F11FBF5960D54C79BC69206C8B9AB460"/>
  </w:style>
  <w:style w:type="paragraph" w:customStyle="1" w:styleId="7BC0F56611F44207827075079D2A1E6E">
    <w:name w:val="7BC0F56611F44207827075079D2A1E6E"/>
  </w:style>
  <w:style w:type="paragraph" w:customStyle="1" w:styleId="523961E0C6874DCBA7CD71ECA9C3B9F3">
    <w:name w:val="523961E0C6874DCBA7CD71ECA9C3B9F3"/>
  </w:style>
  <w:style w:type="paragraph" w:customStyle="1" w:styleId="ED5B302B6022409FB36673E8BC9B956D">
    <w:name w:val="ED5B302B6022409FB36673E8BC9B956D"/>
  </w:style>
  <w:style w:type="paragraph" w:customStyle="1" w:styleId="EF607556283743E0A1A24BCA4E605C25">
    <w:name w:val="EF607556283743E0A1A24BCA4E605C25"/>
  </w:style>
  <w:style w:type="paragraph" w:customStyle="1" w:styleId="E7B2C217B5D4460097DF23782CC9397E">
    <w:name w:val="E7B2C217B5D4460097DF23782CC9397E"/>
  </w:style>
  <w:style w:type="paragraph" w:customStyle="1" w:styleId="5FA9FDB2314640EFA3B49B75206F7DCD">
    <w:name w:val="5FA9FDB2314640EFA3B49B75206F7DCD"/>
  </w:style>
  <w:style w:type="paragraph" w:customStyle="1" w:styleId="D737FE3C35C042CC900F3E9A461DAC26">
    <w:name w:val="D737FE3C35C042CC900F3E9A461DAC26"/>
  </w:style>
  <w:style w:type="paragraph" w:customStyle="1" w:styleId="B9740D5C725F4FD0AE07FA307C993955">
    <w:name w:val="B9740D5C725F4FD0AE07FA307C993955"/>
  </w:style>
  <w:style w:type="paragraph" w:customStyle="1" w:styleId="FEC0DE2BA1064A2ABC3A7ADA145AD6A3">
    <w:name w:val="FEC0DE2BA1064A2ABC3A7ADA145AD6A3"/>
  </w:style>
  <w:style w:type="paragraph" w:customStyle="1" w:styleId="049F17A7B62943C5BBE9339B92E0724C">
    <w:name w:val="049F17A7B62943C5BBE9339B92E0724C"/>
  </w:style>
  <w:style w:type="paragraph" w:customStyle="1" w:styleId="6FB37CE12654449E8CB3F1D0F3E96B13">
    <w:name w:val="6FB37CE12654449E8CB3F1D0F3E96B13"/>
  </w:style>
  <w:style w:type="paragraph" w:customStyle="1" w:styleId="F176911F412E44578BE476B9D94B6E5E">
    <w:name w:val="F176911F412E44578BE476B9D94B6E5E"/>
  </w:style>
  <w:style w:type="paragraph" w:customStyle="1" w:styleId="9FAB7D04585D4EE48FF52A580F127275">
    <w:name w:val="9FAB7D04585D4EE48FF52A580F127275"/>
  </w:style>
  <w:style w:type="paragraph" w:customStyle="1" w:styleId="2C24121FB5DF4A2787ED978FF692987A">
    <w:name w:val="2C24121FB5DF4A2787ED978FF692987A"/>
  </w:style>
  <w:style w:type="paragraph" w:customStyle="1" w:styleId="98FEE4256D6A4096B49A6F8AB5A254B3">
    <w:name w:val="98FEE4256D6A4096B49A6F8AB5A254B3"/>
  </w:style>
  <w:style w:type="paragraph" w:customStyle="1" w:styleId="4063E6091F9E41F48175C87521B7AEA2">
    <w:name w:val="4063E6091F9E41F48175C87521B7AEA2"/>
  </w:style>
  <w:style w:type="paragraph" w:customStyle="1" w:styleId="EED01D2FEBB948FC8AE48F529F28CC33">
    <w:name w:val="EED01D2FEBB948FC8AE48F529F28CC33"/>
  </w:style>
  <w:style w:type="paragraph" w:customStyle="1" w:styleId="7FEEA9031DF14F6B9FF39B546DBD2956">
    <w:name w:val="7FEEA9031DF14F6B9FF39B546DBD2956"/>
  </w:style>
  <w:style w:type="paragraph" w:customStyle="1" w:styleId="262C3EA0A0DD428B9BA2B7309B7D2409">
    <w:name w:val="262C3EA0A0DD428B9BA2B7309B7D2409"/>
  </w:style>
  <w:style w:type="paragraph" w:customStyle="1" w:styleId="E5CC296B503544A6BB608D8E1367A73E">
    <w:name w:val="E5CC296B503544A6BB608D8E1367A73E"/>
  </w:style>
  <w:style w:type="paragraph" w:customStyle="1" w:styleId="2E9086E298C84F9FA5211992A1511A49">
    <w:name w:val="2E9086E298C84F9FA5211992A1511A49"/>
  </w:style>
  <w:style w:type="paragraph" w:customStyle="1" w:styleId="15E236E9B62E4506A8958E05F7E8FDCC">
    <w:name w:val="15E236E9B62E4506A8958E05F7E8FDCC"/>
  </w:style>
  <w:style w:type="paragraph" w:customStyle="1" w:styleId="ABF61FA238F74A30BD9BCA0EE0617471">
    <w:name w:val="ABF61FA238F74A30BD9BCA0EE0617471"/>
  </w:style>
  <w:style w:type="paragraph" w:customStyle="1" w:styleId="4A5E06BC87D841CA9E7A82EA69BC0C8D">
    <w:name w:val="4A5E06BC87D841CA9E7A82EA69BC0C8D"/>
  </w:style>
  <w:style w:type="paragraph" w:customStyle="1" w:styleId="53AC82D70F7C4561B3D8FD7C107B0EFD">
    <w:name w:val="53AC82D70F7C4561B3D8FD7C107B0EFD"/>
  </w:style>
  <w:style w:type="paragraph" w:customStyle="1" w:styleId="9824C19239874EA9AA60AD6185E19B6F">
    <w:name w:val="9824C19239874EA9AA60AD6185E19B6F"/>
  </w:style>
  <w:style w:type="paragraph" w:customStyle="1" w:styleId="BD3D61BC04B2459396CF1200279C6BD5">
    <w:name w:val="BD3D61BC04B2459396CF1200279C6BD5"/>
  </w:style>
  <w:style w:type="paragraph" w:customStyle="1" w:styleId="A3B82324B2AE481B95C8AE92A8AA4B0D">
    <w:name w:val="A3B82324B2AE481B95C8AE92A8AA4B0D"/>
  </w:style>
  <w:style w:type="paragraph" w:customStyle="1" w:styleId="04F7243E6CA64101962490F40D271C41">
    <w:name w:val="04F7243E6CA64101962490F40D271C41"/>
  </w:style>
  <w:style w:type="paragraph" w:customStyle="1" w:styleId="5530CCDBE73C4904BFAD5E3FDA8ADD9B">
    <w:name w:val="5530CCDBE73C4904BFAD5E3FDA8ADD9B"/>
  </w:style>
  <w:style w:type="paragraph" w:customStyle="1" w:styleId="462F60C7C9A34716ADB4738AEF61CC22">
    <w:name w:val="462F60C7C9A34716ADB4738AEF61CC22"/>
  </w:style>
  <w:style w:type="paragraph" w:customStyle="1" w:styleId="E6E722E4A4DE4323AAB4991C6E0A7EFB">
    <w:name w:val="E6E722E4A4DE4323AAB4991C6E0A7EFB"/>
  </w:style>
  <w:style w:type="paragraph" w:customStyle="1" w:styleId="D911B6A8C1194317A59EFF5671B332E7">
    <w:name w:val="D911B6A8C1194317A59EFF5671B332E7"/>
  </w:style>
  <w:style w:type="paragraph" w:customStyle="1" w:styleId="819AE64ED0BB420BAD6BE9DFFDB7FBB6">
    <w:name w:val="819AE64ED0BB420BAD6BE9DFFDB7FBB6"/>
  </w:style>
  <w:style w:type="paragraph" w:customStyle="1" w:styleId="340830BA5C8B44EFBDB3AC0E90C8C493">
    <w:name w:val="340830BA5C8B44EFBDB3AC0E90C8C493"/>
  </w:style>
  <w:style w:type="paragraph" w:customStyle="1" w:styleId="A618F5E329B04CD281372532620D8DFE">
    <w:name w:val="A618F5E329B04CD281372532620D8DFE"/>
  </w:style>
  <w:style w:type="paragraph" w:customStyle="1" w:styleId="871E55A1988F4D6A9991D58531EFE6D6">
    <w:name w:val="871E55A1988F4D6A9991D58531EFE6D6"/>
  </w:style>
  <w:style w:type="paragraph" w:customStyle="1" w:styleId="9C8BE6E5359B490FB6A30A0021124F68">
    <w:name w:val="9C8BE6E5359B490FB6A30A0021124F68"/>
  </w:style>
  <w:style w:type="paragraph" w:customStyle="1" w:styleId="BCF78FC5140441DD92F6BE3DA799D913">
    <w:name w:val="BCF78FC5140441DD92F6BE3DA799D913"/>
  </w:style>
  <w:style w:type="paragraph" w:customStyle="1" w:styleId="4796CB02D1D64DC08B5559D2D03087D1">
    <w:name w:val="4796CB02D1D64DC08B5559D2D03087D1"/>
  </w:style>
  <w:style w:type="paragraph" w:customStyle="1" w:styleId="022D913F26C944799580E5128E005736">
    <w:name w:val="022D913F26C944799580E5128E005736"/>
  </w:style>
  <w:style w:type="paragraph" w:customStyle="1" w:styleId="00B0FE1FBC494154863DC47354BBB2E3">
    <w:name w:val="00B0FE1FBC494154863DC47354BBB2E3"/>
  </w:style>
  <w:style w:type="paragraph" w:customStyle="1" w:styleId="E32ED85961B4468D8DB9D03F7701681B">
    <w:name w:val="E32ED85961B4468D8DB9D03F7701681B"/>
  </w:style>
  <w:style w:type="paragraph" w:customStyle="1" w:styleId="930775F882CC4CC4B33FE09D225B80A8">
    <w:name w:val="930775F882CC4CC4B33FE09D225B80A8"/>
  </w:style>
  <w:style w:type="paragraph" w:customStyle="1" w:styleId="0F31FB4CF8A74064B30F3B70FC7566EF">
    <w:name w:val="0F31FB4CF8A74064B30F3B70FC7566EF"/>
  </w:style>
  <w:style w:type="paragraph" w:customStyle="1" w:styleId="6633F70017CE4382818AC95EC9D22508">
    <w:name w:val="6633F70017CE4382818AC95EC9D22508"/>
  </w:style>
  <w:style w:type="paragraph" w:customStyle="1" w:styleId="99C47CBE92F74845BC67E089B826BACC">
    <w:name w:val="99C47CBE92F74845BC67E089B826BACC"/>
  </w:style>
  <w:style w:type="paragraph" w:customStyle="1" w:styleId="4CEAEA4B824E4DB2B98E1BCFCBDDE42C">
    <w:name w:val="4CEAEA4B824E4DB2B98E1BCFCBDDE42C"/>
  </w:style>
  <w:style w:type="paragraph" w:customStyle="1" w:styleId="F7B7A3D1689F43338143576954654327">
    <w:name w:val="F7B7A3D1689F43338143576954654327"/>
  </w:style>
  <w:style w:type="paragraph" w:customStyle="1" w:styleId="436FBC4D626C4C1E9DD86D0C6EF976A4">
    <w:name w:val="436FBC4D626C4C1E9DD86D0C6EF976A4"/>
  </w:style>
  <w:style w:type="paragraph" w:customStyle="1" w:styleId="39DF561D9BDC474AA8B94396D16C30F0">
    <w:name w:val="39DF561D9BDC474AA8B94396D16C30F0"/>
  </w:style>
  <w:style w:type="paragraph" w:customStyle="1" w:styleId="86E29837B4634E1B8EA24C9853B7D3D0">
    <w:name w:val="86E29837B4634E1B8EA24C9853B7D3D0"/>
  </w:style>
  <w:style w:type="paragraph" w:customStyle="1" w:styleId="89CE28440D594D4D808C5AC00D79F20C">
    <w:name w:val="89CE28440D594D4D808C5AC00D79F20C"/>
  </w:style>
  <w:style w:type="paragraph" w:customStyle="1" w:styleId="EEDB574EAAE041E18987BE50123CDC7E">
    <w:name w:val="EEDB574EAAE041E18987BE50123CDC7E"/>
  </w:style>
  <w:style w:type="paragraph" w:customStyle="1" w:styleId="30321E6B7E8E451AA7FDCF6B392FA976">
    <w:name w:val="30321E6B7E8E451AA7FDCF6B392FA976"/>
  </w:style>
  <w:style w:type="paragraph" w:customStyle="1" w:styleId="BF40F25DCE0C404F818E07DE73037151">
    <w:name w:val="BF40F25DCE0C404F818E07DE73037151"/>
  </w:style>
  <w:style w:type="paragraph" w:customStyle="1" w:styleId="D39D15669B1746CC9589F2033768F4E0">
    <w:name w:val="D39D15669B1746CC9589F2033768F4E0"/>
  </w:style>
  <w:style w:type="paragraph" w:customStyle="1" w:styleId="73E11D2BAB57405B84B2DDB95DD8B537">
    <w:name w:val="73E11D2BAB57405B84B2DDB95DD8B537"/>
  </w:style>
  <w:style w:type="paragraph" w:customStyle="1" w:styleId="316A89ED8D0D41CEAFEF72798752272B">
    <w:name w:val="316A89ED8D0D41CEAFEF72798752272B"/>
  </w:style>
  <w:style w:type="paragraph" w:customStyle="1" w:styleId="9F877AD590234A2D8F9E119DFC6362FF">
    <w:name w:val="9F877AD590234A2D8F9E119DFC6362FF"/>
  </w:style>
  <w:style w:type="paragraph" w:customStyle="1" w:styleId="547723EA61A94EB5B556FA5152F8BF71">
    <w:name w:val="547723EA61A94EB5B556FA5152F8BF71"/>
  </w:style>
  <w:style w:type="paragraph" w:customStyle="1" w:styleId="9445BC84D9AD4FFE8F572CA803314B0C">
    <w:name w:val="9445BC84D9AD4FFE8F572CA803314B0C"/>
  </w:style>
  <w:style w:type="paragraph" w:customStyle="1" w:styleId="2F9260B918804F7CAB0E0710C07DC43A">
    <w:name w:val="2F9260B918804F7CAB0E0710C07DC43A"/>
  </w:style>
  <w:style w:type="paragraph" w:customStyle="1" w:styleId="3590CE13C58248319D073907866BB300">
    <w:name w:val="3590CE13C58248319D073907866BB300"/>
    <w:rsid w:val="00F31F08"/>
  </w:style>
  <w:style w:type="paragraph" w:customStyle="1" w:styleId="65A7365330D5499D8F5F95BB8FBE5F68">
    <w:name w:val="65A7365330D5499D8F5F95BB8FBE5F68"/>
    <w:rsid w:val="00F05EBE"/>
  </w:style>
  <w:style w:type="paragraph" w:customStyle="1" w:styleId="2D64757AE5FF45899B2F3CFC834F4D54">
    <w:name w:val="2D64757AE5FF45899B2F3CFC834F4D54"/>
    <w:rsid w:val="00F05EBE"/>
  </w:style>
  <w:style w:type="paragraph" w:customStyle="1" w:styleId="F50A8666C9C44583BA7B121703C25688">
    <w:name w:val="F50A8666C9C44583BA7B121703C25688"/>
    <w:rsid w:val="00F05EBE"/>
  </w:style>
  <w:style w:type="paragraph" w:customStyle="1" w:styleId="EFE57FD565EE4E188C3A2DE0453786FB">
    <w:name w:val="EFE57FD565EE4E188C3A2DE0453786FB"/>
    <w:rsid w:val="00F05EBE"/>
  </w:style>
  <w:style w:type="paragraph" w:customStyle="1" w:styleId="9B40F32984044960B908E674A8109157">
    <w:name w:val="9B40F32984044960B908E674A8109157"/>
    <w:rsid w:val="00F05EBE"/>
  </w:style>
  <w:style w:type="paragraph" w:customStyle="1" w:styleId="7DED3A968B1F4DF2BD974F55FF3CB98C">
    <w:name w:val="7DED3A968B1F4DF2BD974F55FF3CB98C"/>
    <w:rsid w:val="00F05EBE"/>
  </w:style>
  <w:style w:type="paragraph" w:customStyle="1" w:styleId="8D333BAD58BA4905A296DBD47E4C40E0">
    <w:name w:val="8D333BAD58BA4905A296DBD47E4C40E0"/>
    <w:rsid w:val="00F05EBE"/>
  </w:style>
  <w:style w:type="paragraph" w:customStyle="1" w:styleId="A2F507E4210148538AF3F727ADCA708F">
    <w:name w:val="A2F507E4210148538AF3F727ADCA708F"/>
    <w:rsid w:val="00F05EBE"/>
  </w:style>
  <w:style w:type="paragraph" w:customStyle="1" w:styleId="EF6FFDFD11A34175B5196ECCFF1FDD63">
    <w:name w:val="EF6FFDFD11A34175B5196ECCFF1FDD63"/>
    <w:rsid w:val="00F05EBE"/>
  </w:style>
  <w:style w:type="paragraph" w:customStyle="1" w:styleId="ACE06378C56349DF9260EA3F5B951BCD">
    <w:name w:val="ACE06378C56349DF9260EA3F5B951BCD"/>
    <w:rsid w:val="00F05EBE"/>
  </w:style>
  <w:style w:type="paragraph" w:customStyle="1" w:styleId="5DD57E094608456E91AB5A647CAFE48F">
    <w:name w:val="5DD57E094608456E91AB5A647CAFE48F"/>
    <w:rsid w:val="00F05EBE"/>
  </w:style>
  <w:style w:type="paragraph" w:customStyle="1" w:styleId="8DDD1858434A4B18B1E0A870AB2E95EB">
    <w:name w:val="8DDD1858434A4B18B1E0A870AB2E95EB"/>
    <w:rsid w:val="00F05EBE"/>
  </w:style>
  <w:style w:type="paragraph" w:customStyle="1" w:styleId="819F2A43EFD44B1A8A2A848A3E5FD37D">
    <w:name w:val="819F2A43EFD44B1A8A2A848A3E5FD37D"/>
    <w:rsid w:val="00F05EBE"/>
  </w:style>
  <w:style w:type="paragraph" w:customStyle="1" w:styleId="E27D6277AA1C4BD183779A4CFA0CED20">
    <w:name w:val="E27D6277AA1C4BD183779A4CFA0CED20"/>
    <w:rsid w:val="00F05EBE"/>
  </w:style>
  <w:style w:type="paragraph" w:customStyle="1" w:styleId="E898B01DD4164EF2821E683E77F6AEE4">
    <w:name w:val="E898B01DD4164EF2821E683E77F6AEE4"/>
    <w:rsid w:val="00F05EBE"/>
  </w:style>
  <w:style w:type="paragraph" w:customStyle="1" w:styleId="F4B2B8C932B64B078B2FF551364F5EEC">
    <w:name w:val="F4B2B8C932B64B078B2FF551364F5EEC"/>
    <w:rsid w:val="00F05EBE"/>
  </w:style>
  <w:style w:type="paragraph" w:customStyle="1" w:styleId="B33FF9AA172746479212232CDBC786BB">
    <w:name w:val="B33FF9AA172746479212232CDBC786BB"/>
    <w:rsid w:val="00F05EBE"/>
  </w:style>
  <w:style w:type="paragraph" w:customStyle="1" w:styleId="9174A6565CD745239EA9EA4C49678838">
    <w:name w:val="9174A6565CD745239EA9EA4C49678838"/>
    <w:rsid w:val="00F05EBE"/>
  </w:style>
  <w:style w:type="paragraph" w:customStyle="1" w:styleId="F645D505F05A422BB80242F25B19BCD5">
    <w:name w:val="F645D505F05A422BB80242F25B19BCD5"/>
    <w:rsid w:val="00F05EBE"/>
  </w:style>
  <w:style w:type="paragraph" w:customStyle="1" w:styleId="CFDCE1C3A11141FD9F0BD6A364C01B99">
    <w:name w:val="CFDCE1C3A11141FD9F0BD6A364C01B99"/>
    <w:rsid w:val="00F05EBE"/>
  </w:style>
  <w:style w:type="paragraph" w:customStyle="1" w:styleId="81FEDF7D3EFB49EC8CA36E739D0E1A53">
    <w:name w:val="81FEDF7D3EFB49EC8CA36E739D0E1A53"/>
    <w:rsid w:val="00F05EBE"/>
  </w:style>
  <w:style w:type="paragraph" w:customStyle="1" w:styleId="6FBA2FBACD1E452495FC849564215ED2">
    <w:name w:val="6FBA2FBACD1E452495FC849564215ED2"/>
    <w:rsid w:val="00F05EBE"/>
  </w:style>
  <w:style w:type="paragraph" w:customStyle="1" w:styleId="1F868519D8CF4ED9BEB74DA39184DD58">
    <w:name w:val="1F868519D8CF4ED9BEB74DA39184DD58"/>
    <w:rsid w:val="00F05EBE"/>
  </w:style>
  <w:style w:type="paragraph" w:customStyle="1" w:styleId="FDE97E9963FE4BE688D09C96A2122F47">
    <w:name w:val="FDE97E9963FE4BE688D09C96A2122F47"/>
    <w:rsid w:val="00F05EBE"/>
  </w:style>
  <w:style w:type="paragraph" w:customStyle="1" w:styleId="3C4D38F40A9B4C19B30734CE094F817B">
    <w:name w:val="3C4D38F40A9B4C19B30734CE094F817B"/>
    <w:rsid w:val="00F05EBE"/>
  </w:style>
  <w:style w:type="paragraph" w:customStyle="1" w:styleId="9F4902B090984A77BF756460F4F49BAC">
    <w:name w:val="9F4902B090984A77BF756460F4F49BAC"/>
    <w:rsid w:val="00F05EBE"/>
  </w:style>
  <w:style w:type="paragraph" w:customStyle="1" w:styleId="B5B921D626C64A788D701C304947D9BD">
    <w:name w:val="B5B921D626C64A788D701C304947D9BD"/>
    <w:rsid w:val="00F05EBE"/>
  </w:style>
  <w:style w:type="paragraph" w:customStyle="1" w:styleId="7BB65C1D90604CD8BC662FDBA83BB4E4">
    <w:name w:val="7BB65C1D90604CD8BC662FDBA83BB4E4"/>
    <w:rsid w:val="00F05EBE"/>
  </w:style>
  <w:style w:type="paragraph" w:customStyle="1" w:styleId="9DD1F3662F9049308D3B6DA139C388F3">
    <w:name w:val="9DD1F3662F9049308D3B6DA139C388F3"/>
    <w:rsid w:val="00F05EBE"/>
  </w:style>
  <w:style w:type="paragraph" w:customStyle="1" w:styleId="5872ADF6DA6D4FC49D72DE0F0CCF819D">
    <w:name w:val="5872ADF6DA6D4FC49D72DE0F0CCF819D"/>
    <w:rsid w:val="00F05EBE"/>
  </w:style>
  <w:style w:type="paragraph" w:customStyle="1" w:styleId="E4EE2B71D7394CACA7E57A46835EA68C">
    <w:name w:val="E4EE2B71D7394CACA7E57A46835EA68C"/>
    <w:rsid w:val="00F05EBE"/>
  </w:style>
  <w:style w:type="paragraph" w:customStyle="1" w:styleId="11B2E71AE5C042F098609877383934F6">
    <w:name w:val="11B2E71AE5C042F098609877383934F6"/>
    <w:rsid w:val="00F05EBE"/>
  </w:style>
  <w:style w:type="paragraph" w:customStyle="1" w:styleId="B45D851F90D34F0489A6F8A61F4E3089">
    <w:name w:val="B45D851F90D34F0489A6F8A61F4E3089"/>
    <w:rsid w:val="00F05EBE"/>
  </w:style>
  <w:style w:type="paragraph" w:customStyle="1" w:styleId="FF08282158A94D188129E2942024F574">
    <w:name w:val="FF08282158A94D188129E2942024F574"/>
    <w:rsid w:val="00F05EBE"/>
  </w:style>
  <w:style w:type="paragraph" w:customStyle="1" w:styleId="3C9290EAE8F2477DB8510C6E9DA62795">
    <w:name w:val="3C9290EAE8F2477DB8510C6E9DA62795"/>
    <w:rsid w:val="00F05EBE"/>
  </w:style>
  <w:style w:type="paragraph" w:customStyle="1" w:styleId="0E1633808BC344ADA198F39B1C41C3CB">
    <w:name w:val="0E1633808BC344ADA198F39B1C41C3CB"/>
    <w:rsid w:val="00F05EBE"/>
  </w:style>
  <w:style w:type="paragraph" w:customStyle="1" w:styleId="46D55FB521DA4E5888F6C4F6CC784699">
    <w:name w:val="46D55FB521DA4E5888F6C4F6CC784699"/>
    <w:rsid w:val="00F05EBE"/>
  </w:style>
  <w:style w:type="paragraph" w:customStyle="1" w:styleId="C1876E9482C9452BB79E537FC5DE08A9">
    <w:name w:val="C1876E9482C9452BB79E537FC5DE08A9"/>
    <w:rsid w:val="00F05EBE"/>
  </w:style>
  <w:style w:type="paragraph" w:customStyle="1" w:styleId="B4D3E48F6EFA4925B8FA638E0DEE855E">
    <w:name w:val="B4D3E48F6EFA4925B8FA638E0DEE855E"/>
    <w:rsid w:val="00F05EBE"/>
  </w:style>
  <w:style w:type="paragraph" w:customStyle="1" w:styleId="C5C39C7598A04101BCE0ADDE834855FD">
    <w:name w:val="C5C39C7598A04101BCE0ADDE834855FD"/>
    <w:rsid w:val="00F05EBE"/>
  </w:style>
  <w:style w:type="paragraph" w:customStyle="1" w:styleId="7FF1CA40C1D54CA788D8F2D4FAA9C059">
    <w:name w:val="7FF1CA40C1D54CA788D8F2D4FAA9C059"/>
    <w:rsid w:val="00F05EBE"/>
  </w:style>
  <w:style w:type="paragraph" w:customStyle="1" w:styleId="C37613C877E248938853A2B99076816A">
    <w:name w:val="C37613C877E248938853A2B99076816A"/>
    <w:rsid w:val="00F05EBE"/>
  </w:style>
  <w:style w:type="paragraph" w:customStyle="1" w:styleId="895DF4BA2ADA4D8B87B0CF2437499F0C">
    <w:name w:val="895DF4BA2ADA4D8B87B0CF2437499F0C"/>
    <w:rsid w:val="00F05EBE"/>
  </w:style>
  <w:style w:type="paragraph" w:customStyle="1" w:styleId="2BCC31AD1B2A4DC288C22909A998E21B">
    <w:name w:val="2BCC31AD1B2A4DC288C22909A998E21B"/>
    <w:rsid w:val="00F05EBE"/>
  </w:style>
  <w:style w:type="paragraph" w:customStyle="1" w:styleId="3B63CE42CF974A73A5F93C8F4589E139">
    <w:name w:val="3B63CE42CF974A73A5F93C8F4589E139"/>
    <w:rsid w:val="00F05EBE"/>
  </w:style>
  <w:style w:type="paragraph" w:customStyle="1" w:styleId="029408B1DB954F9CA55174B5B8554445">
    <w:name w:val="029408B1DB954F9CA55174B5B8554445"/>
    <w:rsid w:val="00F05EBE"/>
  </w:style>
  <w:style w:type="paragraph" w:customStyle="1" w:styleId="D020BF6114D6457799E4FC4A4AB5DF23">
    <w:name w:val="D020BF6114D6457799E4FC4A4AB5DF23"/>
    <w:rsid w:val="00F05EBE"/>
  </w:style>
  <w:style w:type="paragraph" w:customStyle="1" w:styleId="6CA74092730548FE8CE497D386442CB0">
    <w:name w:val="6CA74092730548FE8CE497D386442CB0"/>
    <w:rsid w:val="00F05EBE"/>
  </w:style>
  <w:style w:type="paragraph" w:customStyle="1" w:styleId="E56BB5B0DA9946B185E2C6879F177320">
    <w:name w:val="E56BB5B0DA9946B185E2C6879F177320"/>
    <w:rsid w:val="00F05EBE"/>
  </w:style>
  <w:style w:type="paragraph" w:customStyle="1" w:styleId="064F58AE24D8406C91A68ACEE4562B0F">
    <w:name w:val="064F58AE24D8406C91A68ACEE4562B0F"/>
    <w:rsid w:val="00F05EBE"/>
  </w:style>
  <w:style w:type="paragraph" w:customStyle="1" w:styleId="0AF7486B902B4AD98B02FB47BBF1D877">
    <w:name w:val="0AF7486B902B4AD98B02FB47BBF1D877"/>
    <w:rsid w:val="00F05EBE"/>
  </w:style>
  <w:style w:type="paragraph" w:customStyle="1" w:styleId="B29C16597CD545E980497D2549144DF5">
    <w:name w:val="B29C16597CD545E980497D2549144DF5"/>
    <w:rsid w:val="00F05EBE"/>
  </w:style>
  <w:style w:type="paragraph" w:customStyle="1" w:styleId="99737484E7C74D5A8F8B0C65A2985E0D">
    <w:name w:val="99737484E7C74D5A8F8B0C65A2985E0D"/>
    <w:rsid w:val="00F05EBE"/>
  </w:style>
  <w:style w:type="paragraph" w:customStyle="1" w:styleId="B0B6A717B8404979B683C0D45444FA10">
    <w:name w:val="B0B6A717B8404979B683C0D45444FA10"/>
    <w:rsid w:val="00F05EBE"/>
  </w:style>
  <w:style w:type="paragraph" w:customStyle="1" w:styleId="BB4D52D664574D47917A4F00C40CBD8A">
    <w:name w:val="BB4D52D664574D47917A4F00C40CBD8A"/>
    <w:rsid w:val="00F05EBE"/>
  </w:style>
  <w:style w:type="paragraph" w:customStyle="1" w:styleId="2E6EB3B602C54523B071A0B02E454BB6">
    <w:name w:val="2E6EB3B602C54523B071A0B02E454BB6"/>
    <w:rsid w:val="00F05EBE"/>
  </w:style>
  <w:style w:type="paragraph" w:customStyle="1" w:styleId="35804F8FE1BE4BDCB1CC2EA7252959BA">
    <w:name w:val="35804F8FE1BE4BDCB1CC2EA7252959BA"/>
    <w:rsid w:val="00F05EBE"/>
  </w:style>
  <w:style w:type="paragraph" w:customStyle="1" w:styleId="86EF9F0324A04316B7E017838A242E83">
    <w:name w:val="86EF9F0324A04316B7E017838A242E83"/>
    <w:rsid w:val="00F05EBE"/>
  </w:style>
  <w:style w:type="paragraph" w:customStyle="1" w:styleId="EB5D8E84AB5B4B6CAB9762A0B47FEABC">
    <w:name w:val="EB5D8E84AB5B4B6CAB9762A0B47FEABC"/>
    <w:rsid w:val="00F05EBE"/>
  </w:style>
  <w:style w:type="paragraph" w:customStyle="1" w:styleId="53F7C4FAE0554C38872895DF31BBA4D9">
    <w:name w:val="53F7C4FAE0554C38872895DF31BBA4D9"/>
    <w:rsid w:val="00F05EBE"/>
  </w:style>
  <w:style w:type="paragraph" w:customStyle="1" w:styleId="81350FA5B5EF46BFB37892B10ACEB303">
    <w:name w:val="81350FA5B5EF46BFB37892B10ACEB303"/>
    <w:rsid w:val="00F05EBE"/>
  </w:style>
  <w:style w:type="paragraph" w:customStyle="1" w:styleId="44FB25E1037E477EB6C9AFE1B8100A4C">
    <w:name w:val="44FB25E1037E477EB6C9AFE1B8100A4C"/>
    <w:rsid w:val="00F05EBE"/>
  </w:style>
  <w:style w:type="paragraph" w:customStyle="1" w:styleId="2C081152DD8B4B129E00CE76A467D210">
    <w:name w:val="2C081152DD8B4B129E00CE76A467D210"/>
    <w:rsid w:val="00F05EBE"/>
  </w:style>
  <w:style w:type="paragraph" w:customStyle="1" w:styleId="6029C7BFE5F743218985AE6C4D9333B8">
    <w:name w:val="6029C7BFE5F743218985AE6C4D9333B8"/>
    <w:rsid w:val="00F05EBE"/>
  </w:style>
  <w:style w:type="paragraph" w:customStyle="1" w:styleId="C4F35ECE112A44C3A673F41F9701F164">
    <w:name w:val="C4F35ECE112A44C3A673F41F9701F164"/>
    <w:rsid w:val="00F05EBE"/>
  </w:style>
  <w:style w:type="paragraph" w:customStyle="1" w:styleId="8E80FD264DC74E868F6CDCA2D854C0DE">
    <w:name w:val="8E80FD264DC74E868F6CDCA2D854C0DE"/>
    <w:rsid w:val="00F05EBE"/>
  </w:style>
  <w:style w:type="paragraph" w:customStyle="1" w:styleId="A5982EAD36BA4F89B18BFB20130F90DA">
    <w:name w:val="A5982EAD36BA4F89B18BFB20130F90DA"/>
    <w:rsid w:val="00F05EBE"/>
  </w:style>
  <w:style w:type="paragraph" w:customStyle="1" w:styleId="1C13BF02668A41718A3FA629C4B94653">
    <w:name w:val="1C13BF02668A41718A3FA629C4B94653"/>
    <w:rsid w:val="00F05EBE"/>
  </w:style>
  <w:style w:type="paragraph" w:customStyle="1" w:styleId="914EC99029F94DB2AD555581D6894E1D">
    <w:name w:val="914EC99029F94DB2AD555581D6894E1D"/>
    <w:rsid w:val="00F05EBE"/>
  </w:style>
  <w:style w:type="paragraph" w:customStyle="1" w:styleId="A8757EDC3E0D41CF8F9E7BC4A55CC2D5">
    <w:name w:val="A8757EDC3E0D41CF8F9E7BC4A55CC2D5"/>
    <w:rsid w:val="00F05EBE"/>
  </w:style>
  <w:style w:type="paragraph" w:customStyle="1" w:styleId="679C1F7F17904144AD7EAAA2CA06B60F">
    <w:name w:val="679C1F7F17904144AD7EAAA2CA06B60F"/>
    <w:rsid w:val="00F05EBE"/>
  </w:style>
  <w:style w:type="paragraph" w:customStyle="1" w:styleId="AE2D31FB7265464A825B1D8791D14C5C">
    <w:name w:val="AE2D31FB7265464A825B1D8791D14C5C"/>
    <w:rsid w:val="00F05EBE"/>
  </w:style>
  <w:style w:type="paragraph" w:customStyle="1" w:styleId="74A4BD5DBF05407896FCD883A272DEA5">
    <w:name w:val="74A4BD5DBF05407896FCD883A272DEA5"/>
    <w:rsid w:val="00F05EBE"/>
  </w:style>
  <w:style w:type="paragraph" w:customStyle="1" w:styleId="E987C68D14AB45A29727D5C289E6CD05">
    <w:name w:val="E987C68D14AB45A29727D5C289E6CD05"/>
    <w:rsid w:val="00F05EBE"/>
  </w:style>
  <w:style w:type="paragraph" w:customStyle="1" w:styleId="308FD08EA934459BB8777C9B40010180">
    <w:name w:val="308FD08EA934459BB8777C9B40010180"/>
    <w:rsid w:val="00F05EBE"/>
  </w:style>
  <w:style w:type="paragraph" w:customStyle="1" w:styleId="1172EA94593F41DFA57AC9AF809E7719">
    <w:name w:val="1172EA94593F41DFA57AC9AF809E7719"/>
    <w:rsid w:val="00F05EBE"/>
  </w:style>
  <w:style w:type="paragraph" w:customStyle="1" w:styleId="309D565371DB4AB08485FCD03FF48EEC">
    <w:name w:val="309D565371DB4AB08485FCD03FF48EEC"/>
    <w:rsid w:val="00F05EBE"/>
  </w:style>
  <w:style w:type="paragraph" w:customStyle="1" w:styleId="1DE17BE7C23542F8B33264D52BF9B01F">
    <w:name w:val="1DE17BE7C23542F8B33264D52BF9B01F"/>
    <w:rsid w:val="00F05EBE"/>
  </w:style>
  <w:style w:type="paragraph" w:customStyle="1" w:styleId="D8351270556A45B3B528B4B03D7EFCF0">
    <w:name w:val="D8351270556A45B3B528B4B03D7EFCF0"/>
    <w:rsid w:val="00F05EBE"/>
  </w:style>
  <w:style w:type="paragraph" w:customStyle="1" w:styleId="B4F2E75863A448BD982EFBB745E71896">
    <w:name w:val="B4F2E75863A448BD982EFBB745E71896"/>
    <w:rsid w:val="00F05EBE"/>
  </w:style>
  <w:style w:type="paragraph" w:customStyle="1" w:styleId="103F66B983A346B983868505CAB73CC0">
    <w:name w:val="103F66B983A346B983868505CAB73CC0"/>
    <w:rsid w:val="00F05EBE"/>
  </w:style>
  <w:style w:type="paragraph" w:customStyle="1" w:styleId="BD59B699BFAE4712AA8A194BE27A1167">
    <w:name w:val="BD59B699BFAE4712AA8A194BE27A1167"/>
    <w:rsid w:val="00F05EBE"/>
  </w:style>
  <w:style w:type="paragraph" w:customStyle="1" w:styleId="976CE263722B4A7488E10F99523CECB8">
    <w:name w:val="976CE263722B4A7488E10F99523CECB8"/>
    <w:rsid w:val="00F05EBE"/>
  </w:style>
  <w:style w:type="paragraph" w:customStyle="1" w:styleId="3A3AA2664698447AB18FC287D24C93C2">
    <w:name w:val="3A3AA2664698447AB18FC287D24C93C2"/>
    <w:rsid w:val="00F05EBE"/>
  </w:style>
  <w:style w:type="paragraph" w:customStyle="1" w:styleId="18A03D9364044D30AC33E9BC4245533C">
    <w:name w:val="18A03D9364044D30AC33E9BC4245533C"/>
    <w:rsid w:val="00F05EBE"/>
  </w:style>
  <w:style w:type="paragraph" w:customStyle="1" w:styleId="77879ADE87D6423FBE83196F52B01440">
    <w:name w:val="77879ADE87D6423FBE83196F52B01440"/>
    <w:rsid w:val="00F05EBE"/>
  </w:style>
  <w:style w:type="paragraph" w:customStyle="1" w:styleId="C5E9AA04AA754ACEA1FAC6815BFB7206">
    <w:name w:val="C5E9AA04AA754ACEA1FAC6815BFB7206"/>
    <w:rsid w:val="00F05EBE"/>
  </w:style>
  <w:style w:type="paragraph" w:customStyle="1" w:styleId="62F6D50735C94C2580FA0D34B4B79286">
    <w:name w:val="62F6D50735C94C2580FA0D34B4B79286"/>
    <w:rsid w:val="00F05EBE"/>
  </w:style>
  <w:style w:type="paragraph" w:customStyle="1" w:styleId="7C38984588A9449384EF6C56C5F635AB">
    <w:name w:val="7C38984588A9449384EF6C56C5F635AB"/>
    <w:rsid w:val="00F05EBE"/>
  </w:style>
  <w:style w:type="paragraph" w:customStyle="1" w:styleId="FBE50EE5CF654701BF7B7AB1139B6B4B">
    <w:name w:val="FBE50EE5CF654701BF7B7AB1139B6B4B"/>
    <w:rsid w:val="00F05EBE"/>
  </w:style>
  <w:style w:type="paragraph" w:customStyle="1" w:styleId="0DA557197BC143F5A9027D6481ADF9CF">
    <w:name w:val="0DA557197BC143F5A9027D6481ADF9CF"/>
    <w:rsid w:val="00F05EBE"/>
  </w:style>
  <w:style w:type="paragraph" w:customStyle="1" w:styleId="73AFD3795C28495F96A510FDC0A3875B">
    <w:name w:val="73AFD3795C28495F96A510FDC0A3875B"/>
    <w:rsid w:val="00F05EBE"/>
  </w:style>
  <w:style w:type="paragraph" w:customStyle="1" w:styleId="C177CCD1FACE4D6C8CC74C783E774188">
    <w:name w:val="C177CCD1FACE4D6C8CC74C783E774188"/>
    <w:rsid w:val="00F05EBE"/>
  </w:style>
  <w:style w:type="paragraph" w:customStyle="1" w:styleId="47DCBEB9666B450297DD352DA3ACA9D0">
    <w:name w:val="47DCBEB9666B450297DD352DA3ACA9D0"/>
    <w:rsid w:val="00F05EBE"/>
  </w:style>
  <w:style w:type="paragraph" w:customStyle="1" w:styleId="7683533B99CD4368B42624373E8F33BA">
    <w:name w:val="7683533B99CD4368B42624373E8F33BA"/>
    <w:rsid w:val="00F05EBE"/>
  </w:style>
  <w:style w:type="paragraph" w:customStyle="1" w:styleId="3E1CEF66CE3046C78A018109C169DA15">
    <w:name w:val="3E1CEF66CE3046C78A018109C169DA15"/>
    <w:rsid w:val="00F05EBE"/>
  </w:style>
  <w:style w:type="paragraph" w:customStyle="1" w:styleId="9AA74AAB7A124FE7AC458AE11CA1BE5B">
    <w:name w:val="9AA74AAB7A124FE7AC458AE11CA1BE5B"/>
    <w:rsid w:val="00F05EBE"/>
  </w:style>
  <w:style w:type="paragraph" w:customStyle="1" w:styleId="1E2574D815804D2E938D89F33A552D2D">
    <w:name w:val="1E2574D815804D2E938D89F33A552D2D"/>
    <w:rsid w:val="00F05EBE"/>
  </w:style>
  <w:style w:type="paragraph" w:customStyle="1" w:styleId="E74F0F84E4E749AB9630ABABF7DF2F7D">
    <w:name w:val="E74F0F84E4E749AB9630ABABF7DF2F7D"/>
    <w:rsid w:val="00F05EBE"/>
  </w:style>
  <w:style w:type="paragraph" w:customStyle="1" w:styleId="2E32201B476D455AA217239B8931E62C">
    <w:name w:val="2E32201B476D455AA217239B8931E62C"/>
    <w:rsid w:val="00F05EBE"/>
  </w:style>
  <w:style w:type="paragraph" w:customStyle="1" w:styleId="2A2E29AD657A46FA9C1BD7442E609D36">
    <w:name w:val="2A2E29AD657A46FA9C1BD7442E609D36"/>
    <w:rsid w:val="00F05EBE"/>
  </w:style>
  <w:style w:type="paragraph" w:customStyle="1" w:styleId="B95B2ADC95534DF4AA5804EAD455DF25">
    <w:name w:val="B95B2ADC95534DF4AA5804EAD455DF25"/>
    <w:rsid w:val="00F05EBE"/>
  </w:style>
  <w:style w:type="paragraph" w:customStyle="1" w:styleId="816EA5579BEB432783330D58E322DBAE">
    <w:name w:val="816EA5579BEB432783330D58E322DBAE"/>
    <w:rsid w:val="00F05EBE"/>
  </w:style>
  <w:style w:type="paragraph" w:customStyle="1" w:styleId="6BFFE6A358F64AA4AE4D0E91D038E30F">
    <w:name w:val="6BFFE6A358F64AA4AE4D0E91D038E30F"/>
    <w:rsid w:val="00F05EBE"/>
  </w:style>
  <w:style w:type="paragraph" w:customStyle="1" w:styleId="69BFCEC5730C4748B26309E46AAA026A">
    <w:name w:val="69BFCEC5730C4748B26309E46AAA026A"/>
    <w:rsid w:val="00F05EBE"/>
  </w:style>
  <w:style w:type="paragraph" w:customStyle="1" w:styleId="D24FAEC054904826B15C61F19107305F">
    <w:name w:val="D24FAEC054904826B15C61F19107305F"/>
    <w:rsid w:val="00F05EBE"/>
  </w:style>
  <w:style w:type="paragraph" w:customStyle="1" w:styleId="6A30D430D8EB4146BA9C85611F216DE5">
    <w:name w:val="6A30D430D8EB4146BA9C85611F216DE5"/>
    <w:rsid w:val="00F05EBE"/>
  </w:style>
  <w:style w:type="paragraph" w:customStyle="1" w:styleId="F52E4AA6E2A04689916AD60F0AD8B393">
    <w:name w:val="F52E4AA6E2A04689916AD60F0AD8B393"/>
    <w:rsid w:val="00F05EBE"/>
  </w:style>
  <w:style w:type="paragraph" w:customStyle="1" w:styleId="1B9DD40C9F174672BDF53E615BE38489">
    <w:name w:val="1B9DD40C9F174672BDF53E615BE38489"/>
    <w:rsid w:val="00F05EBE"/>
  </w:style>
  <w:style w:type="paragraph" w:customStyle="1" w:styleId="D8BD29E79FF54D148C18918E9DDE5676">
    <w:name w:val="D8BD29E79FF54D148C18918E9DDE5676"/>
    <w:rsid w:val="00F05EBE"/>
  </w:style>
  <w:style w:type="paragraph" w:customStyle="1" w:styleId="F9A96FFAA0C947AC97A0AB5DE4648076">
    <w:name w:val="F9A96FFAA0C947AC97A0AB5DE4648076"/>
    <w:rsid w:val="00F05EBE"/>
  </w:style>
  <w:style w:type="paragraph" w:customStyle="1" w:styleId="F316E14BA65E42EBB8FF4FDB21889ED3">
    <w:name w:val="F316E14BA65E42EBB8FF4FDB21889ED3"/>
    <w:rsid w:val="00F05EBE"/>
  </w:style>
  <w:style w:type="paragraph" w:customStyle="1" w:styleId="0AF752838B214A45B51E7BD8778CD209">
    <w:name w:val="0AF752838B214A45B51E7BD8778CD209"/>
    <w:rsid w:val="00F05EBE"/>
  </w:style>
  <w:style w:type="paragraph" w:customStyle="1" w:styleId="EFEDC856644A4220ACBA9E7CC98A4D4A">
    <w:name w:val="EFEDC856644A4220ACBA9E7CC98A4D4A"/>
    <w:rsid w:val="00F05EBE"/>
  </w:style>
  <w:style w:type="paragraph" w:customStyle="1" w:styleId="8940EB0717B24E3BAE8EB1AFC0F3F82C">
    <w:name w:val="8940EB0717B24E3BAE8EB1AFC0F3F82C"/>
    <w:rsid w:val="00F05EBE"/>
  </w:style>
  <w:style w:type="paragraph" w:customStyle="1" w:styleId="700144B11BE344BA9AA6DFC4E7074019">
    <w:name w:val="700144B11BE344BA9AA6DFC4E7074019"/>
    <w:rsid w:val="00F05EBE"/>
  </w:style>
  <w:style w:type="paragraph" w:customStyle="1" w:styleId="FE8DE64B2C9E493DB894F23A593220AE">
    <w:name w:val="FE8DE64B2C9E493DB894F23A593220AE"/>
    <w:rsid w:val="00F05EBE"/>
  </w:style>
  <w:style w:type="paragraph" w:customStyle="1" w:styleId="E5BA37A26D99463DA60BDCC970B4EDF3">
    <w:name w:val="E5BA37A26D99463DA60BDCC970B4EDF3"/>
    <w:rsid w:val="00F05EBE"/>
  </w:style>
  <w:style w:type="paragraph" w:customStyle="1" w:styleId="37D6493E089D42418F31B3EF623DEC04">
    <w:name w:val="37D6493E089D42418F31B3EF623DEC04"/>
    <w:rsid w:val="00F05EBE"/>
  </w:style>
  <w:style w:type="paragraph" w:customStyle="1" w:styleId="C410C78F763D4C7CA968A8690F4C8F7D">
    <w:name w:val="C410C78F763D4C7CA968A8690F4C8F7D"/>
    <w:rsid w:val="00F05EBE"/>
  </w:style>
  <w:style w:type="paragraph" w:customStyle="1" w:styleId="240090EF8C11443BA2B6FBA513423827">
    <w:name w:val="240090EF8C11443BA2B6FBA513423827"/>
    <w:rsid w:val="00F05EBE"/>
  </w:style>
  <w:style w:type="paragraph" w:customStyle="1" w:styleId="3BCD91E568DD4BCCB6768F30C56EC2A1">
    <w:name w:val="3BCD91E568DD4BCCB6768F30C56EC2A1"/>
    <w:rsid w:val="00F05EBE"/>
  </w:style>
  <w:style w:type="paragraph" w:customStyle="1" w:styleId="90F4D44425454F89B8FAA4298A9DACF8">
    <w:name w:val="90F4D44425454F89B8FAA4298A9DACF8"/>
    <w:rsid w:val="00F05EBE"/>
  </w:style>
  <w:style w:type="paragraph" w:customStyle="1" w:styleId="35F9B6CC0B4148FEB4F9F51459E8C6F2">
    <w:name w:val="35F9B6CC0B4148FEB4F9F51459E8C6F2"/>
    <w:rsid w:val="00F05EBE"/>
  </w:style>
  <w:style w:type="paragraph" w:customStyle="1" w:styleId="601AE4B3ED8E4D8CBF1E6A5E1ADD9A70">
    <w:name w:val="601AE4B3ED8E4D8CBF1E6A5E1ADD9A70"/>
    <w:rsid w:val="00F05EBE"/>
  </w:style>
  <w:style w:type="paragraph" w:customStyle="1" w:styleId="DD2589432981458F83F8461819A64583">
    <w:name w:val="DD2589432981458F83F8461819A64583"/>
    <w:rsid w:val="00F05EBE"/>
  </w:style>
  <w:style w:type="paragraph" w:customStyle="1" w:styleId="C2F877A6314446CF82BBAB52241CD2A2">
    <w:name w:val="C2F877A6314446CF82BBAB52241CD2A2"/>
    <w:rsid w:val="00F05EBE"/>
  </w:style>
  <w:style w:type="paragraph" w:customStyle="1" w:styleId="B22E2355E1D9475390CB21342EC7C444">
    <w:name w:val="B22E2355E1D9475390CB21342EC7C444"/>
    <w:rsid w:val="00F05EBE"/>
  </w:style>
  <w:style w:type="paragraph" w:customStyle="1" w:styleId="F7118BB50C3F43C09AB105CFE308E5BE">
    <w:name w:val="F7118BB50C3F43C09AB105CFE308E5BE"/>
    <w:rsid w:val="00F05EBE"/>
  </w:style>
  <w:style w:type="paragraph" w:customStyle="1" w:styleId="5728E8AF92384FB39D7BBD11248CA24B">
    <w:name w:val="5728E8AF92384FB39D7BBD11248CA24B"/>
    <w:rsid w:val="00F05EBE"/>
  </w:style>
  <w:style w:type="paragraph" w:customStyle="1" w:styleId="74AB46E4845A41AA8C595040890E10A2">
    <w:name w:val="74AB46E4845A41AA8C595040890E10A2"/>
    <w:rsid w:val="00F05EBE"/>
  </w:style>
  <w:style w:type="paragraph" w:customStyle="1" w:styleId="9AE13970BDC04FCBB60B4B0A3AB25FD2">
    <w:name w:val="9AE13970BDC04FCBB60B4B0A3AB25FD2"/>
    <w:rsid w:val="00F05EBE"/>
  </w:style>
  <w:style w:type="paragraph" w:customStyle="1" w:styleId="0EEBF5C7502F4FF3BD4D5B3AE44D18EB">
    <w:name w:val="0EEBF5C7502F4FF3BD4D5B3AE44D18EB"/>
    <w:rsid w:val="00F05EBE"/>
  </w:style>
  <w:style w:type="paragraph" w:customStyle="1" w:styleId="DB329BBC513D476E922786357C7ED58D">
    <w:name w:val="DB329BBC513D476E922786357C7ED58D"/>
    <w:rsid w:val="00F05EBE"/>
  </w:style>
  <w:style w:type="paragraph" w:customStyle="1" w:styleId="C62821B12F5A4F8BBC7430826290645B">
    <w:name w:val="C62821B12F5A4F8BBC7430826290645B"/>
    <w:rsid w:val="00F05EBE"/>
  </w:style>
  <w:style w:type="paragraph" w:customStyle="1" w:styleId="1D37F277430C4F73BEB1E3BF4E358359">
    <w:name w:val="1D37F277430C4F73BEB1E3BF4E358359"/>
    <w:rsid w:val="00F05EBE"/>
  </w:style>
  <w:style w:type="paragraph" w:customStyle="1" w:styleId="0E6642CE2490407B8DE1D943E7C84DEC">
    <w:name w:val="0E6642CE2490407B8DE1D943E7C84DEC"/>
    <w:rsid w:val="00F05EBE"/>
  </w:style>
  <w:style w:type="paragraph" w:customStyle="1" w:styleId="E8C774C9AB3F475CB2A03646DFA3617B">
    <w:name w:val="E8C774C9AB3F475CB2A03646DFA3617B"/>
    <w:rsid w:val="00F05EBE"/>
  </w:style>
  <w:style w:type="paragraph" w:customStyle="1" w:styleId="8EC078E54DBA4C7E8236CA2EBFBFC62B">
    <w:name w:val="8EC078E54DBA4C7E8236CA2EBFBFC62B"/>
    <w:rsid w:val="00F05EBE"/>
  </w:style>
  <w:style w:type="paragraph" w:customStyle="1" w:styleId="AF3D17A0504548028AD86AC2453B1814">
    <w:name w:val="AF3D17A0504548028AD86AC2453B1814"/>
    <w:rsid w:val="00F05EBE"/>
  </w:style>
  <w:style w:type="paragraph" w:customStyle="1" w:styleId="4C387D08A55A4425941A8CE2C4EB63FD">
    <w:name w:val="4C387D08A55A4425941A8CE2C4EB63FD"/>
    <w:rsid w:val="00F05EBE"/>
  </w:style>
  <w:style w:type="paragraph" w:customStyle="1" w:styleId="DDB9FA39141A48D7B62DCFE3BC1A819C">
    <w:name w:val="DDB9FA39141A48D7B62DCFE3BC1A819C"/>
    <w:rsid w:val="00F05EBE"/>
  </w:style>
  <w:style w:type="paragraph" w:customStyle="1" w:styleId="AF32C78112C143138D74ECA1C9C1A235">
    <w:name w:val="AF32C78112C143138D74ECA1C9C1A235"/>
    <w:rsid w:val="00F05EBE"/>
  </w:style>
  <w:style w:type="paragraph" w:customStyle="1" w:styleId="7B3D372BDA3A4505B52E38C533F21F08">
    <w:name w:val="7B3D372BDA3A4505B52E38C533F21F08"/>
    <w:rsid w:val="00F05EBE"/>
  </w:style>
  <w:style w:type="paragraph" w:customStyle="1" w:styleId="3E22BAB7A0F1458098EE120C79B018AC">
    <w:name w:val="3E22BAB7A0F1458098EE120C79B018AC"/>
    <w:rsid w:val="00F05EBE"/>
  </w:style>
  <w:style w:type="paragraph" w:customStyle="1" w:styleId="C885EF0C03974938986A1944AE9EF508">
    <w:name w:val="C885EF0C03974938986A1944AE9EF508"/>
    <w:rsid w:val="00F05EBE"/>
  </w:style>
  <w:style w:type="paragraph" w:customStyle="1" w:styleId="650691CB30BB4D77B974E1F9F1AB0FDE">
    <w:name w:val="650691CB30BB4D77B974E1F9F1AB0FDE"/>
    <w:rsid w:val="00F05EBE"/>
  </w:style>
  <w:style w:type="paragraph" w:customStyle="1" w:styleId="C8DA923A350D401D86596EEE2DA5DB78">
    <w:name w:val="C8DA923A350D401D86596EEE2DA5DB78"/>
    <w:rsid w:val="00F05EBE"/>
  </w:style>
  <w:style w:type="paragraph" w:customStyle="1" w:styleId="6052273BA4FA4546962E1B8A343B5073">
    <w:name w:val="6052273BA4FA4546962E1B8A343B5073"/>
    <w:rsid w:val="00F05EBE"/>
  </w:style>
  <w:style w:type="paragraph" w:customStyle="1" w:styleId="1E495137B5274F3089D15D4DDA6E866C">
    <w:name w:val="1E495137B5274F3089D15D4DDA6E866C"/>
    <w:rsid w:val="00F05EBE"/>
  </w:style>
  <w:style w:type="paragraph" w:customStyle="1" w:styleId="D7DA5D4C43C54FCAA762DA2F2DF84CD1">
    <w:name w:val="D7DA5D4C43C54FCAA762DA2F2DF84CD1"/>
    <w:rsid w:val="00F05EBE"/>
  </w:style>
  <w:style w:type="paragraph" w:customStyle="1" w:styleId="6F96CF09EB2C4DF3AF59FF6172265711">
    <w:name w:val="6F96CF09EB2C4DF3AF59FF6172265711"/>
    <w:rsid w:val="00F05EBE"/>
  </w:style>
  <w:style w:type="paragraph" w:customStyle="1" w:styleId="EE8F2841FED94AB19DF7A097540397FD">
    <w:name w:val="EE8F2841FED94AB19DF7A097540397FD"/>
    <w:rsid w:val="00F05EBE"/>
  </w:style>
  <w:style w:type="paragraph" w:customStyle="1" w:styleId="7E722F8FAA174865BA414DBB8F2E9C9A">
    <w:name w:val="7E722F8FAA174865BA414DBB8F2E9C9A"/>
    <w:rsid w:val="00F05EBE"/>
  </w:style>
  <w:style w:type="paragraph" w:customStyle="1" w:styleId="88B8164B97564DABBF8BA6A58D1B5666">
    <w:name w:val="88B8164B97564DABBF8BA6A58D1B5666"/>
    <w:rsid w:val="00F05EBE"/>
  </w:style>
  <w:style w:type="paragraph" w:customStyle="1" w:styleId="5B86E440C8A04944BBB2C8A37F82D56F">
    <w:name w:val="5B86E440C8A04944BBB2C8A37F82D56F"/>
    <w:rsid w:val="00F05EBE"/>
  </w:style>
  <w:style w:type="paragraph" w:customStyle="1" w:styleId="6CDCF45DEC9A42EF8B8E9C39DDDADFEB">
    <w:name w:val="6CDCF45DEC9A42EF8B8E9C39DDDADFEB"/>
    <w:rsid w:val="00F05EBE"/>
  </w:style>
  <w:style w:type="paragraph" w:customStyle="1" w:styleId="E6AA638780714CDCBB179EF4BF712DDA">
    <w:name w:val="E6AA638780714CDCBB179EF4BF712DDA"/>
    <w:rsid w:val="00F05EBE"/>
  </w:style>
  <w:style w:type="paragraph" w:customStyle="1" w:styleId="37CCF52F786E48A395708837CFB15428">
    <w:name w:val="37CCF52F786E48A395708837CFB15428"/>
    <w:rsid w:val="00F05EBE"/>
  </w:style>
  <w:style w:type="paragraph" w:customStyle="1" w:styleId="81532B43C6B54311BA80BDDC6CF28C0C">
    <w:name w:val="81532B43C6B54311BA80BDDC6CF28C0C"/>
    <w:rsid w:val="00F05EBE"/>
  </w:style>
  <w:style w:type="paragraph" w:customStyle="1" w:styleId="F396D8322C404D208392D99A55ED8BF0">
    <w:name w:val="F396D8322C404D208392D99A55ED8BF0"/>
    <w:rsid w:val="00F05EBE"/>
  </w:style>
  <w:style w:type="paragraph" w:customStyle="1" w:styleId="9C1C82647292415798DA78EEA03832C5">
    <w:name w:val="9C1C82647292415798DA78EEA03832C5"/>
    <w:rsid w:val="00F05EBE"/>
  </w:style>
  <w:style w:type="paragraph" w:customStyle="1" w:styleId="D68C732BCBAE417E9ED94D92AB6255E0">
    <w:name w:val="D68C732BCBAE417E9ED94D92AB6255E0"/>
    <w:rsid w:val="00F05EBE"/>
  </w:style>
  <w:style w:type="paragraph" w:customStyle="1" w:styleId="8D37645E64C647BFBDB3A738D4BD45FD">
    <w:name w:val="8D37645E64C647BFBDB3A738D4BD45FD"/>
    <w:rsid w:val="00F05EBE"/>
  </w:style>
  <w:style w:type="paragraph" w:customStyle="1" w:styleId="C73FC6367CA043DFAF766779E841441C">
    <w:name w:val="C73FC6367CA043DFAF766779E841441C"/>
    <w:rsid w:val="00F05EBE"/>
  </w:style>
  <w:style w:type="paragraph" w:customStyle="1" w:styleId="35951439095A4961A236BF2A043682DE">
    <w:name w:val="35951439095A4961A236BF2A043682DE"/>
    <w:rsid w:val="00F05EBE"/>
  </w:style>
  <w:style w:type="paragraph" w:customStyle="1" w:styleId="707120AE135B4B44985B025A05CF22A5">
    <w:name w:val="707120AE135B4B44985B025A05CF22A5"/>
    <w:rsid w:val="00F05EBE"/>
  </w:style>
  <w:style w:type="paragraph" w:customStyle="1" w:styleId="6A1679A148BD4543973D3DAF8050D702">
    <w:name w:val="6A1679A148BD4543973D3DAF8050D702"/>
    <w:rsid w:val="00F05EBE"/>
  </w:style>
  <w:style w:type="paragraph" w:customStyle="1" w:styleId="891EBCF7F8034EEA81106E2E2FAD09C2">
    <w:name w:val="891EBCF7F8034EEA81106E2E2FAD09C2"/>
    <w:rsid w:val="00F05EBE"/>
  </w:style>
  <w:style w:type="paragraph" w:customStyle="1" w:styleId="277A91115D8043599D0BB643A530B2C0">
    <w:name w:val="277A91115D8043599D0BB643A530B2C0"/>
    <w:rsid w:val="00F05EBE"/>
  </w:style>
  <w:style w:type="paragraph" w:customStyle="1" w:styleId="F85A99BFEFC4485CB96631A5D865709B">
    <w:name w:val="F85A99BFEFC4485CB96631A5D865709B"/>
    <w:rsid w:val="00F05EBE"/>
  </w:style>
  <w:style w:type="paragraph" w:customStyle="1" w:styleId="5F41227315544CCBBD69EDC394E6AD62">
    <w:name w:val="5F41227315544CCBBD69EDC394E6AD62"/>
    <w:rsid w:val="00F05EBE"/>
  </w:style>
  <w:style w:type="paragraph" w:customStyle="1" w:styleId="3B06FC70C8164601AB17444F4EFD006A">
    <w:name w:val="3B06FC70C8164601AB17444F4EFD006A"/>
    <w:rsid w:val="00F05EBE"/>
  </w:style>
  <w:style w:type="paragraph" w:customStyle="1" w:styleId="6301E40BC819450B88F1674AD13EC8D5">
    <w:name w:val="6301E40BC819450B88F1674AD13EC8D5"/>
    <w:rsid w:val="00F05EBE"/>
  </w:style>
  <w:style w:type="paragraph" w:customStyle="1" w:styleId="B070E72EE596458FAEDD13F7F6E324EB">
    <w:name w:val="B070E72EE596458FAEDD13F7F6E324EB"/>
    <w:rsid w:val="00F05EBE"/>
  </w:style>
  <w:style w:type="paragraph" w:customStyle="1" w:styleId="7B1710486A694F75B85EE54E5BC8DA0C">
    <w:name w:val="7B1710486A694F75B85EE54E5BC8DA0C"/>
    <w:rsid w:val="00F05EBE"/>
  </w:style>
  <w:style w:type="paragraph" w:customStyle="1" w:styleId="E4AC6331DDB54880A0050CB953B68041">
    <w:name w:val="E4AC6331DDB54880A0050CB953B68041"/>
    <w:rsid w:val="00F05EBE"/>
  </w:style>
  <w:style w:type="paragraph" w:customStyle="1" w:styleId="BE9AB3CBDBE940698C15960C5433AB54">
    <w:name w:val="BE9AB3CBDBE940698C15960C5433AB54"/>
    <w:rsid w:val="00F05EBE"/>
  </w:style>
  <w:style w:type="paragraph" w:customStyle="1" w:styleId="6A0E34AC3EF34B649B76F64DFA8F7181">
    <w:name w:val="6A0E34AC3EF34B649B76F64DFA8F7181"/>
    <w:rsid w:val="00F05EBE"/>
  </w:style>
  <w:style w:type="paragraph" w:customStyle="1" w:styleId="5D6B45D03654486C95BA273D2709F0EF">
    <w:name w:val="5D6B45D03654486C95BA273D2709F0EF"/>
    <w:rsid w:val="00F05EBE"/>
  </w:style>
  <w:style w:type="paragraph" w:customStyle="1" w:styleId="3615FE49AD524597B7C18519010D443C">
    <w:name w:val="3615FE49AD524597B7C18519010D443C"/>
    <w:rsid w:val="00F05EBE"/>
  </w:style>
  <w:style w:type="paragraph" w:customStyle="1" w:styleId="84FC29D488F846CF84CE866956AC1C6E">
    <w:name w:val="84FC29D488F846CF84CE866956AC1C6E"/>
    <w:rsid w:val="00F05EBE"/>
  </w:style>
  <w:style w:type="paragraph" w:customStyle="1" w:styleId="224C8B7CAF544822B782AAEB6B00A882">
    <w:name w:val="224C8B7CAF544822B782AAEB6B00A882"/>
    <w:rsid w:val="00F05EBE"/>
  </w:style>
  <w:style w:type="paragraph" w:customStyle="1" w:styleId="0B2012AA937C4DF889753EB1C5898FB6">
    <w:name w:val="0B2012AA937C4DF889753EB1C5898FB6"/>
    <w:rsid w:val="00F05EBE"/>
  </w:style>
  <w:style w:type="paragraph" w:customStyle="1" w:styleId="1AE1BCFB244242619A7C44506827CF20">
    <w:name w:val="1AE1BCFB244242619A7C44506827CF20"/>
    <w:rsid w:val="00F05EBE"/>
  </w:style>
  <w:style w:type="paragraph" w:customStyle="1" w:styleId="9BF3D1B787204851ADEFB9E2599B5D63">
    <w:name w:val="9BF3D1B787204851ADEFB9E2599B5D63"/>
    <w:rsid w:val="00F05EBE"/>
  </w:style>
  <w:style w:type="paragraph" w:customStyle="1" w:styleId="A515F3048D4149B39E75F55F7E45B913">
    <w:name w:val="A515F3048D4149B39E75F55F7E45B913"/>
    <w:rsid w:val="00F05EB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CV Template IISBB.dotx</Template>
  <TotalTime>3</TotalTime>
  <Pages>8</Pages>
  <Words>447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>MARTA.FERRERGUTIERREZ@osakidetza.eus</Manager>
  <Company>Microsoft</Company>
  <LinksUpToDate>false</LinksUpToDate>
  <CharactersWithSpaces>2904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MARTA.FERRERGUTIERREZ@osakidetza.eus</dc:creator>
  <cp:lastModifiedBy>MARTA FERRER GUTIERREZ</cp:lastModifiedBy>
  <cp:revision>2</cp:revision>
  <cp:lastPrinted>2017-07-12T11:23:00Z</cp:lastPrinted>
  <dcterms:created xsi:type="dcterms:W3CDTF">2022-08-05T10:39:00Z</dcterms:created>
  <dcterms:modified xsi:type="dcterms:W3CDTF">2022-08-05T10:39:00Z</dcterms:modified>
</cp:coreProperties>
</file>