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0" w:type="auto"/>
        <w:shd w:val="clear" w:color="auto" w:fill="282182"/>
        <w:tblLook w:val="04A0" w:firstRow="1" w:lastRow="0" w:firstColumn="1" w:lastColumn="0" w:noHBand="0" w:noVBand="1"/>
      </w:tblPr>
      <w:tblGrid>
        <w:gridCol w:w="8494"/>
      </w:tblGrid>
      <w:tr w:rsidR="00E642C9" w:rsidTr="00D93951">
        <w:trPr>
          <w:trHeight w:val="416"/>
        </w:trPr>
        <w:tc>
          <w:tcPr>
            <w:tcW w:w="8644" w:type="dxa"/>
            <w:shd w:val="clear" w:color="auto" w:fill="282182"/>
          </w:tcPr>
          <w:p w:rsidR="00E642C9" w:rsidRPr="000D3A7A" w:rsidRDefault="00E642C9" w:rsidP="00E642C9">
            <w:pPr>
              <w:rPr>
                <w:rFonts w:cstheme="minorHAnsi"/>
                <w:b/>
              </w:rPr>
            </w:pPr>
            <w:r w:rsidRPr="000D3A7A">
              <w:rPr>
                <w:rFonts w:cstheme="minorHAnsi"/>
                <w:b/>
                <w:color w:val="FFFFFF" w:themeColor="background1"/>
                <w:sz w:val="28"/>
              </w:rPr>
              <w:t>Datos Personales</w:t>
            </w:r>
          </w:p>
        </w:tc>
      </w:tr>
    </w:tbl>
    <w:p w:rsidR="00B0730B" w:rsidRPr="00B0730B" w:rsidRDefault="00B0730B" w:rsidP="00E73B15">
      <w:pPr>
        <w:spacing w:line="240" w:lineRule="auto"/>
        <w:rPr>
          <w:rFonts w:ascii="Century Gothic" w:hAnsi="Century Gothic" w:cstheme="minorHAnsi"/>
          <w:color w:val="0F243E" w:themeColor="text2" w:themeShade="80"/>
          <w:sz w:val="8"/>
          <w:szCs w:val="8"/>
        </w:rPr>
      </w:pPr>
    </w:p>
    <w:p w:rsidR="00E642C9" w:rsidRPr="00B0730B" w:rsidRDefault="00E642C9" w:rsidP="00E73B15">
      <w:pPr>
        <w:spacing w:line="240" w:lineRule="auto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  <w:r w:rsidRPr="00B0730B">
        <w:rPr>
          <w:rFonts w:ascii="Century Gothic" w:hAnsi="Century Gothic" w:cstheme="minorHAnsi"/>
          <w:color w:val="0F243E" w:themeColor="text2" w:themeShade="80"/>
          <w:sz w:val="24"/>
          <w:szCs w:val="24"/>
        </w:rPr>
        <w:t>Primer Apellido:</w:t>
      </w:r>
      <w:r w:rsidR="000D3A7A" w:rsidRPr="00B0730B">
        <w:rPr>
          <w:rFonts w:ascii="Century Gothic" w:hAnsi="Century Gothic" w:cstheme="minorHAnsi"/>
          <w:sz w:val="24"/>
          <w:szCs w:val="24"/>
        </w:rPr>
        <w:t xml:space="preserve"> </w:t>
      </w:r>
      <w:sdt>
        <w:sdtPr>
          <w:rPr>
            <w:rFonts w:ascii="Century Gothic" w:hAnsi="Century Gothic" w:cstheme="minorHAnsi"/>
            <w:sz w:val="24"/>
            <w:szCs w:val="24"/>
          </w:rPr>
          <w:id w:val="903883820"/>
          <w:placeholder>
            <w:docPart w:val="5FD9F1E9EF98401A81B6AAE4211885D8"/>
          </w:placeholder>
        </w:sdtPr>
        <w:sdtEndPr/>
        <w:sdtContent/>
      </w:sdt>
      <w:r w:rsidR="002D692C" w:rsidRPr="002D692C">
        <w:rPr>
          <w:rFonts w:ascii="Century Gothic" w:hAnsi="Century Gothic" w:cstheme="minorHAnsi"/>
          <w:sz w:val="24"/>
          <w:szCs w:val="24"/>
        </w:rPr>
        <w:t xml:space="preserve"> </w:t>
      </w:r>
      <w:sdt>
        <w:sdtPr>
          <w:rPr>
            <w:rFonts w:ascii="Century Gothic" w:hAnsi="Century Gothic" w:cstheme="minorHAnsi"/>
            <w:sz w:val="24"/>
            <w:szCs w:val="24"/>
          </w:rPr>
          <w:id w:val="2076394277"/>
          <w:placeholder>
            <w:docPart w:val="3590CE13C58248319D073907866BB300"/>
          </w:placeholder>
          <w:showingPlcHdr/>
        </w:sdtPr>
        <w:sdtEndPr/>
        <w:sdtContent>
          <w:r w:rsidR="002D692C" w:rsidRPr="00B0730B">
            <w:rPr>
              <w:rStyle w:val="Textodelmarcadordeposicin"/>
              <w:rFonts w:ascii="Century Gothic" w:hAnsi="Century Gothic"/>
              <w:sz w:val="24"/>
              <w:szCs w:val="24"/>
            </w:rPr>
            <w:t>Escriba aquí.</w:t>
          </w:r>
        </w:sdtContent>
      </w:sdt>
    </w:p>
    <w:p w:rsidR="00E642C9" w:rsidRPr="00B0730B" w:rsidRDefault="00E642C9" w:rsidP="00E73B15">
      <w:pPr>
        <w:spacing w:line="240" w:lineRule="auto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  <w:r w:rsidRPr="00B0730B">
        <w:rPr>
          <w:rFonts w:ascii="Century Gothic" w:hAnsi="Century Gothic" w:cstheme="minorHAnsi"/>
          <w:color w:val="0F243E" w:themeColor="text2" w:themeShade="80"/>
          <w:sz w:val="24"/>
          <w:szCs w:val="24"/>
        </w:rPr>
        <w:t>Segundo Apellido:</w:t>
      </w:r>
      <w:r w:rsidRPr="00B0730B">
        <w:rPr>
          <w:rFonts w:ascii="Century Gothic" w:hAnsi="Century Gothic" w:cstheme="minorHAnsi"/>
          <w:sz w:val="24"/>
          <w:szCs w:val="24"/>
        </w:rPr>
        <w:t xml:space="preserve"> </w:t>
      </w:r>
      <w:sdt>
        <w:sdtPr>
          <w:rPr>
            <w:rFonts w:ascii="Century Gothic" w:hAnsi="Century Gothic" w:cstheme="minorHAnsi"/>
            <w:sz w:val="24"/>
            <w:szCs w:val="24"/>
          </w:rPr>
          <w:id w:val="-614218619"/>
          <w:placeholder>
            <w:docPart w:val="AFCFC0B51F91477FB593961F0E3C1A57"/>
          </w:placeholder>
          <w:showingPlcHdr/>
        </w:sdtPr>
        <w:sdtEndPr/>
        <w:sdtContent>
          <w:r w:rsidR="00280DF6" w:rsidRPr="00B0730B">
            <w:rPr>
              <w:rStyle w:val="Textodelmarcadordeposicin"/>
              <w:rFonts w:ascii="Century Gothic" w:hAnsi="Century Gothic"/>
              <w:sz w:val="24"/>
              <w:szCs w:val="24"/>
            </w:rPr>
            <w:t>Escriba aquí.</w:t>
          </w:r>
        </w:sdtContent>
      </w:sdt>
    </w:p>
    <w:p w:rsidR="00E642C9" w:rsidRPr="00B0730B" w:rsidRDefault="00E642C9" w:rsidP="00E73B15">
      <w:pPr>
        <w:spacing w:line="240" w:lineRule="auto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  <w:r w:rsidRPr="00B0730B">
        <w:rPr>
          <w:rFonts w:ascii="Century Gothic" w:hAnsi="Century Gothic" w:cstheme="minorHAnsi"/>
          <w:color w:val="0F243E" w:themeColor="text2" w:themeShade="80"/>
          <w:sz w:val="24"/>
          <w:szCs w:val="24"/>
        </w:rPr>
        <w:t>Nombre:</w:t>
      </w:r>
      <w:r w:rsidRPr="00B0730B">
        <w:rPr>
          <w:rStyle w:val="Ttulodellibro"/>
          <w:rFonts w:ascii="Century Gothic" w:hAnsi="Century Gothic" w:cstheme="minorHAnsi"/>
          <w:sz w:val="24"/>
          <w:szCs w:val="24"/>
        </w:rPr>
        <w:t xml:space="preserve"> </w:t>
      </w:r>
      <w:sdt>
        <w:sdtPr>
          <w:rPr>
            <w:rFonts w:ascii="Century Gothic" w:hAnsi="Century Gothic" w:cstheme="minorHAnsi"/>
            <w:sz w:val="24"/>
            <w:szCs w:val="24"/>
          </w:rPr>
          <w:id w:val="-1032640175"/>
          <w:placeholder>
            <w:docPart w:val="0280E5D03F594CBC884631EE03D3515A"/>
          </w:placeholder>
          <w:showingPlcHdr/>
        </w:sdtPr>
        <w:sdtEndPr/>
        <w:sdtContent>
          <w:r w:rsidR="00280DF6" w:rsidRPr="00B0730B">
            <w:rPr>
              <w:rStyle w:val="Textodelmarcadordeposicin"/>
              <w:rFonts w:ascii="Century Gothic" w:hAnsi="Century Gothic"/>
              <w:sz w:val="24"/>
              <w:szCs w:val="24"/>
            </w:rPr>
            <w:t>Escriba aquí.</w:t>
          </w:r>
        </w:sdtContent>
      </w:sdt>
    </w:p>
    <w:p w:rsidR="00E642C9" w:rsidRPr="00B0730B" w:rsidRDefault="00E642C9" w:rsidP="00E73B15">
      <w:pPr>
        <w:spacing w:line="240" w:lineRule="auto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  <w:r w:rsidRPr="00B0730B">
        <w:rPr>
          <w:rFonts w:ascii="Century Gothic" w:hAnsi="Century Gothic" w:cstheme="minorHAnsi"/>
          <w:color w:val="0F243E" w:themeColor="text2" w:themeShade="80"/>
          <w:sz w:val="24"/>
          <w:szCs w:val="24"/>
        </w:rPr>
        <w:t xml:space="preserve">Sexo: </w:t>
      </w:r>
      <w:sdt>
        <w:sdtPr>
          <w:rPr>
            <w:rFonts w:ascii="Century Gothic" w:hAnsi="Century Gothic" w:cstheme="minorHAnsi"/>
            <w:color w:val="0F243E" w:themeColor="text2" w:themeShade="80"/>
            <w:sz w:val="24"/>
            <w:szCs w:val="24"/>
          </w:rPr>
          <w:id w:val="-196075497"/>
          <w:placeholder>
            <w:docPart w:val="53466E9001494A2789767DB225B779A2"/>
          </w:placeholder>
          <w:showingPlcHdr/>
          <w:comboBox>
            <w:listItem w:value="Elija el sexo."/>
            <w:listItem w:displayText="Hombre" w:value="Hombre"/>
            <w:listItem w:displayText="Mujer" w:value="Mujer"/>
          </w:comboBox>
        </w:sdtPr>
        <w:sdtEndPr/>
        <w:sdtContent>
          <w:r w:rsidR="00280DF6" w:rsidRPr="00B0730B">
            <w:rPr>
              <w:rStyle w:val="Textodelmarcadordeposicin"/>
              <w:rFonts w:ascii="Century Gothic" w:hAnsi="Century Gothic"/>
              <w:sz w:val="24"/>
              <w:szCs w:val="24"/>
            </w:rPr>
            <w:t>Elija un elemento.</w:t>
          </w:r>
        </w:sdtContent>
      </w:sdt>
    </w:p>
    <w:p w:rsidR="00E642C9" w:rsidRPr="00B0730B" w:rsidRDefault="00E642C9" w:rsidP="00C05E22">
      <w:pPr>
        <w:spacing w:line="240" w:lineRule="auto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  <w:r w:rsidRPr="00B0730B">
        <w:rPr>
          <w:rFonts w:ascii="Century Gothic" w:hAnsi="Century Gothic" w:cstheme="minorHAnsi"/>
          <w:color w:val="0F243E" w:themeColor="text2" w:themeShade="80"/>
          <w:sz w:val="24"/>
          <w:szCs w:val="24"/>
        </w:rPr>
        <w:t>DNI/Pasaporte:</w:t>
      </w:r>
      <w:r w:rsidRPr="00B0730B">
        <w:rPr>
          <w:rStyle w:val="Ttulodellibro"/>
          <w:rFonts w:ascii="Century Gothic" w:hAnsi="Century Gothic" w:cstheme="minorHAnsi"/>
          <w:sz w:val="24"/>
          <w:szCs w:val="24"/>
        </w:rPr>
        <w:t xml:space="preserve"> </w:t>
      </w:r>
      <w:sdt>
        <w:sdtPr>
          <w:rPr>
            <w:rFonts w:ascii="Century Gothic" w:hAnsi="Century Gothic" w:cstheme="minorHAnsi"/>
            <w:sz w:val="24"/>
            <w:szCs w:val="24"/>
          </w:rPr>
          <w:id w:val="1608768546"/>
          <w:placeholder>
            <w:docPart w:val="EC9A93B90AF0460998DFEEB823B3527F"/>
          </w:placeholder>
          <w:showingPlcHdr/>
        </w:sdtPr>
        <w:sdtEndPr/>
        <w:sdtContent>
          <w:r w:rsidR="00280DF6" w:rsidRPr="00B0730B">
            <w:rPr>
              <w:rStyle w:val="Textodelmarcadordeposicin"/>
              <w:rFonts w:ascii="Century Gothic" w:hAnsi="Century Gothic"/>
              <w:sz w:val="24"/>
              <w:szCs w:val="24"/>
            </w:rPr>
            <w:t>Escriba aquí.</w:t>
          </w:r>
        </w:sdtContent>
      </w:sdt>
    </w:p>
    <w:p w:rsidR="00E642C9" w:rsidRPr="00B0730B" w:rsidRDefault="00E642C9" w:rsidP="00E73B15">
      <w:pPr>
        <w:spacing w:line="240" w:lineRule="auto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  <w:r w:rsidRPr="00B0730B">
        <w:rPr>
          <w:rFonts w:ascii="Century Gothic" w:hAnsi="Century Gothic" w:cstheme="minorHAnsi"/>
          <w:color w:val="0F243E" w:themeColor="text2" w:themeShade="80"/>
          <w:sz w:val="24"/>
          <w:szCs w:val="24"/>
        </w:rPr>
        <w:t>Fecha de Nacimiento:</w:t>
      </w:r>
      <w:r w:rsidRPr="00B0730B">
        <w:rPr>
          <w:rStyle w:val="Ttulodellibro"/>
          <w:rFonts w:ascii="Century Gothic" w:hAnsi="Century Gothic" w:cstheme="minorHAnsi"/>
          <w:sz w:val="24"/>
          <w:szCs w:val="24"/>
        </w:rPr>
        <w:t xml:space="preserve"> </w:t>
      </w:r>
      <w:sdt>
        <w:sdtPr>
          <w:rPr>
            <w:rFonts w:ascii="Century Gothic" w:hAnsi="Century Gothic" w:cstheme="minorHAnsi"/>
            <w:color w:val="0F243E" w:themeColor="text2" w:themeShade="80"/>
            <w:sz w:val="24"/>
            <w:szCs w:val="24"/>
          </w:rPr>
          <w:id w:val="23533976"/>
          <w:placeholder>
            <w:docPart w:val="3B64AC930576492F9BA83ADB8C9DF4E4"/>
          </w:placeholder>
          <w:showingPlcHdr/>
          <w:date>
            <w:dateFormat w:val="dd/MM/yyyy"/>
            <w:lid w:val="es-ES"/>
            <w:storeMappedDataAs w:val="dateTime"/>
            <w:calendar w:val="gregorian"/>
          </w:date>
        </w:sdtPr>
        <w:sdtEndPr/>
        <w:sdtContent>
          <w:r w:rsidR="00280DF6" w:rsidRPr="00B0730B">
            <w:rPr>
              <w:rStyle w:val="Textodelmarcadordeposicin"/>
              <w:rFonts w:ascii="Century Gothic" w:hAnsi="Century Gothic"/>
              <w:sz w:val="24"/>
              <w:szCs w:val="24"/>
            </w:rPr>
            <w:t>Escriba una fecha</w:t>
          </w:r>
        </w:sdtContent>
      </w:sdt>
    </w:p>
    <w:p w:rsidR="00B0730B" w:rsidRPr="00B0730B" w:rsidRDefault="00E642C9" w:rsidP="00C44530">
      <w:pPr>
        <w:spacing w:line="240" w:lineRule="auto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  <w:r w:rsidRPr="00B0730B">
        <w:rPr>
          <w:rFonts w:ascii="Century Gothic" w:hAnsi="Century Gothic" w:cstheme="minorHAnsi"/>
          <w:color w:val="0F243E" w:themeColor="text2" w:themeShade="80"/>
          <w:sz w:val="24"/>
          <w:szCs w:val="24"/>
        </w:rPr>
        <w:t>Dirección: C/</w:t>
      </w:r>
      <w:r w:rsidRPr="00B0730B">
        <w:rPr>
          <w:rFonts w:ascii="Century Gothic" w:hAnsi="Century Gothic" w:cstheme="minorHAnsi"/>
          <w:sz w:val="24"/>
          <w:szCs w:val="24"/>
        </w:rPr>
        <w:t xml:space="preserve"> </w:t>
      </w:r>
      <w:sdt>
        <w:sdtPr>
          <w:rPr>
            <w:rFonts w:ascii="Century Gothic" w:hAnsi="Century Gothic" w:cstheme="minorHAnsi"/>
            <w:sz w:val="24"/>
            <w:szCs w:val="24"/>
          </w:rPr>
          <w:id w:val="1293784371"/>
          <w:placeholder>
            <w:docPart w:val="67DEC5B6AE2643F3B056B68050781D44"/>
          </w:placeholder>
          <w:showingPlcHdr/>
        </w:sdtPr>
        <w:sdtEndPr/>
        <w:sdtContent>
          <w:r w:rsidRPr="00B0730B">
            <w:rPr>
              <w:rStyle w:val="Textodelmarcadordeposicin"/>
              <w:rFonts w:ascii="Century Gothic" w:hAnsi="Century Gothic" w:cstheme="minorHAnsi"/>
              <w:sz w:val="24"/>
              <w:szCs w:val="24"/>
            </w:rPr>
            <w:t>Escriba aquí.</w:t>
          </w:r>
        </w:sdtContent>
      </w:sdt>
      <w:r w:rsidRPr="00B0730B">
        <w:rPr>
          <w:rFonts w:ascii="Century Gothic" w:hAnsi="Century Gothic" w:cstheme="minorHAnsi"/>
          <w:color w:val="0F243E" w:themeColor="text2" w:themeShade="80"/>
          <w:sz w:val="24"/>
          <w:szCs w:val="24"/>
        </w:rPr>
        <w:tab/>
      </w:r>
      <w:r w:rsidR="00C05E22" w:rsidRPr="00B0730B">
        <w:rPr>
          <w:rFonts w:ascii="Century Gothic" w:hAnsi="Century Gothic" w:cstheme="minorHAnsi"/>
          <w:color w:val="0F243E" w:themeColor="text2" w:themeShade="80"/>
          <w:sz w:val="24"/>
          <w:szCs w:val="24"/>
        </w:rPr>
        <w:tab/>
      </w:r>
    </w:p>
    <w:p w:rsidR="00E642C9" w:rsidRPr="00B0730B" w:rsidRDefault="00E642C9" w:rsidP="00C44530">
      <w:pPr>
        <w:spacing w:line="240" w:lineRule="auto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  <w:r w:rsidRPr="00B0730B">
        <w:rPr>
          <w:rFonts w:ascii="Century Gothic" w:hAnsi="Century Gothic" w:cstheme="minorHAnsi"/>
          <w:color w:val="0F243E" w:themeColor="text2" w:themeShade="80"/>
          <w:sz w:val="24"/>
          <w:szCs w:val="24"/>
        </w:rPr>
        <w:t>Nº</w:t>
      </w:r>
      <w:r w:rsidRPr="00B0730B">
        <w:rPr>
          <w:rFonts w:ascii="Century Gothic" w:hAnsi="Century Gothic" w:cstheme="minorHAnsi"/>
          <w:sz w:val="24"/>
          <w:szCs w:val="24"/>
        </w:rPr>
        <w:t xml:space="preserve"> </w:t>
      </w:r>
      <w:sdt>
        <w:sdtPr>
          <w:rPr>
            <w:rFonts w:ascii="Century Gothic" w:hAnsi="Century Gothic" w:cstheme="minorHAnsi"/>
            <w:sz w:val="24"/>
            <w:szCs w:val="24"/>
          </w:rPr>
          <w:id w:val="383839498"/>
          <w:placeholder>
            <w:docPart w:val="EACA60169A2E475588FD15C6D1675E04"/>
          </w:placeholder>
          <w:showingPlcHdr/>
        </w:sdtPr>
        <w:sdtEndPr/>
        <w:sdtContent>
          <w:r w:rsidRPr="00B0730B">
            <w:rPr>
              <w:rStyle w:val="Textodelmarcadordeposicin"/>
              <w:rFonts w:ascii="Century Gothic" w:hAnsi="Century Gothic" w:cstheme="minorHAnsi"/>
              <w:sz w:val="24"/>
              <w:szCs w:val="24"/>
            </w:rPr>
            <w:t>Escriba aquí.</w:t>
          </w:r>
        </w:sdtContent>
      </w:sdt>
      <w:r w:rsidR="00B0730B" w:rsidRPr="00B0730B">
        <w:rPr>
          <w:rFonts w:ascii="Century Gothic" w:hAnsi="Century Gothic" w:cstheme="minorHAnsi"/>
          <w:sz w:val="24"/>
          <w:szCs w:val="24"/>
        </w:rPr>
        <w:t xml:space="preserve"> </w:t>
      </w:r>
      <w:r w:rsidR="00B0730B" w:rsidRPr="00B0730B">
        <w:rPr>
          <w:rFonts w:ascii="Century Gothic" w:hAnsi="Century Gothic" w:cstheme="minorHAnsi"/>
          <w:sz w:val="24"/>
          <w:szCs w:val="24"/>
        </w:rPr>
        <w:tab/>
      </w:r>
      <w:r w:rsidR="00B0730B" w:rsidRPr="00B0730B">
        <w:rPr>
          <w:rFonts w:ascii="Century Gothic" w:hAnsi="Century Gothic" w:cstheme="minorHAnsi"/>
          <w:sz w:val="24"/>
          <w:szCs w:val="24"/>
        </w:rPr>
        <w:tab/>
      </w:r>
      <w:r w:rsidRPr="00B0730B">
        <w:rPr>
          <w:rFonts w:ascii="Century Gothic" w:hAnsi="Century Gothic" w:cstheme="minorHAnsi"/>
          <w:color w:val="0F243E" w:themeColor="text2" w:themeShade="80"/>
          <w:sz w:val="24"/>
          <w:szCs w:val="24"/>
        </w:rPr>
        <w:t>Piso</w:t>
      </w:r>
      <w:r w:rsidRPr="00B0730B">
        <w:rPr>
          <w:rFonts w:ascii="Century Gothic" w:hAnsi="Century Gothic" w:cstheme="minorHAnsi"/>
          <w:sz w:val="24"/>
          <w:szCs w:val="24"/>
        </w:rPr>
        <w:t xml:space="preserve"> </w:t>
      </w:r>
      <w:sdt>
        <w:sdtPr>
          <w:rPr>
            <w:rFonts w:ascii="Century Gothic" w:hAnsi="Century Gothic" w:cstheme="minorHAnsi"/>
            <w:sz w:val="24"/>
            <w:szCs w:val="24"/>
          </w:rPr>
          <w:id w:val="-822271658"/>
          <w:placeholder>
            <w:docPart w:val="7EEE7A57BD604500AB25D112996ED4E2"/>
          </w:placeholder>
          <w:showingPlcHdr/>
        </w:sdtPr>
        <w:sdtEndPr/>
        <w:sdtContent>
          <w:r w:rsidRPr="00B0730B">
            <w:rPr>
              <w:rStyle w:val="Textodelmarcadordeposicin"/>
              <w:rFonts w:ascii="Century Gothic" w:hAnsi="Century Gothic" w:cstheme="minorHAnsi"/>
              <w:sz w:val="24"/>
              <w:szCs w:val="24"/>
            </w:rPr>
            <w:t>Escriba aquí.</w:t>
          </w:r>
        </w:sdtContent>
      </w:sdt>
      <w:r w:rsidR="00B0730B" w:rsidRPr="00B0730B">
        <w:rPr>
          <w:rFonts w:ascii="Century Gothic" w:hAnsi="Century Gothic" w:cstheme="minorHAnsi"/>
          <w:sz w:val="24"/>
          <w:szCs w:val="24"/>
        </w:rPr>
        <w:tab/>
      </w:r>
      <w:r w:rsidR="00B0730B" w:rsidRPr="00B0730B">
        <w:rPr>
          <w:rFonts w:ascii="Century Gothic" w:hAnsi="Century Gothic" w:cstheme="minorHAnsi"/>
          <w:sz w:val="24"/>
          <w:szCs w:val="24"/>
        </w:rPr>
        <w:tab/>
      </w:r>
      <w:r w:rsidRPr="00B0730B">
        <w:rPr>
          <w:rFonts w:ascii="Century Gothic" w:hAnsi="Century Gothic" w:cstheme="minorHAnsi"/>
          <w:color w:val="0F243E" w:themeColor="text2" w:themeShade="80"/>
          <w:sz w:val="24"/>
          <w:szCs w:val="24"/>
        </w:rPr>
        <w:t>Letra</w:t>
      </w:r>
      <w:r w:rsidRPr="00B0730B">
        <w:rPr>
          <w:rFonts w:ascii="Century Gothic" w:hAnsi="Century Gothic" w:cstheme="minorHAnsi"/>
          <w:sz w:val="24"/>
          <w:szCs w:val="24"/>
        </w:rPr>
        <w:t xml:space="preserve"> </w:t>
      </w:r>
      <w:sdt>
        <w:sdtPr>
          <w:rPr>
            <w:rFonts w:ascii="Century Gothic" w:hAnsi="Century Gothic" w:cstheme="minorHAnsi"/>
            <w:sz w:val="24"/>
            <w:szCs w:val="24"/>
          </w:rPr>
          <w:id w:val="1493067664"/>
          <w:placeholder>
            <w:docPart w:val="48DE5F4A171C4E34ACA512CF01CA3B42"/>
          </w:placeholder>
          <w:showingPlcHdr/>
        </w:sdtPr>
        <w:sdtEndPr/>
        <w:sdtContent>
          <w:r w:rsidRPr="00B0730B">
            <w:rPr>
              <w:rStyle w:val="Textodelmarcadordeposicin"/>
              <w:rFonts w:ascii="Century Gothic" w:hAnsi="Century Gothic" w:cstheme="minorHAnsi"/>
              <w:sz w:val="24"/>
              <w:szCs w:val="24"/>
            </w:rPr>
            <w:t>Escriba.</w:t>
          </w:r>
        </w:sdtContent>
      </w:sdt>
    </w:p>
    <w:p w:rsidR="00E642C9" w:rsidRPr="00B0730B" w:rsidRDefault="00E642C9" w:rsidP="00C44530">
      <w:pPr>
        <w:spacing w:line="240" w:lineRule="auto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  <w:r w:rsidRPr="00B0730B">
        <w:rPr>
          <w:rFonts w:ascii="Century Gothic" w:hAnsi="Century Gothic" w:cstheme="minorHAnsi"/>
          <w:color w:val="0F243E" w:themeColor="text2" w:themeShade="80"/>
          <w:sz w:val="24"/>
          <w:szCs w:val="24"/>
        </w:rPr>
        <w:t>Localidad</w:t>
      </w:r>
      <w:r w:rsidRPr="00B0730B">
        <w:rPr>
          <w:rFonts w:ascii="Century Gothic" w:hAnsi="Century Gothic" w:cstheme="minorHAnsi"/>
          <w:sz w:val="24"/>
          <w:szCs w:val="24"/>
        </w:rPr>
        <w:t xml:space="preserve"> </w:t>
      </w:r>
      <w:sdt>
        <w:sdtPr>
          <w:rPr>
            <w:rFonts w:ascii="Century Gothic" w:hAnsi="Century Gothic" w:cstheme="minorHAnsi"/>
            <w:sz w:val="24"/>
            <w:szCs w:val="24"/>
          </w:rPr>
          <w:id w:val="-1600867564"/>
          <w:placeholder>
            <w:docPart w:val="294E86A0E29748A9B2B3F11702C558FA"/>
          </w:placeholder>
          <w:showingPlcHdr/>
        </w:sdtPr>
        <w:sdtEndPr/>
        <w:sdtContent>
          <w:r w:rsidRPr="00B0730B">
            <w:rPr>
              <w:rStyle w:val="Textodelmarcadordeposicin"/>
              <w:rFonts w:ascii="Century Gothic" w:hAnsi="Century Gothic" w:cstheme="minorHAnsi"/>
              <w:sz w:val="24"/>
              <w:szCs w:val="24"/>
            </w:rPr>
            <w:t>Escriba aquí.</w:t>
          </w:r>
        </w:sdtContent>
      </w:sdt>
      <w:r w:rsidRPr="00B0730B">
        <w:rPr>
          <w:rFonts w:ascii="Century Gothic" w:hAnsi="Century Gothic" w:cstheme="minorHAnsi"/>
          <w:color w:val="0F243E" w:themeColor="text2" w:themeShade="80"/>
          <w:sz w:val="24"/>
          <w:szCs w:val="24"/>
        </w:rPr>
        <w:tab/>
      </w:r>
      <w:r w:rsidRPr="00B0730B">
        <w:rPr>
          <w:rFonts w:ascii="Century Gothic" w:hAnsi="Century Gothic" w:cstheme="minorHAnsi"/>
          <w:color w:val="0F243E" w:themeColor="text2" w:themeShade="80"/>
          <w:sz w:val="24"/>
          <w:szCs w:val="24"/>
        </w:rPr>
        <w:tab/>
        <w:t>C.P.:</w:t>
      </w:r>
      <w:r w:rsidRPr="00B0730B">
        <w:rPr>
          <w:rFonts w:ascii="Century Gothic" w:hAnsi="Century Gothic" w:cstheme="minorHAnsi"/>
          <w:sz w:val="24"/>
          <w:szCs w:val="24"/>
        </w:rPr>
        <w:t xml:space="preserve"> </w:t>
      </w:r>
      <w:sdt>
        <w:sdtPr>
          <w:rPr>
            <w:rFonts w:ascii="Century Gothic" w:hAnsi="Century Gothic" w:cstheme="minorHAnsi"/>
            <w:sz w:val="24"/>
            <w:szCs w:val="24"/>
          </w:rPr>
          <w:id w:val="212312220"/>
          <w:placeholder>
            <w:docPart w:val="5A3A541F5AE2410EB54A276C3FE57D6C"/>
          </w:placeholder>
          <w:showingPlcHdr/>
        </w:sdtPr>
        <w:sdtEndPr/>
        <w:sdtContent>
          <w:r w:rsidRPr="00B0730B">
            <w:rPr>
              <w:rStyle w:val="Textodelmarcadordeposicin"/>
              <w:rFonts w:ascii="Century Gothic" w:hAnsi="Century Gothic" w:cstheme="minorHAnsi"/>
              <w:sz w:val="24"/>
              <w:szCs w:val="24"/>
            </w:rPr>
            <w:t>Escriba aquí.</w:t>
          </w:r>
        </w:sdtContent>
      </w:sdt>
      <w:r w:rsidRPr="00B0730B">
        <w:rPr>
          <w:rFonts w:ascii="Century Gothic" w:hAnsi="Century Gothic" w:cstheme="minorHAnsi"/>
          <w:color w:val="0F243E" w:themeColor="text2" w:themeShade="80"/>
          <w:sz w:val="24"/>
          <w:szCs w:val="24"/>
        </w:rPr>
        <w:tab/>
      </w:r>
      <w:r w:rsidRPr="00B0730B">
        <w:rPr>
          <w:rFonts w:ascii="Century Gothic" w:hAnsi="Century Gothic" w:cstheme="minorHAnsi"/>
          <w:color w:val="0F243E" w:themeColor="text2" w:themeShade="80"/>
          <w:sz w:val="24"/>
          <w:szCs w:val="24"/>
        </w:rPr>
        <w:tab/>
        <w:t xml:space="preserve">Provincia: </w:t>
      </w:r>
      <w:sdt>
        <w:sdtPr>
          <w:rPr>
            <w:rFonts w:ascii="Century Gothic" w:hAnsi="Century Gothic" w:cstheme="minorHAnsi"/>
            <w:sz w:val="24"/>
            <w:szCs w:val="24"/>
          </w:rPr>
          <w:id w:val="1053820094"/>
          <w:placeholder>
            <w:docPart w:val="6BB106435F614E3288BB8B1D806C31C1"/>
          </w:placeholder>
          <w:showingPlcHdr/>
        </w:sdtPr>
        <w:sdtEndPr/>
        <w:sdtContent>
          <w:r w:rsidRPr="00B0730B">
            <w:rPr>
              <w:rStyle w:val="Textodelmarcadordeposicin"/>
              <w:rFonts w:ascii="Century Gothic" w:hAnsi="Century Gothic" w:cstheme="minorHAnsi"/>
              <w:sz w:val="24"/>
              <w:szCs w:val="24"/>
            </w:rPr>
            <w:t xml:space="preserve">Escriba </w:t>
          </w:r>
        </w:sdtContent>
      </w:sdt>
    </w:p>
    <w:p w:rsidR="00C05E22" w:rsidRPr="00B0730B" w:rsidRDefault="00E642C9" w:rsidP="00C44530">
      <w:pPr>
        <w:spacing w:line="240" w:lineRule="auto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  <w:r w:rsidRPr="00B0730B">
        <w:rPr>
          <w:rFonts w:ascii="Century Gothic" w:hAnsi="Century Gothic" w:cstheme="minorHAnsi"/>
          <w:color w:val="0F243E" w:themeColor="text2" w:themeShade="80"/>
          <w:sz w:val="24"/>
          <w:szCs w:val="24"/>
        </w:rPr>
        <w:t>Teléfono 1:</w:t>
      </w:r>
      <w:r w:rsidRPr="00B0730B">
        <w:rPr>
          <w:rFonts w:ascii="Century Gothic" w:hAnsi="Century Gothic" w:cstheme="minorHAnsi"/>
          <w:sz w:val="24"/>
          <w:szCs w:val="24"/>
        </w:rPr>
        <w:t xml:space="preserve"> </w:t>
      </w:r>
      <w:sdt>
        <w:sdtPr>
          <w:rPr>
            <w:rFonts w:ascii="Century Gothic" w:hAnsi="Century Gothic" w:cstheme="minorHAnsi"/>
            <w:sz w:val="24"/>
            <w:szCs w:val="24"/>
          </w:rPr>
          <w:id w:val="58062196"/>
          <w:placeholder>
            <w:docPart w:val="DAD0EDBCF1C143A8858D22B09617DF6F"/>
          </w:placeholder>
          <w:showingPlcHdr/>
        </w:sdtPr>
        <w:sdtEndPr/>
        <w:sdtContent>
          <w:r w:rsidRPr="00B0730B">
            <w:rPr>
              <w:rStyle w:val="Textodelmarcadordeposicin"/>
              <w:rFonts w:ascii="Century Gothic" w:hAnsi="Century Gothic" w:cstheme="minorHAnsi"/>
              <w:sz w:val="24"/>
              <w:szCs w:val="24"/>
            </w:rPr>
            <w:t>Escriba aquí.</w:t>
          </w:r>
        </w:sdtContent>
      </w:sdt>
      <w:r w:rsidRPr="00B0730B">
        <w:rPr>
          <w:rFonts w:ascii="Century Gothic" w:hAnsi="Century Gothic" w:cstheme="minorHAnsi"/>
          <w:color w:val="0F243E" w:themeColor="text2" w:themeShade="80"/>
          <w:sz w:val="24"/>
          <w:szCs w:val="24"/>
        </w:rPr>
        <w:tab/>
      </w:r>
      <w:r w:rsidRPr="00B0730B">
        <w:rPr>
          <w:rFonts w:ascii="Century Gothic" w:hAnsi="Century Gothic" w:cstheme="minorHAnsi"/>
          <w:color w:val="0F243E" w:themeColor="text2" w:themeShade="80"/>
          <w:sz w:val="24"/>
          <w:szCs w:val="24"/>
        </w:rPr>
        <w:tab/>
        <w:t>Telefono2:</w:t>
      </w:r>
      <w:r w:rsidRPr="00B0730B">
        <w:rPr>
          <w:rFonts w:ascii="Century Gothic" w:hAnsi="Century Gothic" w:cstheme="minorHAnsi"/>
          <w:sz w:val="24"/>
          <w:szCs w:val="24"/>
        </w:rPr>
        <w:t xml:space="preserve"> </w:t>
      </w:r>
      <w:sdt>
        <w:sdtPr>
          <w:rPr>
            <w:rFonts w:ascii="Century Gothic" w:hAnsi="Century Gothic" w:cstheme="minorHAnsi"/>
            <w:sz w:val="24"/>
            <w:szCs w:val="24"/>
          </w:rPr>
          <w:id w:val="806053364"/>
          <w:placeholder>
            <w:docPart w:val="E38EB36AEC1541528C825AFE31323BEA"/>
          </w:placeholder>
          <w:showingPlcHdr/>
        </w:sdtPr>
        <w:sdtEndPr/>
        <w:sdtContent>
          <w:r w:rsidRPr="00B0730B">
            <w:rPr>
              <w:rStyle w:val="Textodelmarcadordeposicin"/>
              <w:rFonts w:ascii="Century Gothic" w:hAnsi="Century Gothic" w:cstheme="minorHAnsi"/>
              <w:sz w:val="24"/>
              <w:szCs w:val="24"/>
            </w:rPr>
            <w:t>Escriba aquí.</w:t>
          </w:r>
        </w:sdtContent>
      </w:sdt>
      <w:r w:rsidRPr="00B0730B">
        <w:rPr>
          <w:rFonts w:ascii="Century Gothic" w:hAnsi="Century Gothic" w:cstheme="minorHAnsi"/>
          <w:color w:val="0F243E" w:themeColor="text2" w:themeShade="80"/>
          <w:sz w:val="24"/>
          <w:szCs w:val="24"/>
        </w:rPr>
        <w:tab/>
      </w:r>
    </w:p>
    <w:p w:rsidR="00E642C9" w:rsidRPr="00B0730B" w:rsidRDefault="00E642C9" w:rsidP="00C44530">
      <w:pPr>
        <w:spacing w:line="240" w:lineRule="auto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  <w:r w:rsidRPr="00B0730B">
        <w:rPr>
          <w:rFonts w:ascii="Century Gothic" w:hAnsi="Century Gothic" w:cstheme="minorHAnsi"/>
          <w:color w:val="0F243E" w:themeColor="text2" w:themeShade="80"/>
          <w:sz w:val="24"/>
          <w:szCs w:val="24"/>
        </w:rPr>
        <w:t xml:space="preserve">E-mail: </w:t>
      </w:r>
      <w:sdt>
        <w:sdtPr>
          <w:rPr>
            <w:rFonts w:ascii="Century Gothic" w:hAnsi="Century Gothic" w:cstheme="minorHAnsi"/>
            <w:sz w:val="24"/>
            <w:szCs w:val="24"/>
          </w:rPr>
          <w:id w:val="-1504972656"/>
          <w:placeholder>
            <w:docPart w:val="0D7B0AB1514543CD90328EE9F547385D"/>
          </w:placeholder>
          <w:showingPlcHdr/>
        </w:sdtPr>
        <w:sdtEndPr/>
        <w:sdtContent>
          <w:r w:rsidRPr="00B0730B">
            <w:rPr>
              <w:rStyle w:val="Textodelmarcadordeposicin"/>
              <w:rFonts w:ascii="Century Gothic" w:hAnsi="Century Gothic" w:cstheme="minorHAnsi"/>
              <w:sz w:val="24"/>
              <w:szCs w:val="24"/>
            </w:rPr>
            <w:t xml:space="preserve">Escriba </w:t>
          </w:r>
        </w:sdtContent>
      </w:sdt>
      <w:r w:rsidR="00C05E22" w:rsidRPr="00B0730B">
        <w:rPr>
          <w:rFonts w:ascii="Century Gothic" w:hAnsi="Century Gothic" w:cstheme="minorHAnsi"/>
          <w:sz w:val="24"/>
          <w:szCs w:val="24"/>
        </w:rPr>
        <w:t xml:space="preserve"> </w:t>
      </w:r>
      <w:r w:rsidR="00C05E22" w:rsidRPr="00B0730B">
        <w:rPr>
          <w:rFonts w:ascii="Century Gothic" w:hAnsi="Century Gothic" w:cstheme="minorHAnsi"/>
          <w:sz w:val="24"/>
          <w:szCs w:val="24"/>
        </w:rPr>
        <w:tab/>
      </w:r>
      <w:r w:rsidR="00C05E22" w:rsidRPr="00B0730B">
        <w:rPr>
          <w:rFonts w:ascii="Century Gothic" w:hAnsi="Century Gothic" w:cstheme="minorHAnsi"/>
          <w:sz w:val="24"/>
          <w:szCs w:val="24"/>
        </w:rPr>
        <w:tab/>
      </w:r>
      <w:r w:rsidR="00C05E22" w:rsidRPr="00B0730B">
        <w:rPr>
          <w:rFonts w:ascii="Century Gothic" w:hAnsi="Century Gothic" w:cstheme="minorHAnsi"/>
          <w:sz w:val="24"/>
          <w:szCs w:val="24"/>
        </w:rPr>
        <w:tab/>
      </w:r>
      <w:r w:rsidRPr="00B0730B">
        <w:rPr>
          <w:rFonts w:ascii="Century Gothic" w:hAnsi="Century Gothic" w:cstheme="minorHAnsi"/>
          <w:color w:val="0F243E" w:themeColor="text2" w:themeShade="80"/>
          <w:sz w:val="24"/>
          <w:szCs w:val="24"/>
        </w:rPr>
        <w:t xml:space="preserve">Nacionalidad: </w:t>
      </w:r>
      <w:sdt>
        <w:sdtPr>
          <w:rPr>
            <w:rFonts w:ascii="Century Gothic" w:hAnsi="Century Gothic" w:cstheme="minorHAnsi"/>
            <w:sz w:val="24"/>
            <w:szCs w:val="24"/>
          </w:rPr>
          <w:id w:val="286634196"/>
          <w:placeholder>
            <w:docPart w:val="CFBEAFB934C74F348E7F447063DADFDE"/>
          </w:placeholder>
          <w:showingPlcHdr/>
        </w:sdtPr>
        <w:sdtEndPr/>
        <w:sdtContent>
          <w:r w:rsidRPr="00B0730B">
            <w:rPr>
              <w:rStyle w:val="Textodelmarcadordeposicin"/>
              <w:rFonts w:ascii="Century Gothic" w:hAnsi="Century Gothic" w:cstheme="minorHAnsi"/>
              <w:sz w:val="24"/>
              <w:szCs w:val="24"/>
            </w:rPr>
            <w:t>Escriba aquí.</w:t>
          </w:r>
        </w:sdtContent>
      </w:sdt>
    </w:p>
    <w:p w:rsidR="00E841E7" w:rsidRDefault="00E841E7">
      <w:pPr>
        <w:rPr>
          <w:rFonts w:ascii="Century Gothic" w:hAnsi="Century Gothic" w:cstheme="minorHAnsi"/>
          <w:b/>
          <w:sz w:val="8"/>
          <w:szCs w:val="8"/>
        </w:rPr>
      </w:pPr>
      <w:r>
        <w:rPr>
          <w:rFonts w:ascii="Century Gothic" w:hAnsi="Century Gothic" w:cstheme="minorHAnsi"/>
          <w:b/>
          <w:sz w:val="8"/>
          <w:szCs w:val="8"/>
        </w:rPr>
        <w:br w:type="page"/>
      </w: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8494"/>
      </w:tblGrid>
      <w:tr w:rsidR="00E841E7" w:rsidRPr="00B0730B" w:rsidTr="00F52B73">
        <w:trPr>
          <w:trHeight w:val="411"/>
        </w:trPr>
        <w:tc>
          <w:tcPr>
            <w:tcW w:w="8494" w:type="dxa"/>
            <w:shd w:val="clear" w:color="auto" w:fill="282182"/>
          </w:tcPr>
          <w:p w:rsidR="00E841E7" w:rsidRPr="00B0730B" w:rsidRDefault="00E841E7" w:rsidP="00F52B73">
            <w:pP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lastRenderedPageBreak/>
              <w:t>Convocatoria: Apartado se Requiere</w:t>
            </w:r>
          </w:p>
        </w:tc>
      </w:tr>
    </w:tbl>
    <w:p w:rsidR="00E841E7" w:rsidRDefault="00E841E7" w:rsidP="00D93951">
      <w:pPr>
        <w:pStyle w:val="Prrafodelista"/>
        <w:ind w:left="0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  <w:r>
        <w:rPr>
          <w:rFonts w:ascii="Century Gothic" w:hAnsi="Century Gothic" w:cstheme="minorHAnsi"/>
          <w:color w:val="0F243E" w:themeColor="text2" w:themeShade="80"/>
          <w:sz w:val="24"/>
          <w:szCs w:val="24"/>
        </w:rPr>
        <w:t xml:space="preserve">Acreditar razonándolo suficientemente el cumplimiento de </w:t>
      </w:r>
      <w:r>
        <w:rPr>
          <w:rFonts w:ascii="Century Gothic" w:hAnsi="Century Gothic" w:cstheme="minorHAnsi"/>
          <w:b/>
          <w:color w:val="0F243E" w:themeColor="text2" w:themeShade="80"/>
          <w:sz w:val="24"/>
          <w:szCs w:val="24"/>
        </w:rPr>
        <w:t>todos</w:t>
      </w:r>
      <w:r>
        <w:rPr>
          <w:rFonts w:ascii="Century Gothic" w:hAnsi="Century Gothic" w:cstheme="minorHAnsi"/>
          <w:color w:val="0F243E" w:themeColor="text2" w:themeShade="80"/>
          <w:sz w:val="24"/>
          <w:szCs w:val="24"/>
        </w:rPr>
        <w:t xml:space="preserve"> los </w:t>
      </w:r>
      <w:r w:rsidR="0002450B">
        <w:rPr>
          <w:rFonts w:ascii="Century Gothic" w:hAnsi="Century Gothic" w:cstheme="minorHAnsi"/>
          <w:color w:val="0F243E" w:themeColor="text2" w:themeShade="80"/>
          <w:sz w:val="24"/>
          <w:szCs w:val="24"/>
        </w:rPr>
        <w:t xml:space="preserve">apartados exigidos en el apartado se requiere. </w:t>
      </w:r>
    </w:p>
    <w:p w:rsidR="0002450B" w:rsidRPr="00E841E7" w:rsidRDefault="0002450B" w:rsidP="00D93951">
      <w:pPr>
        <w:pStyle w:val="Prrafodelista"/>
        <w:ind w:left="0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  <w:r>
        <w:rPr>
          <w:rFonts w:ascii="Century Gothic" w:hAnsi="Century Gothic" w:cstheme="minorHAnsi"/>
          <w:color w:val="0F243E" w:themeColor="text2" w:themeShade="80"/>
          <w:sz w:val="24"/>
          <w:szCs w:val="24"/>
        </w:rPr>
        <w:t>Adjuntar la documentación demostrativa del cumplimiento de estos requisitos.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841E7" w:rsidRPr="00B0730B" w:rsidTr="00F52B73">
        <w:trPr>
          <w:trHeight w:val="11298"/>
        </w:trPr>
        <w:tc>
          <w:tcPr>
            <w:tcW w:w="8644" w:type="dxa"/>
          </w:tcPr>
          <w:p w:rsidR="00E841E7" w:rsidRPr="00B0730B" w:rsidRDefault="00E1439E" w:rsidP="00F52B73">
            <w:pPr>
              <w:rPr>
                <w:rFonts w:ascii="Century Gothic" w:hAnsi="Century Gothic" w:cstheme="minorHAnsi"/>
                <w:color w:val="0F243E" w:themeColor="text2" w:themeShade="80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1107500178"/>
                <w:placeholder>
                  <w:docPart w:val="B9C7543BBE894BCC951BD77611308C7A"/>
                </w:placeholder>
                <w:showingPlcHdr/>
              </w:sdtPr>
              <w:sdtEndPr/>
              <w:sdtContent>
                <w:r w:rsidR="00E841E7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</w:tbl>
    <w:p w:rsidR="00E841E7" w:rsidRDefault="00E841E7">
      <w:pPr>
        <w:rPr>
          <w:rFonts w:ascii="Century Gothic" w:hAnsi="Century Gothic" w:cstheme="minorHAnsi"/>
          <w:b/>
          <w:sz w:val="8"/>
          <w:szCs w:val="8"/>
        </w:rPr>
      </w:pPr>
      <w:r>
        <w:rPr>
          <w:rFonts w:ascii="Century Gothic" w:hAnsi="Century Gothic" w:cstheme="minorHAnsi"/>
          <w:b/>
          <w:sz w:val="8"/>
          <w:szCs w:val="8"/>
        </w:rPr>
        <w:br w:type="page"/>
      </w: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8494"/>
      </w:tblGrid>
      <w:tr w:rsidR="0002450B" w:rsidRPr="00B0730B" w:rsidTr="00F52B73">
        <w:trPr>
          <w:trHeight w:val="411"/>
        </w:trPr>
        <w:tc>
          <w:tcPr>
            <w:tcW w:w="8494" w:type="dxa"/>
            <w:shd w:val="clear" w:color="auto" w:fill="282182"/>
          </w:tcPr>
          <w:p w:rsidR="0002450B" w:rsidRPr="00B0730B" w:rsidRDefault="0002450B" w:rsidP="0002450B">
            <w:pP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lastRenderedPageBreak/>
              <w:t>Convocatoria: Apartado Se Valora</w:t>
            </w:r>
          </w:p>
        </w:tc>
      </w:tr>
    </w:tbl>
    <w:p w:rsidR="0002450B" w:rsidRDefault="0002450B" w:rsidP="00D93951">
      <w:pPr>
        <w:pStyle w:val="Prrafodelista"/>
        <w:ind w:left="0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  <w:r>
        <w:rPr>
          <w:rFonts w:ascii="Century Gothic" w:hAnsi="Century Gothic" w:cstheme="minorHAnsi"/>
          <w:color w:val="0F243E" w:themeColor="text2" w:themeShade="80"/>
          <w:sz w:val="24"/>
          <w:szCs w:val="24"/>
        </w:rPr>
        <w:t xml:space="preserve">Acreditar razonándolo suficientemente el grado de adecuación a </w:t>
      </w:r>
      <w:r>
        <w:rPr>
          <w:rFonts w:ascii="Century Gothic" w:hAnsi="Century Gothic" w:cstheme="minorHAnsi"/>
          <w:b/>
          <w:color w:val="0F243E" w:themeColor="text2" w:themeShade="80"/>
          <w:sz w:val="24"/>
          <w:szCs w:val="24"/>
        </w:rPr>
        <w:t>todos</w:t>
      </w:r>
      <w:r>
        <w:rPr>
          <w:rFonts w:ascii="Century Gothic" w:hAnsi="Century Gothic" w:cstheme="minorHAnsi"/>
          <w:color w:val="0F243E" w:themeColor="text2" w:themeShade="80"/>
          <w:sz w:val="24"/>
          <w:szCs w:val="24"/>
        </w:rPr>
        <w:t xml:space="preserve"> los apartados expuestos en el apartado Se valora. </w:t>
      </w:r>
    </w:p>
    <w:p w:rsidR="0002450B" w:rsidRPr="00E841E7" w:rsidRDefault="0002450B" w:rsidP="00D93951">
      <w:pPr>
        <w:pStyle w:val="Prrafodelista"/>
        <w:ind w:left="0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  <w:r>
        <w:rPr>
          <w:rFonts w:ascii="Century Gothic" w:hAnsi="Century Gothic" w:cstheme="minorHAnsi"/>
          <w:color w:val="0F243E" w:themeColor="text2" w:themeShade="80"/>
          <w:sz w:val="24"/>
          <w:szCs w:val="24"/>
        </w:rPr>
        <w:t>Adjuntar la documentación demostrativa de lo argumentado.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02450B" w:rsidRPr="00B0730B" w:rsidTr="00F52B73">
        <w:trPr>
          <w:trHeight w:val="11298"/>
        </w:trPr>
        <w:tc>
          <w:tcPr>
            <w:tcW w:w="8644" w:type="dxa"/>
          </w:tcPr>
          <w:p w:rsidR="0002450B" w:rsidRPr="00B0730B" w:rsidRDefault="00E1439E" w:rsidP="00F52B73">
            <w:pPr>
              <w:rPr>
                <w:rFonts w:ascii="Century Gothic" w:hAnsi="Century Gothic" w:cstheme="minorHAnsi"/>
                <w:color w:val="0F243E" w:themeColor="text2" w:themeShade="80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388691678"/>
                <w:placeholder>
                  <w:docPart w:val="B5E13B30886247ABB5098AF380372FD3"/>
                </w:placeholder>
                <w:showingPlcHdr/>
              </w:sdtPr>
              <w:sdtEndPr/>
              <w:sdtContent>
                <w:r w:rsidR="0002450B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</w:tbl>
    <w:p w:rsidR="0002450B" w:rsidRDefault="0002450B">
      <w:pPr>
        <w:rPr>
          <w:rFonts w:ascii="Century Gothic" w:hAnsi="Century Gothic" w:cstheme="minorHAnsi"/>
          <w:b/>
          <w:sz w:val="8"/>
          <w:szCs w:val="8"/>
        </w:rPr>
      </w:pPr>
      <w:r>
        <w:rPr>
          <w:rFonts w:ascii="Century Gothic" w:hAnsi="Century Gothic" w:cstheme="minorHAnsi"/>
          <w:b/>
          <w:sz w:val="8"/>
          <w:szCs w:val="8"/>
        </w:rPr>
        <w:br w:type="page"/>
      </w:r>
    </w:p>
    <w:p w:rsidR="00E642C9" w:rsidRPr="00B0730B" w:rsidRDefault="00E642C9" w:rsidP="003E3410">
      <w:pPr>
        <w:rPr>
          <w:rFonts w:ascii="Century Gothic" w:hAnsi="Century Gothic" w:cstheme="minorHAnsi"/>
          <w:b/>
          <w:sz w:val="8"/>
          <w:szCs w:val="8"/>
        </w:rPr>
      </w:pPr>
    </w:p>
    <w:tbl>
      <w:tblPr>
        <w:tblStyle w:val="Tablaconcuadrcula"/>
        <w:tblW w:w="0" w:type="auto"/>
        <w:shd w:val="clear" w:color="auto" w:fill="282182"/>
        <w:tblLook w:val="04A0" w:firstRow="1" w:lastRow="0" w:firstColumn="1" w:lastColumn="0" w:noHBand="0" w:noVBand="1"/>
      </w:tblPr>
      <w:tblGrid>
        <w:gridCol w:w="8494"/>
      </w:tblGrid>
      <w:tr w:rsidR="00E642C9" w:rsidRPr="00B0730B" w:rsidTr="00EB1EA5">
        <w:tc>
          <w:tcPr>
            <w:tcW w:w="8644" w:type="dxa"/>
            <w:shd w:val="clear" w:color="auto" w:fill="282182"/>
          </w:tcPr>
          <w:p w:rsidR="00E642C9" w:rsidRPr="00B0730B" w:rsidRDefault="00E642C9" w:rsidP="003E3410">
            <w:pP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Formacion Académica</w:t>
            </w:r>
          </w:p>
        </w:tc>
      </w:tr>
    </w:tbl>
    <w:p w:rsidR="00E642C9" w:rsidRPr="00B0730B" w:rsidRDefault="00E642C9" w:rsidP="003E3410">
      <w:pPr>
        <w:rPr>
          <w:rFonts w:ascii="Century Gothic" w:hAnsi="Century Gothic" w:cstheme="minorHAnsi"/>
          <w:b/>
          <w:sz w:val="16"/>
          <w:szCs w:val="1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067"/>
        <w:gridCol w:w="2090"/>
        <w:gridCol w:w="2502"/>
        <w:gridCol w:w="1845"/>
      </w:tblGrid>
      <w:tr w:rsidR="00E642C9" w:rsidRPr="00B0730B" w:rsidTr="00151ABA">
        <w:tc>
          <w:tcPr>
            <w:tcW w:w="2067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642C9" w:rsidRPr="00B0730B" w:rsidRDefault="00E642C9" w:rsidP="00E73B15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Titulación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642C9" w:rsidRPr="00B0730B" w:rsidRDefault="00E642C9" w:rsidP="00E73B15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Centro</w:t>
            </w:r>
          </w:p>
        </w:tc>
        <w:tc>
          <w:tcPr>
            <w:tcW w:w="2502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642C9" w:rsidRPr="00B0730B" w:rsidRDefault="00E642C9" w:rsidP="00E73B15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Fecha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642C9" w:rsidRPr="00B0730B" w:rsidRDefault="00E642C9" w:rsidP="00E73B15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Nota Media</w:t>
            </w:r>
          </w:p>
        </w:tc>
      </w:tr>
      <w:tr w:rsidR="00813A44" w:rsidRPr="00B0730B" w:rsidTr="00151ABA">
        <w:trPr>
          <w:trHeight w:val="397"/>
        </w:trPr>
        <w:tc>
          <w:tcPr>
            <w:tcW w:w="2067" w:type="dxa"/>
            <w:tcBorders>
              <w:top w:val="single" w:sz="2" w:space="0" w:color="auto"/>
            </w:tcBorders>
          </w:tcPr>
          <w:p w:rsidR="00813A44" w:rsidRPr="00B0730B" w:rsidRDefault="00E1439E" w:rsidP="00071416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774204252"/>
                <w:placeholder>
                  <w:docPart w:val="7D0E1BF780134B1B9CEEF8B05CCF185F"/>
                </w:placeholder>
                <w:showingPlcHdr/>
              </w:sdtPr>
              <w:sdtEndPr/>
              <w:sdtContent>
                <w:r w:rsidR="00813A44" w:rsidRPr="00B0730B">
                  <w:rPr>
                    <w:rStyle w:val="Textodelmarcadordeposicin"/>
                    <w:rFonts w:ascii="Century Gothic" w:hAnsi="Century Gothic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090" w:type="dxa"/>
            <w:tcBorders>
              <w:top w:val="single" w:sz="2" w:space="0" w:color="auto"/>
            </w:tcBorders>
          </w:tcPr>
          <w:p w:rsidR="00813A44" w:rsidRPr="00B0730B" w:rsidRDefault="00E1439E" w:rsidP="00071416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231265420"/>
                <w:placeholder>
                  <w:docPart w:val="7163576926604A79B30069E018433A08"/>
                </w:placeholder>
                <w:showingPlcHdr/>
              </w:sdtPr>
              <w:sdtEndPr/>
              <w:sdtContent>
                <w:r w:rsidR="00813A44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502" w:type="dxa"/>
            <w:tcBorders>
              <w:top w:val="single" w:sz="2" w:space="0" w:color="auto"/>
            </w:tcBorders>
          </w:tcPr>
          <w:p w:rsidR="00813A44" w:rsidRPr="00B0730B" w:rsidRDefault="00E1439E" w:rsidP="00071416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0F243E" w:themeColor="text2" w:themeShade="80"/>
                  <w:sz w:val="24"/>
                  <w:szCs w:val="24"/>
                </w:rPr>
                <w:id w:val="-741787469"/>
                <w:placeholder>
                  <w:docPart w:val="450B3902B70645389D9DD64416A74EA5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813A44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1845" w:type="dxa"/>
            <w:tcBorders>
              <w:top w:val="single" w:sz="2" w:space="0" w:color="auto"/>
            </w:tcBorders>
          </w:tcPr>
          <w:p w:rsidR="00813A44" w:rsidRPr="00B0730B" w:rsidRDefault="00E1439E" w:rsidP="00071416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2129665887"/>
                <w:placeholder>
                  <w:docPart w:val="74A52319D7E94BAC8632335F54533AD3"/>
                </w:placeholder>
                <w:showingPlcHdr/>
              </w:sdtPr>
              <w:sdtEndPr/>
              <w:sdtContent>
                <w:r w:rsidR="00813A44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813A44" w:rsidRPr="00B0730B" w:rsidTr="00151ABA">
        <w:trPr>
          <w:trHeight w:val="397"/>
        </w:trPr>
        <w:tc>
          <w:tcPr>
            <w:tcW w:w="2067" w:type="dxa"/>
            <w:tcBorders>
              <w:top w:val="single" w:sz="2" w:space="0" w:color="auto"/>
            </w:tcBorders>
          </w:tcPr>
          <w:p w:rsidR="00813A44" w:rsidRPr="00B0730B" w:rsidRDefault="00E1439E" w:rsidP="00071416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1027788139"/>
                <w:placeholder>
                  <w:docPart w:val="1E905915474040F780BAB494E671C8BA"/>
                </w:placeholder>
                <w:showingPlcHdr/>
              </w:sdtPr>
              <w:sdtEndPr/>
              <w:sdtContent>
                <w:r w:rsidR="00813A44" w:rsidRPr="00B0730B">
                  <w:rPr>
                    <w:rStyle w:val="Textodelmarcadordeposicin"/>
                    <w:rFonts w:ascii="Century Gothic" w:hAnsi="Century Gothic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090" w:type="dxa"/>
            <w:tcBorders>
              <w:top w:val="single" w:sz="2" w:space="0" w:color="auto"/>
            </w:tcBorders>
          </w:tcPr>
          <w:p w:rsidR="00813A44" w:rsidRPr="00B0730B" w:rsidRDefault="00E1439E" w:rsidP="00071416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808626847"/>
                <w:placeholder>
                  <w:docPart w:val="6C586B0CEDB84DAF94CD00DA21BE2064"/>
                </w:placeholder>
                <w:showingPlcHdr/>
              </w:sdtPr>
              <w:sdtEndPr/>
              <w:sdtContent>
                <w:r w:rsidR="00813A44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502" w:type="dxa"/>
            <w:tcBorders>
              <w:top w:val="single" w:sz="2" w:space="0" w:color="auto"/>
            </w:tcBorders>
          </w:tcPr>
          <w:p w:rsidR="00813A44" w:rsidRPr="00B0730B" w:rsidRDefault="00E1439E" w:rsidP="00071416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0F243E" w:themeColor="text2" w:themeShade="80"/>
                  <w:sz w:val="24"/>
                  <w:szCs w:val="24"/>
                </w:rPr>
                <w:id w:val="-916388179"/>
                <w:placeholder>
                  <w:docPart w:val="CD8851271C5448F1AB491C1AFDAC37DA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813A44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1845" w:type="dxa"/>
            <w:tcBorders>
              <w:top w:val="single" w:sz="2" w:space="0" w:color="auto"/>
            </w:tcBorders>
          </w:tcPr>
          <w:p w:rsidR="00813A44" w:rsidRPr="00B0730B" w:rsidRDefault="00E1439E" w:rsidP="00071416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798563675"/>
                <w:placeholder>
                  <w:docPart w:val="915AEF9FE36444CC9046E89263861B3B"/>
                </w:placeholder>
                <w:showingPlcHdr/>
              </w:sdtPr>
              <w:sdtEndPr/>
              <w:sdtContent>
                <w:r w:rsidR="00813A44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813A44" w:rsidRPr="00B0730B" w:rsidTr="00151ABA">
        <w:trPr>
          <w:trHeight w:val="397"/>
        </w:trPr>
        <w:tc>
          <w:tcPr>
            <w:tcW w:w="2067" w:type="dxa"/>
            <w:tcBorders>
              <w:top w:val="single" w:sz="2" w:space="0" w:color="auto"/>
            </w:tcBorders>
          </w:tcPr>
          <w:p w:rsidR="00813A44" w:rsidRPr="00B0730B" w:rsidRDefault="00E1439E" w:rsidP="00071416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1678412766"/>
                <w:placeholder>
                  <w:docPart w:val="328E4C508A124180B4C632D74B609B96"/>
                </w:placeholder>
                <w:showingPlcHdr/>
              </w:sdtPr>
              <w:sdtEndPr/>
              <w:sdtContent>
                <w:r w:rsidR="00813A44" w:rsidRPr="00B0730B">
                  <w:rPr>
                    <w:rStyle w:val="Textodelmarcadordeposicin"/>
                    <w:rFonts w:ascii="Century Gothic" w:hAnsi="Century Gothic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090" w:type="dxa"/>
            <w:tcBorders>
              <w:top w:val="single" w:sz="2" w:space="0" w:color="auto"/>
            </w:tcBorders>
          </w:tcPr>
          <w:p w:rsidR="00813A44" w:rsidRPr="00B0730B" w:rsidRDefault="00E1439E" w:rsidP="00071416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1669013740"/>
                <w:placeholder>
                  <w:docPart w:val="C1C32DEE7BCB4A3DAEF86C54B7C82CDA"/>
                </w:placeholder>
                <w:showingPlcHdr/>
              </w:sdtPr>
              <w:sdtEndPr/>
              <w:sdtContent>
                <w:r w:rsidR="00813A44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502" w:type="dxa"/>
            <w:tcBorders>
              <w:top w:val="single" w:sz="2" w:space="0" w:color="auto"/>
            </w:tcBorders>
          </w:tcPr>
          <w:p w:rsidR="00813A44" w:rsidRPr="00B0730B" w:rsidRDefault="00E1439E" w:rsidP="00071416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0F243E" w:themeColor="text2" w:themeShade="80"/>
                  <w:sz w:val="24"/>
                  <w:szCs w:val="24"/>
                </w:rPr>
                <w:id w:val="1957676932"/>
                <w:placeholder>
                  <w:docPart w:val="4616E7A7534541A284B49A6858B6C33F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813A44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1845" w:type="dxa"/>
            <w:tcBorders>
              <w:top w:val="single" w:sz="2" w:space="0" w:color="auto"/>
            </w:tcBorders>
          </w:tcPr>
          <w:p w:rsidR="00813A44" w:rsidRPr="00B0730B" w:rsidRDefault="00E1439E" w:rsidP="00071416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2072030332"/>
                <w:placeholder>
                  <w:docPart w:val="A024B730E62E4D0EA53E21058A33168A"/>
                </w:placeholder>
                <w:showingPlcHdr/>
              </w:sdtPr>
              <w:sdtEndPr/>
              <w:sdtContent>
                <w:r w:rsidR="00813A44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813A44" w:rsidRPr="00B0730B" w:rsidTr="00151ABA">
        <w:trPr>
          <w:trHeight w:val="397"/>
        </w:trPr>
        <w:tc>
          <w:tcPr>
            <w:tcW w:w="2067" w:type="dxa"/>
            <w:tcBorders>
              <w:top w:val="single" w:sz="2" w:space="0" w:color="auto"/>
            </w:tcBorders>
          </w:tcPr>
          <w:p w:rsidR="00813A44" w:rsidRPr="00B0730B" w:rsidRDefault="00E1439E" w:rsidP="00071416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974408613"/>
                <w:placeholder>
                  <w:docPart w:val="31690881BBFE41FD9C111EF732D94983"/>
                </w:placeholder>
                <w:showingPlcHdr/>
              </w:sdtPr>
              <w:sdtEndPr/>
              <w:sdtContent>
                <w:r w:rsidR="00813A44" w:rsidRPr="00B0730B">
                  <w:rPr>
                    <w:rStyle w:val="Textodelmarcadordeposicin"/>
                    <w:rFonts w:ascii="Century Gothic" w:hAnsi="Century Gothic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090" w:type="dxa"/>
            <w:tcBorders>
              <w:top w:val="single" w:sz="2" w:space="0" w:color="auto"/>
            </w:tcBorders>
          </w:tcPr>
          <w:p w:rsidR="00813A44" w:rsidRPr="00B0730B" w:rsidRDefault="00E1439E" w:rsidP="00071416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1174418808"/>
                <w:placeholder>
                  <w:docPart w:val="B1049C74E0B34A7C9B32D6BF5D655E25"/>
                </w:placeholder>
                <w:showingPlcHdr/>
              </w:sdtPr>
              <w:sdtEndPr/>
              <w:sdtContent>
                <w:r w:rsidR="00813A44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502" w:type="dxa"/>
            <w:tcBorders>
              <w:top w:val="single" w:sz="2" w:space="0" w:color="auto"/>
            </w:tcBorders>
          </w:tcPr>
          <w:p w:rsidR="00813A44" w:rsidRPr="00B0730B" w:rsidRDefault="00E1439E" w:rsidP="00071416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0F243E" w:themeColor="text2" w:themeShade="80"/>
                  <w:sz w:val="24"/>
                  <w:szCs w:val="24"/>
                </w:rPr>
                <w:id w:val="409505306"/>
                <w:placeholder>
                  <w:docPart w:val="DF87978B8D904D04AA37700BD9E73C91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813A44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1845" w:type="dxa"/>
            <w:tcBorders>
              <w:top w:val="single" w:sz="2" w:space="0" w:color="auto"/>
            </w:tcBorders>
          </w:tcPr>
          <w:p w:rsidR="00813A44" w:rsidRPr="00B0730B" w:rsidRDefault="00E1439E" w:rsidP="00071416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419797553"/>
                <w:placeholder>
                  <w:docPart w:val="2230CCD17A454D248D0A571698323F8D"/>
                </w:placeholder>
                <w:showingPlcHdr/>
              </w:sdtPr>
              <w:sdtEndPr/>
              <w:sdtContent>
                <w:r w:rsidR="00813A44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4317A7" w:rsidRPr="00B0730B" w:rsidTr="00151ABA">
        <w:trPr>
          <w:trHeight w:val="397"/>
        </w:trPr>
        <w:tc>
          <w:tcPr>
            <w:tcW w:w="2067" w:type="dxa"/>
            <w:tcBorders>
              <w:top w:val="single" w:sz="2" w:space="0" w:color="auto"/>
            </w:tcBorders>
          </w:tcPr>
          <w:p w:rsidR="004317A7" w:rsidRPr="00B0730B" w:rsidRDefault="00E1439E" w:rsidP="00071416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748924026"/>
                <w:placeholder>
                  <w:docPart w:val="ED433A12EFFC4CB6B39390C8D2E11E04"/>
                </w:placeholder>
                <w:showingPlcHdr/>
              </w:sdtPr>
              <w:sdtEndPr/>
              <w:sdtContent>
                <w:r w:rsidR="004317A7" w:rsidRPr="00B0730B">
                  <w:rPr>
                    <w:rStyle w:val="Textodelmarcadordeposicin"/>
                    <w:rFonts w:ascii="Century Gothic" w:hAnsi="Century Gothic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090" w:type="dxa"/>
            <w:tcBorders>
              <w:top w:val="single" w:sz="2" w:space="0" w:color="auto"/>
            </w:tcBorders>
          </w:tcPr>
          <w:p w:rsidR="004317A7" w:rsidRPr="00B0730B" w:rsidRDefault="00E1439E" w:rsidP="00071416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950356650"/>
                <w:placeholder>
                  <w:docPart w:val="60403DCD79894F0DB03EB22AD5511F9C"/>
                </w:placeholder>
                <w:showingPlcHdr/>
              </w:sdtPr>
              <w:sdtEndPr/>
              <w:sdtContent>
                <w:r w:rsidR="004317A7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502" w:type="dxa"/>
            <w:tcBorders>
              <w:top w:val="single" w:sz="2" w:space="0" w:color="auto"/>
            </w:tcBorders>
          </w:tcPr>
          <w:p w:rsidR="004317A7" w:rsidRPr="00B0730B" w:rsidRDefault="00E1439E" w:rsidP="00071416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0F243E" w:themeColor="text2" w:themeShade="80"/>
                  <w:sz w:val="24"/>
                  <w:szCs w:val="24"/>
                </w:rPr>
                <w:id w:val="321167784"/>
                <w:placeholder>
                  <w:docPart w:val="75ECEEC6F4BD46DFBA69BC9D521A56A6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4317A7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1845" w:type="dxa"/>
            <w:tcBorders>
              <w:top w:val="single" w:sz="2" w:space="0" w:color="auto"/>
            </w:tcBorders>
          </w:tcPr>
          <w:p w:rsidR="004317A7" w:rsidRPr="00B0730B" w:rsidRDefault="00E1439E" w:rsidP="00071416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294953316"/>
                <w:placeholder>
                  <w:docPart w:val="AE87227E8E1048D1ACD8F7E843E80FEC"/>
                </w:placeholder>
                <w:showingPlcHdr/>
              </w:sdtPr>
              <w:sdtEndPr/>
              <w:sdtContent>
                <w:r w:rsidR="004317A7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E642C9" w:rsidRPr="00B0730B" w:rsidTr="00151ABA">
        <w:trPr>
          <w:trHeight w:val="397"/>
        </w:trPr>
        <w:tc>
          <w:tcPr>
            <w:tcW w:w="2067" w:type="dxa"/>
            <w:tcBorders>
              <w:top w:val="single" w:sz="2" w:space="0" w:color="auto"/>
              <w:bottom w:val="single" w:sz="2" w:space="0" w:color="auto"/>
            </w:tcBorders>
          </w:tcPr>
          <w:p w:rsidR="00E642C9" w:rsidRPr="00B0730B" w:rsidRDefault="00E1439E" w:rsidP="00280DF6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863983459"/>
                <w:placeholder>
                  <w:docPart w:val="FEDCCCBA54E941D1A8BF004398313BB9"/>
                </w:placeholder>
                <w:showingPlcHdr/>
              </w:sdtPr>
              <w:sdtEndPr/>
              <w:sdtContent>
                <w:r w:rsidR="00280DF6" w:rsidRPr="00B0730B">
                  <w:rPr>
                    <w:rStyle w:val="Textodelmarcadordeposicin"/>
                    <w:rFonts w:ascii="Century Gothic" w:hAnsi="Century Gothic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090" w:type="dxa"/>
            <w:tcBorders>
              <w:top w:val="single" w:sz="2" w:space="0" w:color="auto"/>
              <w:bottom w:val="single" w:sz="2" w:space="0" w:color="auto"/>
            </w:tcBorders>
          </w:tcPr>
          <w:p w:rsidR="00E642C9" w:rsidRPr="00B0730B" w:rsidRDefault="00E1439E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316849102"/>
                <w:placeholder>
                  <w:docPart w:val="E9CEDB4793064E43A58D30AB355A32AD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502" w:type="dxa"/>
            <w:tcBorders>
              <w:top w:val="single" w:sz="2" w:space="0" w:color="auto"/>
              <w:bottom w:val="single" w:sz="2" w:space="0" w:color="auto"/>
            </w:tcBorders>
          </w:tcPr>
          <w:p w:rsidR="00E642C9" w:rsidRPr="00B0730B" w:rsidRDefault="00E1439E" w:rsidP="00734F41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0F243E" w:themeColor="text2" w:themeShade="80"/>
                  <w:sz w:val="24"/>
                  <w:szCs w:val="24"/>
                </w:rPr>
                <w:id w:val="169303579"/>
                <w:placeholder>
                  <w:docPart w:val="F11FBF5960D54C79BC69206C8B9AB460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1845" w:type="dxa"/>
            <w:tcBorders>
              <w:top w:val="single" w:sz="2" w:space="0" w:color="auto"/>
              <w:bottom w:val="single" w:sz="2" w:space="0" w:color="auto"/>
            </w:tcBorders>
          </w:tcPr>
          <w:p w:rsidR="00E642C9" w:rsidRPr="00B0730B" w:rsidRDefault="00E1439E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1981763159"/>
                <w:placeholder>
                  <w:docPart w:val="7BC0F56611F44207827075079D2A1E6E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151ABA" w:rsidRPr="00B0730B" w:rsidTr="00151ABA">
        <w:trPr>
          <w:trHeight w:val="397"/>
        </w:trPr>
        <w:tc>
          <w:tcPr>
            <w:tcW w:w="2067" w:type="dxa"/>
            <w:tcBorders>
              <w:top w:val="single" w:sz="2" w:space="0" w:color="auto"/>
              <w:bottom w:val="single" w:sz="2" w:space="0" w:color="auto"/>
            </w:tcBorders>
          </w:tcPr>
          <w:p w:rsidR="00151ABA" w:rsidRPr="00B0730B" w:rsidRDefault="00E1439E" w:rsidP="00836B4B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2004967114"/>
                <w:placeholder>
                  <w:docPart w:val="F50A8666C9C44583BA7B121703C25688"/>
                </w:placeholder>
                <w:showingPlcHdr/>
              </w:sdtPr>
              <w:sdtEndPr/>
              <w:sdtContent>
                <w:r w:rsidR="00151ABA" w:rsidRPr="00B0730B">
                  <w:rPr>
                    <w:rStyle w:val="Textodelmarcadordeposicin"/>
                    <w:rFonts w:ascii="Century Gothic" w:hAnsi="Century Gothic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090" w:type="dxa"/>
            <w:tcBorders>
              <w:top w:val="single" w:sz="2" w:space="0" w:color="auto"/>
              <w:bottom w:val="single" w:sz="2" w:space="0" w:color="auto"/>
            </w:tcBorders>
          </w:tcPr>
          <w:p w:rsidR="00151ABA" w:rsidRPr="00B0730B" w:rsidRDefault="00E1439E" w:rsidP="00836B4B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51745089"/>
                <w:placeholder>
                  <w:docPart w:val="EFE57FD565EE4E188C3A2DE0453786FB"/>
                </w:placeholder>
                <w:showingPlcHdr/>
              </w:sdtPr>
              <w:sdtEndPr/>
              <w:sdtContent>
                <w:r w:rsidR="00151ABA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502" w:type="dxa"/>
            <w:tcBorders>
              <w:top w:val="single" w:sz="2" w:space="0" w:color="auto"/>
              <w:bottom w:val="single" w:sz="2" w:space="0" w:color="auto"/>
            </w:tcBorders>
          </w:tcPr>
          <w:p w:rsidR="00151ABA" w:rsidRPr="00B0730B" w:rsidRDefault="00E1439E" w:rsidP="00836B4B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0F243E" w:themeColor="text2" w:themeShade="80"/>
                  <w:sz w:val="24"/>
                  <w:szCs w:val="24"/>
                </w:rPr>
                <w:id w:val="-655222507"/>
                <w:placeholder>
                  <w:docPart w:val="9B40F32984044960B908E674A8109157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151ABA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1845" w:type="dxa"/>
            <w:tcBorders>
              <w:top w:val="single" w:sz="2" w:space="0" w:color="auto"/>
              <w:bottom w:val="single" w:sz="2" w:space="0" w:color="auto"/>
            </w:tcBorders>
          </w:tcPr>
          <w:p w:rsidR="00151ABA" w:rsidRPr="00B0730B" w:rsidRDefault="00E1439E" w:rsidP="00836B4B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2119797108"/>
                <w:placeholder>
                  <w:docPart w:val="7DED3A968B1F4DF2BD974F55FF3CB98C"/>
                </w:placeholder>
                <w:showingPlcHdr/>
              </w:sdtPr>
              <w:sdtEndPr/>
              <w:sdtContent>
                <w:r w:rsidR="00151ABA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</w:tbl>
    <w:p w:rsidR="00E642C9" w:rsidRPr="00CC214E" w:rsidRDefault="00E642C9" w:rsidP="003E3410">
      <w:pPr>
        <w:rPr>
          <w:rFonts w:ascii="Century Gothic" w:hAnsi="Century Gothic" w:cstheme="minorHAnsi"/>
          <w:b/>
          <w:sz w:val="8"/>
          <w:szCs w:val="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071"/>
        <w:gridCol w:w="2188"/>
        <w:gridCol w:w="2401"/>
        <w:gridCol w:w="1844"/>
      </w:tblGrid>
      <w:tr w:rsidR="00E642C9" w:rsidRPr="00B0730B" w:rsidTr="00151ABA">
        <w:tc>
          <w:tcPr>
            <w:tcW w:w="2071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E642C9" w:rsidRPr="00B0730B" w:rsidRDefault="00E642C9" w:rsidP="00E73B15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Formación Post Grado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E642C9" w:rsidRPr="00B0730B" w:rsidRDefault="00E642C9" w:rsidP="00E73B15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Centro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E642C9" w:rsidRPr="00B0730B" w:rsidRDefault="00E642C9" w:rsidP="00E73B15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Fecha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E642C9" w:rsidRPr="00B0730B" w:rsidRDefault="00E642C9" w:rsidP="00E73B15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Nota</w:t>
            </w:r>
          </w:p>
        </w:tc>
      </w:tr>
      <w:tr w:rsidR="00E642C9" w:rsidRPr="00B0730B" w:rsidTr="00151ABA">
        <w:trPr>
          <w:trHeight w:val="397"/>
        </w:trPr>
        <w:tc>
          <w:tcPr>
            <w:tcW w:w="2071" w:type="dxa"/>
            <w:tcBorders>
              <w:top w:val="single" w:sz="2" w:space="0" w:color="auto"/>
            </w:tcBorders>
          </w:tcPr>
          <w:p w:rsidR="00E642C9" w:rsidRPr="00B0730B" w:rsidRDefault="00E1439E" w:rsidP="0042564E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225411718"/>
                <w:placeholder>
                  <w:docPart w:val="523961E0C6874DCBA7CD71ECA9C3B9F3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188" w:type="dxa"/>
            <w:tcBorders>
              <w:top w:val="single" w:sz="2" w:space="0" w:color="auto"/>
            </w:tcBorders>
          </w:tcPr>
          <w:p w:rsidR="00E642C9" w:rsidRPr="00B0730B" w:rsidRDefault="00E1439E" w:rsidP="0042564E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14536048"/>
                <w:placeholder>
                  <w:docPart w:val="ED5B302B6022409FB36673E8BC9B956D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401" w:type="dxa"/>
            <w:tcBorders>
              <w:top w:val="single" w:sz="2" w:space="0" w:color="auto"/>
            </w:tcBorders>
          </w:tcPr>
          <w:p w:rsidR="00E642C9" w:rsidRPr="00B0730B" w:rsidRDefault="00E1439E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0F243E" w:themeColor="text2" w:themeShade="80"/>
                  <w:sz w:val="24"/>
                  <w:szCs w:val="24"/>
                </w:rPr>
                <w:id w:val="-2026014260"/>
                <w:placeholder>
                  <w:docPart w:val="EF607556283743E0A1A24BCA4E605C25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1844" w:type="dxa"/>
            <w:tcBorders>
              <w:top w:val="single" w:sz="2" w:space="0" w:color="auto"/>
            </w:tcBorders>
          </w:tcPr>
          <w:p w:rsidR="00E642C9" w:rsidRPr="00B0730B" w:rsidRDefault="00E1439E" w:rsidP="0042564E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1632551328"/>
                <w:placeholder>
                  <w:docPart w:val="E7B2C217B5D4460097DF23782CC9397E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E642C9" w:rsidRPr="00B0730B" w:rsidTr="00151ABA">
        <w:trPr>
          <w:trHeight w:val="397"/>
        </w:trPr>
        <w:tc>
          <w:tcPr>
            <w:tcW w:w="2071" w:type="dxa"/>
          </w:tcPr>
          <w:p w:rsidR="00E642C9" w:rsidRPr="00B0730B" w:rsidRDefault="00E1439E" w:rsidP="0042564E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1991233438"/>
                <w:placeholder>
                  <w:docPart w:val="5FA9FDB2314640EFA3B49B75206F7DCD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188" w:type="dxa"/>
          </w:tcPr>
          <w:p w:rsidR="00E642C9" w:rsidRPr="00B0730B" w:rsidRDefault="00E1439E" w:rsidP="0042564E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840424650"/>
                <w:placeholder>
                  <w:docPart w:val="D737FE3C35C042CC900F3E9A461DAC26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401" w:type="dxa"/>
          </w:tcPr>
          <w:p w:rsidR="00E642C9" w:rsidRPr="00B0730B" w:rsidRDefault="00E1439E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0F243E" w:themeColor="text2" w:themeShade="80"/>
                  <w:sz w:val="24"/>
                  <w:szCs w:val="24"/>
                </w:rPr>
                <w:id w:val="-1292670571"/>
                <w:placeholder>
                  <w:docPart w:val="B9740D5C725F4FD0AE07FA307C993955"/>
                </w:placeholder>
                <w:showingPlcHdr/>
                <w:date w:fullDate="2014-02-27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1844" w:type="dxa"/>
          </w:tcPr>
          <w:p w:rsidR="00E642C9" w:rsidRPr="00B0730B" w:rsidRDefault="00E1439E" w:rsidP="0042564E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1171323754"/>
                <w:placeholder>
                  <w:docPart w:val="FEC0DE2BA1064A2ABC3A7ADA145AD6A3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E642C9" w:rsidRPr="00B0730B" w:rsidTr="00151ABA">
        <w:trPr>
          <w:trHeight w:val="397"/>
        </w:trPr>
        <w:tc>
          <w:tcPr>
            <w:tcW w:w="2071" w:type="dxa"/>
          </w:tcPr>
          <w:p w:rsidR="00E642C9" w:rsidRPr="00B0730B" w:rsidRDefault="00E1439E" w:rsidP="0042564E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099840036"/>
                <w:placeholder>
                  <w:docPart w:val="049F17A7B62943C5BBE9339B92E0724C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188" w:type="dxa"/>
          </w:tcPr>
          <w:p w:rsidR="00E642C9" w:rsidRPr="00B0730B" w:rsidRDefault="00E1439E" w:rsidP="0042564E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766852899"/>
                <w:placeholder>
                  <w:docPart w:val="6FB37CE12654449E8CB3F1D0F3E96B13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401" w:type="dxa"/>
          </w:tcPr>
          <w:p w:rsidR="00E642C9" w:rsidRPr="00B0730B" w:rsidRDefault="00E1439E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0F243E" w:themeColor="text2" w:themeShade="80"/>
                  <w:sz w:val="24"/>
                  <w:szCs w:val="24"/>
                </w:rPr>
                <w:id w:val="510266334"/>
                <w:placeholder>
                  <w:docPart w:val="F176911F412E44578BE476B9D94B6E5E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1844" w:type="dxa"/>
          </w:tcPr>
          <w:p w:rsidR="00E642C9" w:rsidRPr="00B0730B" w:rsidRDefault="00E1439E" w:rsidP="0042564E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468022207"/>
                <w:placeholder>
                  <w:docPart w:val="9FAB7D04585D4EE48FF52A580F127275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E642C9" w:rsidRPr="00B0730B" w:rsidTr="00151ABA">
        <w:trPr>
          <w:trHeight w:val="397"/>
        </w:trPr>
        <w:tc>
          <w:tcPr>
            <w:tcW w:w="2071" w:type="dxa"/>
          </w:tcPr>
          <w:p w:rsidR="00E642C9" w:rsidRPr="00B0730B" w:rsidRDefault="00E1439E" w:rsidP="0042564E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679389742"/>
                <w:placeholder>
                  <w:docPart w:val="2C24121FB5DF4A2787ED978FF692987A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188" w:type="dxa"/>
          </w:tcPr>
          <w:p w:rsidR="00E642C9" w:rsidRPr="00B0730B" w:rsidRDefault="00E1439E" w:rsidP="0042564E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671209594"/>
                <w:placeholder>
                  <w:docPart w:val="98FEE4256D6A4096B49A6F8AB5A254B3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401" w:type="dxa"/>
          </w:tcPr>
          <w:p w:rsidR="00E642C9" w:rsidRPr="00B0730B" w:rsidRDefault="00E1439E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0F243E" w:themeColor="text2" w:themeShade="80"/>
                  <w:sz w:val="24"/>
                  <w:szCs w:val="24"/>
                </w:rPr>
                <w:id w:val="-690301342"/>
                <w:placeholder>
                  <w:docPart w:val="4063E6091F9E41F48175C87521B7AEA2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1844" w:type="dxa"/>
          </w:tcPr>
          <w:p w:rsidR="00E642C9" w:rsidRPr="00B0730B" w:rsidRDefault="00E1439E" w:rsidP="0042564E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777983020"/>
                <w:placeholder>
                  <w:docPart w:val="EED01D2FEBB948FC8AE48F529F28CC33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151ABA" w:rsidRPr="00B0730B" w:rsidTr="00151ABA">
        <w:trPr>
          <w:trHeight w:val="397"/>
        </w:trPr>
        <w:tc>
          <w:tcPr>
            <w:tcW w:w="2071" w:type="dxa"/>
          </w:tcPr>
          <w:p w:rsidR="00151ABA" w:rsidRPr="00B0730B" w:rsidRDefault="00E1439E" w:rsidP="00836B4B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414358117"/>
                <w:placeholder>
                  <w:docPart w:val="8D333BAD58BA4905A296DBD47E4C40E0"/>
                </w:placeholder>
                <w:showingPlcHdr/>
              </w:sdtPr>
              <w:sdtEndPr/>
              <w:sdtContent>
                <w:r w:rsidR="00151ABA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188" w:type="dxa"/>
          </w:tcPr>
          <w:p w:rsidR="00151ABA" w:rsidRPr="00B0730B" w:rsidRDefault="00E1439E" w:rsidP="00836B4B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592395599"/>
                <w:placeholder>
                  <w:docPart w:val="A2F507E4210148538AF3F727ADCA708F"/>
                </w:placeholder>
                <w:showingPlcHdr/>
              </w:sdtPr>
              <w:sdtEndPr/>
              <w:sdtContent>
                <w:r w:rsidR="00151ABA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401" w:type="dxa"/>
          </w:tcPr>
          <w:p w:rsidR="00151ABA" w:rsidRPr="00B0730B" w:rsidRDefault="00E1439E" w:rsidP="00836B4B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0F243E" w:themeColor="text2" w:themeShade="80"/>
                  <w:sz w:val="24"/>
                  <w:szCs w:val="24"/>
                </w:rPr>
                <w:id w:val="1967012164"/>
                <w:placeholder>
                  <w:docPart w:val="EF6FFDFD11A34175B5196ECCFF1FDD63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151ABA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1844" w:type="dxa"/>
          </w:tcPr>
          <w:p w:rsidR="00151ABA" w:rsidRPr="00B0730B" w:rsidRDefault="00E1439E" w:rsidP="00836B4B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875658613"/>
                <w:placeholder>
                  <w:docPart w:val="ACE06378C56349DF9260EA3F5B951BCD"/>
                </w:placeholder>
                <w:showingPlcHdr/>
              </w:sdtPr>
              <w:sdtEndPr/>
              <w:sdtContent>
                <w:r w:rsidR="00151ABA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B710DA" w:rsidRPr="00B0730B" w:rsidTr="00151ABA">
        <w:trPr>
          <w:trHeight w:val="397"/>
        </w:trPr>
        <w:tc>
          <w:tcPr>
            <w:tcW w:w="2071" w:type="dxa"/>
          </w:tcPr>
          <w:p w:rsidR="00B710DA" w:rsidRPr="00B0730B" w:rsidRDefault="00E1439E" w:rsidP="0040571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808360482"/>
                <w:placeholder>
                  <w:docPart w:val="7FEEA9031DF14F6B9FF39B546DBD2956"/>
                </w:placeholder>
                <w:showingPlcHdr/>
              </w:sdtPr>
              <w:sdtEndPr/>
              <w:sdtContent>
                <w:r w:rsidR="00B710DA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188" w:type="dxa"/>
          </w:tcPr>
          <w:p w:rsidR="00B710DA" w:rsidRPr="00B0730B" w:rsidRDefault="00E1439E" w:rsidP="00405719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1167016355"/>
                <w:placeholder>
                  <w:docPart w:val="262C3EA0A0DD428B9BA2B7309B7D2409"/>
                </w:placeholder>
                <w:showingPlcHdr/>
              </w:sdtPr>
              <w:sdtEndPr/>
              <w:sdtContent>
                <w:r w:rsidR="00B710DA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401" w:type="dxa"/>
          </w:tcPr>
          <w:p w:rsidR="00B710DA" w:rsidRPr="00B0730B" w:rsidRDefault="00E1439E" w:rsidP="00405719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0F243E" w:themeColor="text2" w:themeShade="80"/>
                  <w:sz w:val="24"/>
                  <w:szCs w:val="24"/>
                </w:rPr>
                <w:id w:val="1421062566"/>
                <w:placeholder>
                  <w:docPart w:val="E5CC296B503544A6BB608D8E1367A73E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B710DA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1844" w:type="dxa"/>
          </w:tcPr>
          <w:p w:rsidR="00B710DA" w:rsidRPr="00B0730B" w:rsidRDefault="00E1439E" w:rsidP="00405719">
            <w:pPr>
              <w:rPr>
                <w:rFonts w:ascii="Century Gothic" w:hAnsi="Century Gothic" w:cstheme="minorHAnsi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1736780931"/>
                <w:placeholder>
                  <w:docPart w:val="2E9086E298C84F9FA5211992A1511A49"/>
                </w:placeholder>
                <w:showingPlcHdr/>
              </w:sdtPr>
              <w:sdtEndPr/>
              <w:sdtContent>
                <w:r w:rsidR="00B710DA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</w:tbl>
    <w:p w:rsidR="00151ABA" w:rsidRDefault="00151ABA" w:rsidP="003E3410">
      <w:pPr>
        <w:rPr>
          <w:rFonts w:ascii="Century Gothic" w:hAnsi="Century Gothic" w:cstheme="minorHAnsi"/>
          <w:b/>
          <w:sz w:val="24"/>
          <w:szCs w:val="24"/>
        </w:rPr>
      </w:pPr>
    </w:p>
    <w:p w:rsidR="00151ABA" w:rsidRDefault="00151ABA">
      <w:pPr>
        <w:rPr>
          <w:rFonts w:ascii="Century Gothic" w:hAnsi="Century Gothic" w:cstheme="minorHAnsi"/>
          <w:b/>
          <w:sz w:val="24"/>
          <w:szCs w:val="24"/>
        </w:rPr>
      </w:pPr>
      <w:r>
        <w:rPr>
          <w:rFonts w:ascii="Century Gothic" w:hAnsi="Century Gothic" w:cstheme="minorHAnsi"/>
          <w:b/>
          <w:sz w:val="24"/>
          <w:szCs w:val="24"/>
        </w:rPr>
        <w:br w:type="page"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14"/>
        <w:gridCol w:w="2114"/>
        <w:gridCol w:w="2116"/>
        <w:gridCol w:w="2113"/>
        <w:gridCol w:w="37"/>
      </w:tblGrid>
      <w:tr w:rsidR="00E642C9" w:rsidRPr="00B0730B" w:rsidTr="00151ABA">
        <w:trPr>
          <w:gridAfter w:val="1"/>
          <w:wAfter w:w="37" w:type="dxa"/>
          <w:trHeight w:val="397"/>
        </w:trPr>
        <w:tc>
          <w:tcPr>
            <w:tcW w:w="8457" w:type="dxa"/>
            <w:gridSpan w:val="4"/>
            <w:shd w:val="clear" w:color="auto" w:fill="282182"/>
          </w:tcPr>
          <w:p w:rsidR="00E642C9" w:rsidRPr="00B0730B" w:rsidRDefault="00E642C9" w:rsidP="003E3410">
            <w:pP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sz w:val="24"/>
                <w:szCs w:val="24"/>
              </w:rPr>
              <w:lastRenderedPageBreak/>
              <w:br w:type="page"/>
            </w:r>
            <w:r w:rsidRPr="00B0730B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Experiencia Profesional</w:t>
            </w:r>
          </w:p>
        </w:tc>
      </w:tr>
      <w:tr w:rsidR="00E642C9" w:rsidRPr="00B0730B" w:rsidTr="00151ABA">
        <w:tc>
          <w:tcPr>
            <w:tcW w:w="2114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642C9" w:rsidRPr="00B0730B" w:rsidRDefault="00E642C9" w:rsidP="003E3410">
            <w:pP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114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642C9" w:rsidRPr="00B0730B" w:rsidRDefault="00E642C9" w:rsidP="003E3410">
            <w:pP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642C9" w:rsidRPr="00B0730B" w:rsidRDefault="00E642C9" w:rsidP="003E3410">
            <w:pP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150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642C9" w:rsidRPr="00B0730B" w:rsidRDefault="00E642C9" w:rsidP="003E3410">
            <w:pP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</w:p>
        </w:tc>
      </w:tr>
      <w:tr w:rsidR="00E642C9" w:rsidRPr="00B0730B" w:rsidTr="00151ABA">
        <w:tc>
          <w:tcPr>
            <w:tcW w:w="21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:rsidR="00E642C9" w:rsidRPr="00B0730B" w:rsidRDefault="00E642C9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Fecha inicio</w:t>
            </w:r>
          </w:p>
        </w:tc>
        <w:tc>
          <w:tcPr>
            <w:tcW w:w="211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642C9" w:rsidRPr="00B0730B" w:rsidRDefault="00E642C9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Fecha Fin</w:t>
            </w:r>
          </w:p>
        </w:tc>
        <w:tc>
          <w:tcPr>
            <w:tcW w:w="2116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642C9" w:rsidRPr="00B0730B" w:rsidRDefault="00E642C9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Entidad</w:t>
            </w:r>
          </w:p>
        </w:tc>
        <w:tc>
          <w:tcPr>
            <w:tcW w:w="215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E642C9" w:rsidRPr="00B0730B" w:rsidRDefault="00E642C9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Cargo</w:t>
            </w:r>
          </w:p>
        </w:tc>
      </w:tr>
      <w:tr w:rsidR="00E642C9" w:rsidRPr="00B0730B" w:rsidTr="00151ABA">
        <w:tc>
          <w:tcPr>
            <w:tcW w:w="2114" w:type="dxa"/>
            <w:tcBorders>
              <w:top w:val="single" w:sz="2" w:space="0" w:color="auto"/>
            </w:tcBorders>
          </w:tcPr>
          <w:p w:rsidR="00E642C9" w:rsidRPr="00B0730B" w:rsidRDefault="00E1439E" w:rsidP="00280DF6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0F243E" w:themeColor="text2" w:themeShade="80"/>
                  <w:sz w:val="24"/>
                  <w:szCs w:val="24"/>
                </w:rPr>
                <w:id w:val="1903792006"/>
                <w:placeholder>
                  <w:docPart w:val="15E236E9B62E4506A8958E05F7E8FDCC"/>
                </w:placeholder>
                <w:showingPlcHdr/>
                <w:date w:fullDate="2017-07-22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280DF6" w:rsidRPr="00B0730B">
                  <w:rPr>
                    <w:rStyle w:val="Textodelmarcadordeposicin"/>
                    <w:rFonts w:ascii="Century Gothic" w:hAnsi="Century Gothic"/>
                    <w:sz w:val="24"/>
                    <w:szCs w:val="24"/>
                  </w:rPr>
                  <w:t>Escriba una fecha</w:t>
                </w:r>
              </w:sdtContent>
            </w:sdt>
            <w:r w:rsidR="00E642C9"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114" w:type="dxa"/>
            <w:tcBorders>
              <w:top w:val="single" w:sz="2" w:space="0" w:color="auto"/>
            </w:tcBorders>
          </w:tcPr>
          <w:p w:rsidR="00E642C9" w:rsidRPr="00B0730B" w:rsidRDefault="00E1439E" w:rsidP="00280DF6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0F243E" w:themeColor="text2" w:themeShade="80"/>
                  <w:sz w:val="24"/>
                  <w:szCs w:val="24"/>
                </w:rPr>
                <w:id w:val="-936598924"/>
                <w:placeholder>
                  <w:docPart w:val="ABF61FA238F74A30BD9BCA0EE0617471"/>
                </w:placeholder>
                <w:showingPlcHdr/>
                <w:date w:fullDate="2014-03-01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280DF6" w:rsidRPr="00B0730B">
                  <w:rPr>
                    <w:rStyle w:val="Textodelmarcadordeposicin"/>
                    <w:rFonts w:ascii="Century Gothic" w:hAnsi="Century Gothic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2116" w:type="dxa"/>
            <w:tcBorders>
              <w:top w:val="single" w:sz="2" w:space="0" w:color="auto"/>
            </w:tcBorders>
          </w:tcPr>
          <w:p w:rsidR="00E642C9" w:rsidRPr="00B0730B" w:rsidRDefault="00E1439E" w:rsidP="00280DF6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516147688"/>
                <w:placeholder>
                  <w:docPart w:val="4A5E06BC87D841CA9E7A82EA69BC0C8D"/>
                </w:placeholder>
                <w:showingPlcHdr/>
              </w:sdtPr>
              <w:sdtEndPr/>
              <w:sdtContent>
                <w:r w:rsidR="00280DF6" w:rsidRPr="00B0730B">
                  <w:rPr>
                    <w:rStyle w:val="Textodelmarcadordeposicin"/>
                    <w:rFonts w:ascii="Century Gothic" w:hAnsi="Century Gothic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150" w:type="dxa"/>
            <w:gridSpan w:val="2"/>
            <w:tcBorders>
              <w:top w:val="single" w:sz="2" w:space="0" w:color="auto"/>
            </w:tcBorders>
          </w:tcPr>
          <w:p w:rsidR="00E642C9" w:rsidRPr="00B0730B" w:rsidRDefault="00E1439E" w:rsidP="00280DF6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832708140"/>
                <w:placeholder>
                  <w:docPart w:val="53AC82D70F7C4561B3D8FD7C107B0EFD"/>
                </w:placeholder>
                <w:showingPlcHdr/>
              </w:sdtPr>
              <w:sdtEndPr/>
              <w:sdtContent>
                <w:r w:rsidR="00280DF6" w:rsidRPr="00B0730B">
                  <w:rPr>
                    <w:rStyle w:val="Textodelmarcadordeposicin"/>
                    <w:rFonts w:ascii="Century Gothic" w:hAnsi="Century Gothic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E642C9" w:rsidRPr="00B0730B" w:rsidTr="00151ABA">
        <w:tc>
          <w:tcPr>
            <w:tcW w:w="8494" w:type="dxa"/>
            <w:gridSpan w:val="5"/>
          </w:tcPr>
          <w:p w:rsidR="00E642C9" w:rsidRPr="00B0730B" w:rsidRDefault="00E642C9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Descripción del puesto</w:t>
            </w:r>
          </w:p>
        </w:tc>
      </w:tr>
      <w:tr w:rsidR="00E642C9" w:rsidRPr="00B0730B" w:rsidTr="00151ABA">
        <w:tc>
          <w:tcPr>
            <w:tcW w:w="8494" w:type="dxa"/>
            <w:gridSpan w:val="5"/>
            <w:tcBorders>
              <w:bottom w:val="single" w:sz="4" w:space="0" w:color="auto"/>
            </w:tcBorders>
          </w:tcPr>
          <w:p w:rsidR="00E642C9" w:rsidRPr="00B0730B" w:rsidRDefault="00E1439E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626986498"/>
                <w:placeholder>
                  <w:docPart w:val="9824C19239874EA9AA60AD6185E19B6F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B710DA" w:rsidRPr="00B0730B" w:rsidTr="00151ABA"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B0730B" w:rsidRDefault="00B710DA" w:rsidP="004179E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B0730B" w:rsidRDefault="00B710DA" w:rsidP="004179E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B0730B" w:rsidRDefault="00B710DA" w:rsidP="004179E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B0730B" w:rsidRDefault="00B710DA" w:rsidP="004179E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</w:tr>
      <w:tr w:rsidR="00E642C9" w:rsidRPr="00B0730B" w:rsidTr="00151ABA">
        <w:tc>
          <w:tcPr>
            <w:tcW w:w="2114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:rsidR="00E642C9" w:rsidRPr="00B0730B" w:rsidRDefault="00E642C9" w:rsidP="004179E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Fecha inicio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2" w:space="0" w:color="auto"/>
              <w:right w:val="nil"/>
            </w:tcBorders>
          </w:tcPr>
          <w:p w:rsidR="00E642C9" w:rsidRPr="00B0730B" w:rsidRDefault="00E642C9" w:rsidP="004179E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Fecha Fin</w:t>
            </w: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2" w:space="0" w:color="auto"/>
              <w:right w:val="nil"/>
            </w:tcBorders>
          </w:tcPr>
          <w:p w:rsidR="00E642C9" w:rsidRPr="00B0730B" w:rsidRDefault="00E642C9" w:rsidP="004179E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Entidad</w:t>
            </w: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E642C9" w:rsidRPr="00B0730B" w:rsidRDefault="00E642C9" w:rsidP="004179E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Cargo</w:t>
            </w:r>
          </w:p>
        </w:tc>
      </w:tr>
      <w:tr w:rsidR="00E642C9" w:rsidRPr="00B0730B" w:rsidTr="00151ABA">
        <w:tc>
          <w:tcPr>
            <w:tcW w:w="2114" w:type="dxa"/>
            <w:tcBorders>
              <w:top w:val="single" w:sz="2" w:space="0" w:color="auto"/>
            </w:tcBorders>
          </w:tcPr>
          <w:p w:rsidR="00E642C9" w:rsidRPr="00B0730B" w:rsidRDefault="00E1439E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0F243E" w:themeColor="text2" w:themeShade="80"/>
                  <w:sz w:val="24"/>
                  <w:szCs w:val="24"/>
                </w:rPr>
                <w:id w:val="627048304"/>
                <w:placeholder>
                  <w:docPart w:val="BD3D61BC04B2459396CF1200279C6BD5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2114" w:type="dxa"/>
            <w:tcBorders>
              <w:top w:val="single" w:sz="2" w:space="0" w:color="auto"/>
            </w:tcBorders>
          </w:tcPr>
          <w:p w:rsidR="00E642C9" w:rsidRPr="00B0730B" w:rsidRDefault="00E1439E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0F243E" w:themeColor="text2" w:themeShade="80"/>
                  <w:sz w:val="24"/>
                  <w:szCs w:val="24"/>
                </w:rPr>
                <w:id w:val="-209425723"/>
                <w:placeholder>
                  <w:docPart w:val="A3B82324B2AE481B95C8AE92A8AA4B0D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2116" w:type="dxa"/>
            <w:tcBorders>
              <w:top w:val="single" w:sz="2" w:space="0" w:color="auto"/>
            </w:tcBorders>
          </w:tcPr>
          <w:p w:rsidR="00E642C9" w:rsidRPr="00B0730B" w:rsidRDefault="00E1439E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1005817449"/>
                <w:placeholder>
                  <w:docPart w:val="04F7243E6CA64101962490F40D271C41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150" w:type="dxa"/>
            <w:gridSpan w:val="2"/>
            <w:tcBorders>
              <w:top w:val="single" w:sz="2" w:space="0" w:color="auto"/>
            </w:tcBorders>
          </w:tcPr>
          <w:p w:rsidR="00E642C9" w:rsidRPr="00B0730B" w:rsidRDefault="00E1439E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730207179"/>
                <w:placeholder>
                  <w:docPart w:val="5530CCDBE73C4904BFAD5E3FDA8ADD9B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E642C9" w:rsidRPr="00B0730B" w:rsidTr="00151ABA">
        <w:tc>
          <w:tcPr>
            <w:tcW w:w="8494" w:type="dxa"/>
            <w:gridSpan w:val="5"/>
            <w:tcBorders>
              <w:bottom w:val="single" w:sz="2" w:space="0" w:color="auto"/>
            </w:tcBorders>
          </w:tcPr>
          <w:p w:rsidR="00E642C9" w:rsidRPr="00B0730B" w:rsidRDefault="00E642C9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Descripción del puesto</w:t>
            </w:r>
          </w:p>
        </w:tc>
      </w:tr>
      <w:tr w:rsidR="00E642C9" w:rsidRPr="00B0730B" w:rsidTr="00151ABA">
        <w:tc>
          <w:tcPr>
            <w:tcW w:w="849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642C9" w:rsidRPr="00B0730B" w:rsidRDefault="00E1439E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1583138318"/>
                <w:placeholder>
                  <w:docPart w:val="462F60C7C9A34716ADB4738AEF61CC22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B710DA" w:rsidRPr="00B0730B" w:rsidTr="00151ABA"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B0730B" w:rsidRDefault="00B710DA" w:rsidP="0040571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B0730B" w:rsidRDefault="00B710DA" w:rsidP="0040571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B0730B" w:rsidRDefault="00B710DA" w:rsidP="0040571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B0730B" w:rsidRDefault="00B710DA" w:rsidP="0040571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</w:tr>
      <w:tr w:rsidR="00E642C9" w:rsidRPr="00B0730B" w:rsidTr="00151ABA">
        <w:tc>
          <w:tcPr>
            <w:tcW w:w="21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642C9" w:rsidRPr="00B0730B" w:rsidRDefault="00E642C9" w:rsidP="004179E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Fecha inicio</w:t>
            </w:r>
          </w:p>
        </w:tc>
        <w:tc>
          <w:tcPr>
            <w:tcW w:w="2114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:rsidR="00E642C9" w:rsidRPr="00B0730B" w:rsidRDefault="00E642C9" w:rsidP="004179E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Fecha Fin</w:t>
            </w:r>
          </w:p>
        </w:tc>
        <w:tc>
          <w:tcPr>
            <w:tcW w:w="2116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642C9" w:rsidRPr="00B0730B" w:rsidRDefault="00E642C9" w:rsidP="004179E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Entidad</w:t>
            </w:r>
          </w:p>
        </w:tc>
        <w:tc>
          <w:tcPr>
            <w:tcW w:w="2150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E642C9" w:rsidRPr="00B0730B" w:rsidRDefault="00E642C9" w:rsidP="004179E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Cargo</w:t>
            </w:r>
          </w:p>
        </w:tc>
      </w:tr>
      <w:tr w:rsidR="00E642C9" w:rsidRPr="00B0730B" w:rsidTr="00151ABA">
        <w:tc>
          <w:tcPr>
            <w:tcW w:w="2114" w:type="dxa"/>
            <w:tcBorders>
              <w:top w:val="single" w:sz="2" w:space="0" w:color="auto"/>
            </w:tcBorders>
          </w:tcPr>
          <w:p w:rsidR="00E642C9" w:rsidRPr="00B0730B" w:rsidRDefault="00E1439E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0F243E" w:themeColor="text2" w:themeShade="80"/>
                  <w:sz w:val="24"/>
                  <w:szCs w:val="24"/>
                </w:rPr>
                <w:id w:val="-902364690"/>
                <w:placeholder>
                  <w:docPart w:val="E6E722E4A4DE4323AAB4991C6E0A7EFB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2114" w:type="dxa"/>
            <w:tcBorders>
              <w:top w:val="single" w:sz="2" w:space="0" w:color="auto"/>
            </w:tcBorders>
          </w:tcPr>
          <w:p w:rsidR="00E642C9" w:rsidRPr="00B0730B" w:rsidRDefault="00E1439E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0F243E" w:themeColor="text2" w:themeShade="80"/>
                  <w:sz w:val="24"/>
                  <w:szCs w:val="24"/>
                </w:rPr>
                <w:id w:val="173383670"/>
                <w:placeholder>
                  <w:docPart w:val="D911B6A8C1194317A59EFF5671B332E7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2116" w:type="dxa"/>
            <w:tcBorders>
              <w:top w:val="single" w:sz="2" w:space="0" w:color="auto"/>
            </w:tcBorders>
          </w:tcPr>
          <w:p w:rsidR="00E642C9" w:rsidRPr="00B0730B" w:rsidRDefault="00E1439E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276385239"/>
                <w:placeholder>
                  <w:docPart w:val="819AE64ED0BB420BAD6BE9DFFDB7FBB6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150" w:type="dxa"/>
            <w:gridSpan w:val="2"/>
            <w:tcBorders>
              <w:top w:val="single" w:sz="2" w:space="0" w:color="auto"/>
            </w:tcBorders>
          </w:tcPr>
          <w:p w:rsidR="00E642C9" w:rsidRPr="00B0730B" w:rsidRDefault="00E1439E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1641412001"/>
                <w:placeholder>
                  <w:docPart w:val="340830BA5C8B44EFBDB3AC0E90C8C493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E642C9" w:rsidRPr="00B0730B" w:rsidTr="00151ABA">
        <w:tc>
          <w:tcPr>
            <w:tcW w:w="8494" w:type="dxa"/>
            <w:gridSpan w:val="5"/>
          </w:tcPr>
          <w:p w:rsidR="00E642C9" w:rsidRPr="00B0730B" w:rsidRDefault="00E642C9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Descripción del puesto</w:t>
            </w:r>
          </w:p>
        </w:tc>
      </w:tr>
      <w:tr w:rsidR="00E642C9" w:rsidRPr="00B0730B" w:rsidTr="00151ABA">
        <w:tc>
          <w:tcPr>
            <w:tcW w:w="8494" w:type="dxa"/>
            <w:gridSpan w:val="5"/>
            <w:tcBorders>
              <w:bottom w:val="single" w:sz="2" w:space="0" w:color="auto"/>
            </w:tcBorders>
          </w:tcPr>
          <w:p w:rsidR="00E642C9" w:rsidRPr="00B0730B" w:rsidRDefault="00E1439E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102267037"/>
                <w:placeholder>
                  <w:docPart w:val="A618F5E329B04CD281372532620D8DFE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B710DA" w:rsidRPr="00B0730B" w:rsidTr="00151ABA"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B0730B" w:rsidRDefault="00B710DA" w:rsidP="0040571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B0730B" w:rsidRDefault="00B710DA" w:rsidP="0040571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B0730B" w:rsidRDefault="00B710DA" w:rsidP="0040571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B0730B" w:rsidRDefault="00B710DA" w:rsidP="0040571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</w:tr>
      <w:tr w:rsidR="00E642C9" w:rsidRPr="00B0730B" w:rsidTr="00151ABA">
        <w:tc>
          <w:tcPr>
            <w:tcW w:w="21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:rsidR="00E642C9" w:rsidRPr="00B0730B" w:rsidRDefault="00E642C9" w:rsidP="004179E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Fecha inicio</w:t>
            </w:r>
          </w:p>
        </w:tc>
        <w:tc>
          <w:tcPr>
            <w:tcW w:w="211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642C9" w:rsidRPr="00B0730B" w:rsidRDefault="00E642C9" w:rsidP="004179E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Fecha Fin</w:t>
            </w:r>
          </w:p>
        </w:tc>
        <w:tc>
          <w:tcPr>
            <w:tcW w:w="2116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642C9" w:rsidRPr="00B0730B" w:rsidRDefault="00E642C9" w:rsidP="004179E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Entidad</w:t>
            </w:r>
          </w:p>
        </w:tc>
        <w:tc>
          <w:tcPr>
            <w:tcW w:w="215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E642C9" w:rsidRPr="00B0730B" w:rsidRDefault="00E642C9" w:rsidP="004179E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Cargo</w:t>
            </w:r>
          </w:p>
        </w:tc>
      </w:tr>
      <w:tr w:rsidR="00E642C9" w:rsidRPr="00B0730B" w:rsidTr="00151ABA">
        <w:tc>
          <w:tcPr>
            <w:tcW w:w="2114" w:type="dxa"/>
            <w:tcBorders>
              <w:top w:val="single" w:sz="2" w:space="0" w:color="auto"/>
            </w:tcBorders>
          </w:tcPr>
          <w:p w:rsidR="00E642C9" w:rsidRPr="00B0730B" w:rsidRDefault="00E1439E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0F243E" w:themeColor="text2" w:themeShade="80"/>
                  <w:sz w:val="24"/>
                  <w:szCs w:val="24"/>
                </w:rPr>
                <w:id w:val="412207876"/>
                <w:placeholder>
                  <w:docPart w:val="871E55A1988F4D6A9991D58531EFE6D6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2114" w:type="dxa"/>
            <w:tcBorders>
              <w:top w:val="single" w:sz="2" w:space="0" w:color="auto"/>
            </w:tcBorders>
          </w:tcPr>
          <w:p w:rsidR="00E642C9" w:rsidRPr="00B0730B" w:rsidRDefault="00E1439E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0F243E" w:themeColor="text2" w:themeShade="80"/>
                  <w:sz w:val="24"/>
                  <w:szCs w:val="24"/>
                </w:rPr>
                <w:id w:val="-649049839"/>
                <w:placeholder>
                  <w:docPart w:val="9C8BE6E5359B490FB6A30A0021124F68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2116" w:type="dxa"/>
            <w:tcBorders>
              <w:top w:val="single" w:sz="2" w:space="0" w:color="auto"/>
            </w:tcBorders>
          </w:tcPr>
          <w:p w:rsidR="00E642C9" w:rsidRPr="00B0730B" w:rsidRDefault="00E1439E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1591606982"/>
                <w:placeholder>
                  <w:docPart w:val="BCF78FC5140441DD92F6BE3DA799D913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150" w:type="dxa"/>
            <w:gridSpan w:val="2"/>
            <w:tcBorders>
              <w:top w:val="single" w:sz="2" w:space="0" w:color="auto"/>
            </w:tcBorders>
          </w:tcPr>
          <w:p w:rsidR="00E642C9" w:rsidRPr="00B0730B" w:rsidRDefault="00E1439E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1748022818"/>
                <w:placeholder>
                  <w:docPart w:val="4796CB02D1D64DC08B5559D2D03087D1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E642C9" w:rsidRPr="00B0730B" w:rsidTr="00151ABA">
        <w:tc>
          <w:tcPr>
            <w:tcW w:w="8494" w:type="dxa"/>
            <w:gridSpan w:val="5"/>
          </w:tcPr>
          <w:p w:rsidR="00E642C9" w:rsidRPr="00B0730B" w:rsidRDefault="00E642C9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Descripción del puesto</w:t>
            </w:r>
          </w:p>
        </w:tc>
      </w:tr>
      <w:tr w:rsidR="00E642C9" w:rsidRPr="00B0730B" w:rsidTr="00151ABA">
        <w:tc>
          <w:tcPr>
            <w:tcW w:w="8494" w:type="dxa"/>
            <w:gridSpan w:val="5"/>
            <w:tcBorders>
              <w:bottom w:val="single" w:sz="2" w:space="0" w:color="auto"/>
            </w:tcBorders>
          </w:tcPr>
          <w:p w:rsidR="00E642C9" w:rsidRPr="00B0730B" w:rsidRDefault="00E1439E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1130853787"/>
                <w:placeholder>
                  <w:docPart w:val="022D913F26C944799580E5128E005736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B710DA" w:rsidRPr="00B0730B" w:rsidTr="00151ABA"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B0730B" w:rsidRDefault="00B710DA" w:rsidP="0040571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B0730B" w:rsidRDefault="00B710DA" w:rsidP="0040571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B0730B" w:rsidRDefault="00B710DA" w:rsidP="0040571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B0730B" w:rsidRDefault="00B710DA" w:rsidP="0040571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</w:tr>
      <w:tr w:rsidR="00E642C9" w:rsidRPr="00B0730B" w:rsidTr="00151ABA">
        <w:tc>
          <w:tcPr>
            <w:tcW w:w="21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:rsidR="00E642C9" w:rsidRPr="00B0730B" w:rsidRDefault="00E642C9" w:rsidP="004179E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Fecha inicio</w:t>
            </w:r>
          </w:p>
        </w:tc>
        <w:tc>
          <w:tcPr>
            <w:tcW w:w="211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642C9" w:rsidRPr="00B0730B" w:rsidRDefault="00E642C9" w:rsidP="004179E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Fecha Fin</w:t>
            </w:r>
          </w:p>
        </w:tc>
        <w:tc>
          <w:tcPr>
            <w:tcW w:w="2116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642C9" w:rsidRPr="00B0730B" w:rsidRDefault="00E642C9" w:rsidP="004179E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Entidad</w:t>
            </w:r>
          </w:p>
        </w:tc>
        <w:tc>
          <w:tcPr>
            <w:tcW w:w="215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E642C9" w:rsidRPr="00B0730B" w:rsidRDefault="00E642C9" w:rsidP="004179E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Cargo</w:t>
            </w:r>
          </w:p>
        </w:tc>
      </w:tr>
      <w:tr w:rsidR="00E642C9" w:rsidRPr="00B0730B" w:rsidTr="00151ABA">
        <w:tc>
          <w:tcPr>
            <w:tcW w:w="2114" w:type="dxa"/>
            <w:tcBorders>
              <w:top w:val="single" w:sz="2" w:space="0" w:color="auto"/>
            </w:tcBorders>
          </w:tcPr>
          <w:p w:rsidR="00E642C9" w:rsidRPr="00B0730B" w:rsidRDefault="00E1439E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0F243E" w:themeColor="text2" w:themeShade="80"/>
                  <w:sz w:val="24"/>
                  <w:szCs w:val="24"/>
                </w:rPr>
                <w:id w:val="674609681"/>
                <w:placeholder>
                  <w:docPart w:val="00B0FE1FBC494154863DC47354BBB2E3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2114" w:type="dxa"/>
            <w:tcBorders>
              <w:top w:val="single" w:sz="2" w:space="0" w:color="auto"/>
            </w:tcBorders>
          </w:tcPr>
          <w:p w:rsidR="00E642C9" w:rsidRPr="00B0730B" w:rsidRDefault="00E1439E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0F243E" w:themeColor="text2" w:themeShade="80"/>
                  <w:sz w:val="24"/>
                  <w:szCs w:val="24"/>
                </w:rPr>
                <w:id w:val="-361134806"/>
                <w:placeholder>
                  <w:docPart w:val="E32ED85961B4468D8DB9D03F7701681B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2116" w:type="dxa"/>
            <w:tcBorders>
              <w:top w:val="single" w:sz="2" w:space="0" w:color="auto"/>
            </w:tcBorders>
          </w:tcPr>
          <w:p w:rsidR="00E642C9" w:rsidRPr="00B0730B" w:rsidRDefault="00E1439E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240388707"/>
                <w:placeholder>
                  <w:docPart w:val="930775F882CC4CC4B33FE09D225B80A8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150" w:type="dxa"/>
            <w:gridSpan w:val="2"/>
            <w:tcBorders>
              <w:top w:val="single" w:sz="2" w:space="0" w:color="auto"/>
            </w:tcBorders>
          </w:tcPr>
          <w:p w:rsidR="00E642C9" w:rsidRPr="00B0730B" w:rsidRDefault="00E1439E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278231240"/>
                <w:placeholder>
                  <w:docPart w:val="0F31FB4CF8A74064B30F3B70FC7566EF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E642C9" w:rsidRPr="00B0730B" w:rsidTr="00151ABA">
        <w:tc>
          <w:tcPr>
            <w:tcW w:w="8494" w:type="dxa"/>
            <w:gridSpan w:val="5"/>
          </w:tcPr>
          <w:p w:rsidR="00E642C9" w:rsidRPr="00B0730B" w:rsidRDefault="00E642C9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Descripción del puesto</w:t>
            </w:r>
          </w:p>
        </w:tc>
      </w:tr>
      <w:tr w:rsidR="00E642C9" w:rsidRPr="00B0730B" w:rsidTr="00151ABA">
        <w:tc>
          <w:tcPr>
            <w:tcW w:w="8494" w:type="dxa"/>
            <w:gridSpan w:val="5"/>
            <w:tcBorders>
              <w:bottom w:val="single" w:sz="2" w:space="0" w:color="auto"/>
            </w:tcBorders>
          </w:tcPr>
          <w:p w:rsidR="00E642C9" w:rsidRPr="00B0730B" w:rsidRDefault="00E1439E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532771914"/>
                <w:placeholder>
                  <w:docPart w:val="6633F70017CE4382818AC95EC9D22508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B710DA" w:rsidRPr="00B0730B" w:rsidTr="00151ABA"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B0730B" w:rsidRDefault="00B710DA" w:rsidP="0040571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B0730B" w:rsidRDefault="00B710DA" w:rsidP="0040571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B0730B" w:rsidRDefault="00B710DA" w:rsidP="0040571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B0730B" w:rsidRDefault="00B710DA" w:rsidP="0040571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</w:tr>
      <w:tr w:rsidR="00E642C9" w:rsidRPr="00B0730B" w:rsidTr="00151ABA">
        <w:tc>
          <w:tcPr>
            <w:tcW w:w="21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:rsidR="00E642C9" w:rsidRPr="00B0730B" w:rsidRDefault="00E642C9" w:rsidP="004179E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Fecha inicio</w:t>
            </w:r>
          </w:p>
        </w:tc>
        <w:tc>
          <w:tcPr>
            <w:tcW w:w="211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642C9" w:rsidRPr="00B0730B" w:rsidRDefault="00E642C9" w:rsidP="004179E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Fecha Fin</w:t>
            </w:r>
          </w:p>
        </w:tc>
        <w:tc>
          <w:tcPr>
            <w:tcW w:w="2116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642C9" w:rsidRPr="00B0730B" w:rsidRDefault="00E642C9" w:rsidP="004179E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Entidad</w:t>
            </w:r>
          </w:p>
        </w:tc>
        <w:tc>
          <w:tcPr>
            <w:tcW w:w="215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E642C9" w:rsidRPr="00B0730B" w:rsidRDefault="00E642C9" w:rsidP="004179E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Cargo</w:t>
            </w:r>
          </w:p>
        </w:tc>
      </w:tr>
      <w:tr w:rsidR="00E642C9" w:rsidRPr="00B0730B" w:rsidTr="00151ABA">
        <w:tc>
          <w:tcPr>
            <w:tcW w:w="2114" w:type="dxa"/>
            <w:tcBorders>
              <w:top w:val="single" w:sz="2" w:space="0" w:color="auto"/>
            </w:tcBorders>
          </w:tcPr>
          <w:p w:rsidR="00E642C9" w:rsidRPr="00B0730B" w:rsidRDefault="00E1439E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0F243E" w:themeColor="text2" w:themeShade="80"/>
                  <w:sz w:val="24"/>
                  <w:szCs w:val="24"/>
                </w:rPr>
                <w:id w:val="380681308"/>
                <w:placeholder>
                  <w:docPart w:val="99C47CBE92F74845BC67E089B826BACC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2114" w:type="dxa"/>
            <w:tcBorders>
              <w:top w:val="single" w:sz="2" w:space="0" w:color="auto"/>
            </w:tcBorders>
          </w:tcPr>
          <w:p w:rsidR="00E642C9" w:rsidRPr="00B0730B" w:rsidRDefault="00E1439E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0F243E" w:themeColor="text2" w:themeShade="80"/>
                  <w:sz w:val="24"/>
                  <w:szCs w:val="24"/>
                </w:rPr>
                <w:id w:val="-611674500"/>
                <w:placeholder>
                  <w:docPart w:val="4CEAEA4B824E4DB2B98E1BCFCBDDE42C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2116" w:type="dxa"/>
            <w:tcBorders>
              <w:top w:val="single" w:sz="2" w:space="0" w:color="auto"/>
            </w:tcBorders>
          </w:tcPr>
          <w:p w:rsidR="00E642C9" w:rsidRPr="00B0730B" w:rsidRDefault="00E1439E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756553313"/>
                <w:placeholder>
                  <w:docPart w:val="F7B7A3D1689F43338143576954654327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150" w:type="dxa"/>
            <w:gridSpan w:val="2"/>
            <w:tcBorders>
              <w:top w:val="single" w:sz="2" w:space="0" w:color="auto"/>
            </w:tcBorders>
          </w:tcPr>
          <w:p w:rsidR="00E642C9" w:rsidRPr="00B0730B" w:rsidRDefault="00E1439E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872341785"/>
                <w:placeholder>
                  <w:docPart w:val="436FBC4D626C4C1E9DD86D0C6EF976A4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E642C9" w:rsidRPr="00B0730B" w:rsidTr="00151ABA">
        <w:tc>
          <w:tcPr>
            <w:tcW w:w="8494" w:type="dxa"/>
            <w:gridSpan w:val="5"/>
          </w:tcPr>
          <w:p w:rsidR="00E642C9" w:rsidRPr="00B0730B" w:rsidRDefault="00E642C9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Descripción del puesto</w:t>
            </w:r>
          </w:p>
        </w:tc>
      </w:tr>
      <w:tr w:rsidR="00E642C9" w:rsidRPr="00B0730B" w:rsidTr="00151ABA">
        <w:tc>
          <w:tcPr>
            <w:tcW w:w="8494" w:type="dxa"/>
            <w:gridSpan w:val="5"/>
            <w:tcBorders>
              <w:bottom w:val="single" w:sz="2" w:space="0" w:color="auto"/>
            </w:tcBorders>
          </w:tcPr>
          <w:p w:rsidR="00E642C9" w:rsidRPr="00B0730B" w:rsidRDefault="00E1439E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132215572"/>
                <w:placeholder>
                  <w:docPart w:val="39DF561D9BDC474AA8B94396D16C30F0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B710DA" w:rsidRPr="00B0730B" w:rsidTr="00151ABA"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B0730B" w:rsidRDefault="00B710DA" w:rsidP="0040571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B0730B" w:rsidRDefault="00B710DA" w:rsidP="0040571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B0730B" w:rsidRDefault="00B710DA" w:rsidP="0040571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B0730B" w:rsidRDefault="00B710DA" w:rsidP="0040571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</w:tr>
      <w:tr w:rsidR="00E642C9" w:rsidRPr="00B0730B" w:rsidTr="00151ABA">
        <w:tc>
          <w:tcPr>
            <w:tcW w:w="21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:rsidR="00E642C9" w:rsidRPr="00B0730B" w:rsidRDefault="00E642C9" w:rsidP="004179E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Fecha inicio</w:t>
            </w:r>
          </w:p>
        </w:tc>
        <w:tc>
          <w:tcPr>
            <w:tcW w:w="2114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642C9" w:rsidRPr="00B0730B" w:rsidRDefault="00E642C9" w:rsidP="004179E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Fecha Fin</w:t>
            </w:r>
          </w:p>
        </w:tc>
        <w:tc>
          <w:tcPr>
            <w:tcW w:w="2116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E642C9" w:rsidRPr="00B0730B" w:rsidRDefault="00E642C9" w:rsidP="004179E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Entidad</w:t>
            </w:r>
          </w:p>
        </w:tc>
        <w:tc>
          <w:tcPr>
            <w:tcW w:w="2150" w:type="dxa"/>
            <w:gridSpan w:val="2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E642C9" w:rsidRPr="00B0730B" w:rsidRDefault="00E642C9" w:rsidP="004179E4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Cargo</w:t>
            </w:r>
          </w:p>
        </w:tc>
      </w:tr>
      <w:tr w:rsidR="00E642C9" w:rsidRPr="00B0730B" w:rsidTr="00151ABA">
        <w:tc>
          <w:tcPr>
            <w:tcW w:w="2114" w:type="dxa"/>
            <w:tcBorders>
              <w:top w:val="single" w:sz="2" w:space="0" w:color="auto"/>
            </w:tcBorders>
          </w:tcPr>
          <w:p w:rsidR="00E642C9" w:rsidRPr="00B0730B" w:rsidRDefault="00E1439E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0F243E" w:themeColor="text2" w:themeShade="80"/>
                  <w:sz w:val="24"/>
                  <w:szCs w:val="24"/>
                </w:rPr>
                <w:id w:val="-112364938"/>
                <w:placeholder>
                  <w:docPart w:val="86E29837B4634E1B8EA24C9853B7D3D0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2114" w:type="dxa"/>
            <w:tcBorders>
              <w:top w:val="single" w:sz="2" w:space="0" w:color="auto"/>
            </w:tcBorders>
          </w:tcPr>
          <w:p w:rsidR="00E642C9" w:rsidRPr="00B0730B" w:rsidRDefault="00E1439E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color w:val="0F243E" w:themeColor="text2" w:themeShade="80"/>
                  <w:sz w:val="24"/>
                  <w:szCs w:val="24"/>
                </w:rPr>
                <w:id w:val="1446957926"/>
                <w:placeholder>
                  <w:docPart w:val="89CE28440D594D4D808C5AC00D79F20C"/>
                </w:placeholder>
                <w:showingPlcHdr/>
                <w:date w:fullDate="2014-03-06T00:00:00Z"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una fecha</w:t>
                </w:r>
              </w:sdtContent>
            </w:sdt>
          </w:p>
        </w:tc>
        <w:tc>
          <w:tcPr>
            <w:tcW w:w="2116" w:type="dxa"/>
            <w:tcBorders>
              <w:top w:val="single" w:sz="2" w:space="0" w:color="auto"/>
            </w:tcBorders>
          </w:tcPr>
          <w:p w:rsidR="00E642C9" w:rsidRPr="00B0730B" w:rsidRDefault="00E1439E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1850872664"/>
                <w:placeholder>
                  <w:docPart w:val="EEDB574EAAE041E18987BE50123CDC7E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  <w:tc>
          <w:tcPr>
            <w:tcW w:w="2150" w:type="dxa"/>
            <w:gridSpan w:val="2"/>
            <w:tcBorders>
              <w:top w:val="single" w:sz="2" w:space="0" w:color="auto"/>
            </w:tcBorders>
          </w:tcPr>
          <w:p w:rsidR="00E642C9" w:rsidRPr="00B0730B" w:rsidRDefault="00E1439E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687327306"/>
                <w:placeholder>
                  <w:docPart w:val="30321E6B7E8E451AA7FDCF6B392FA976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E642C9" w:rsidRPr="00B0730B" w:rsidTr="00151ABA">
        <w:tc>
          <w:tcPr>
            <w:tcW w:w="8494" w:type="dxa"/>
            <w:gridSpan w:val="5"/>
          </w:tcPr>
          <w:p w:rsidR="00E642C9" w:rsidRPr="00B0730B" w:rsidRDefault="00E642C9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sz w:val="24"/>
                <w:szCs w:val="24"/>
              </w:rPr>
              <w:t>Descripción del puesto</w:t>
            </w:r>
          </w:p>
        </w:tc>
      </w:tr>
      <w:tr w:rsidR="00E642C9" w:rsidRPr="00B0730B" w:rsidTr="00151ABA">
        <w:tc>
          <w:tcPr>
            <w:tcW w:w="8494" w:type="dxa"/>
            <w:gridSpan w:val="5"/>
            <w:tcBorders>
              <w:bottom w:val="single" w:sz="2" w:space="0" w:color="auto"/>
            </w:tcBorders>
          </w:tcPr>
          <w:p w:rsidR="00E642C9" w:rsidRPr="00B0730B" w:rsidRDefault="00E1439E" w:rsidP="003E3410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1116055783"/>
                <w:placeholder>
                  <w:docPart w:val="BF40F25DCE0C404F818E07DE73037151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B710DA" w:rsidRPr="00B0730B" w:rsidTr="00151ABA"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B0730B" w:rsidRDefault="00B710DA" w:rsidP="0040571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B0730B" w:rsidRDefault="00B710DA" w:rsidP="0040571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B0730B" w:rsidRDefault="00B710DA" w:rsidP="0040571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710DA" w:rsidRPr="00B0730B" w:rsidRDefault="00B710DA" w:rsidP="00405719">
            <w:pPr>
              <w:rPr>
                <w:rFonts w:ascii="Century Gothic" w:hAnsi="Century Gothic" w:cstheme="minorHAnsi"/>
                <w:b/>
                <w:sz w:val="24"/>
                <w:szCs w:val="24"/>
              </w:rPr>
            </w:pPr>
          </w:p>
        </w:tc>
      </w:tr>
    </w:tbl>
    <w:p w:rsidR="00151ABA" w:rsidRDefault="00151ABA">
      <w:pPr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  <w:r>
        <w:rPr>
          <w:rFonts w:ascii="Century Gothic" w:hAnsi="Century Gothic" w:cstheme="minorHAnsi"/>
          <w:color w:val="0F243E" w:themeColor="text2" w:themeShade="80"/>
          <w:sz w:val="24"/>
          <w:szCs w:val="24"/>
        </w:rPr>
        <w:br w:type="page"/>
      </w:r>
    </w:p>
    <w:p w:rsidR="006A7CE2" w:rsidRPr="006A7CE2" w:rsidRDefault="006A7CE2" w:rsidP="006A7CE2">
      <w:pPr>
        <w:contextualSpacing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</w:p>
    <w:tbl>
      <w:tblPr>
        <w:tblStyle w:val="Tablaconcuadrcula2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A7CE2" w:rsidRPr="006A7CE2" w:rsidTr="00836B4B">
        <w:trPr>
          <w:trHeight w:val="397"/>
        </w:trPr>
        <w:tc>
          <w:tcPr>
            <w:tcW w:w="8644" w:type="dxa"/>
            <w:shd w:val="clear" w:color="auto" w:fill="282182"/>
          </w:tcPr>
          <w:p w:rsidR="006A7CE2" w:rsidRPr="006A7CE2" w:rsidRDefault="006A7CE2" w:rsidP="006A7CE2">
            <w:pP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6A7CE2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IDIOMAS</w:t>
            </w:r>
          </w:p>
        </w:tc>
      </w:tr>
    </w:tbl>
    <w:p w:rsidR="006A7CE2" w:rsidRPr="006A7CE2" w:rsidRDefault="006A7CE2" w:rsidP="006A7CE2">
      <w:pPr>
        <w:ind w:left="1428"/>
        <w:contextualSpacing/>
        <w:rPr>
          <w:rFonts w:ascii="Century Gothic" w:hAnsi="Century Gothic" w:cstheme="minorHAnsi"/>
          <w:sz w:val="24"/>
          <w:szCs w:val="24"/>
        </w:rPr>
      </w:pPr>
    </w:p>
    <w:p w:rsidR="006A7CE2" w:rsidRPr="006A7CE2" w:rsidRDefault="006A7CE2" w:rsidP="006A7CE2">
      <w:pPr>
        <w:numPr>
          <w:ilvl w:val="0"/>
          <w:numId w:val="1"/>
        </w:numPr>
        <w:ind w:left="851"/>
        <w:contextualSpacing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  <w:r w:rsidRPr="006A7CE2">
        <w:rPr>
          <w:rFonts w:ascii="Century Gothic" w:hAnsi="Century Gothic" w:cstheme="minorHAnsi"/>
          <w:b/>
          <w:color w:val="0F243E" w:themeColor="text2" w:themeShade="80"/>
          <w:sz w:val="24"/>
          <w:szCs w:val="24"/>
        </w:rPr>
        <w:t xml:space="preserve">IDIOMAS  </w:t>
      </w:r>
    </w:p>
    <w:p w:rsidR="006A7CE2" w:rsidRPr="006A7CE2" w:rsidRDefault="006A7CE2" w:rsidP="006A7CE2">
      <w:pPr>
        <w:ind w:left="851"/>
        <w:contextualSpacing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  <w:r w:rsidRPr="006A7CE2">
        <w:rPr>
          <w:rFonts w:ascii="Century Gothic" w:hAnsi="Century Gothic" w:cstheme="minorHAnsi"/>
          <w:color w:val="0F243E" w:themeColor="text2" w:themeShade="80"/>
          <w:sz w:val="24"/>
          <w:szCs w:val="24"/>
        </w:rPr>
        <w:t>Indicar: Idioma y nivel (alto, medio o bajo)</w:t>
      </w:r>
    </w:p>
    <w:tbl>
      <w:tblPr>
        <w:tblStyle w:val="Tablaconcuadrcula2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A7CE2" w:rsidRPr="006A7CE2" w:rsidTr="00151ABA">
        <w:trPr>
          <w:trHeight w:val="5236"/>
        </w:trPr>
        <w:tc>
          <w:tcPr>
            <w:tcW w:w="8494" w:type="dxa"/>
          </w:tcPr>
          <w:p w:rsidR="006A7CE2" w:rsidRPr="006A7CE2" w:rsidRDefault="00E1439E" w:rsidP="006A7CE2">
            <w:pPr>
              <w:contextualSpacing/>
              <w:rPr>
                <w:rFonts w:ascii="Century Gothic" w:hAnsi="Century Gothic" w:cstheme="minorHAnsi"/>
                <w:color w:val="0F243E" w:themeColor="text2" w:themeShade="80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-1457798303"/>
                <w:placeholder>
                  <w:docPart w:val="2D64757AE5FF45899B2F3CFC834F4D54"/>
                </w:placeholder>
                <w:showingPlcHdr/>
              </w:sdtPr>
              <w:sdtEndPr/>
              <w:sdtContent>
                <w:r w:rsidR="006A7CE2" w:rsidRPr="006A7CE2">
                  <w:rPr>
                    <w:rFonts w:ascii="Century Gothic" w:hAnsi="Century Gothic" w:cstheme="minorHAnsi"/>
                    <w:color w:val="808080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</w:tbl>
    <w:p w:rsidR="005E794C" w:rsidRDefault="005E794C">
      <w:pPr>
        <w:rPr>
          <w:rFonts w:ascii="Century Gothic" w:hAnsi="Century Gothic" w:cstheme="minorHAnsi"/>
          <w:b/>
          <w:color w:val="FFFFFF" w:themeColor="background1"/>
          <w:sz w:val="24"/>
          <w:szCs w:val="24"/>
        </w:rPr>
      </w:pPr>
      <w:r>
        <w:rPr>
          <w:rFonts w:ascii="Century Gothic" w:hAnsi="Century Gothic" w:cstheme="minorHAnsi"/>
          <w:b/>
          <w:color w:val="FFFFFF" w:themeColor="background1"/>
          <w:sz w:val="24"/>
          <w:szCs w:val="24"/>
        </w:rPr>
        <w:br w:type="page"/>
      </w: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8494"/>
      </w:tblGrid>
      <w:tr w:rsidR="00D72C8A" w:rsidRPr="00B0730B" w:rsidTr="00E841E7">
        <w:trPr>
          <w:trHeight w:val="411"/>
        </w:trPr>
        <w:tc>
          <w:tcPr>
            <w:tcW w:w="8494" w:type="dxa"/>
            <w:shd w:val="clear" w:color="auto" w:fill="282182"/>
          </w:tcPr>
          <w:p w:rsidR="00D72C8A" w:rsidRPr="00B0730B" w:rsidRDefault="00D72C8A" w:rsidP="006A7CE2">
            <w:pP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lastRenderedPageBreak/>
              <w:t xml:space="preserve">Experiencia </w:t>
            </w:r>
            <w:r w:rsidR="00BE2E5B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Profesional relevante (SI PROCEDE)</w:t>
            </w:r>
          </w:p>
        </w:tc>
      </w:tr>
    </w:tbl>
    <w:p w:rsidR="00D72C8A" w:rsidRPr="005E794C" w:rsidRDefault="00D72C8A" w:rsidP="003E3410">
      <w:pPr>
        <w:rPr>
          <w:rFonts w:ascii="Century Gothic" w:hAnsi="Century Gothic" w:cstheme="minorHAnsi"/>
          <w:b/>
          <w:color w:val="FFFFFF" w:themeColor="background1"/>
          <w:sz w:val="8"/>
          <w:szCs w:val="8"/>
        </w:rPr>
      </w:pPr>
    </w:p>
    <w:p w:rsidR="000D3A7A" w:rsidRPr="00B0730B" w:rsidRDefault="00BE2E5B" w:rsidP="000D3A7A">
      <w:pPr>
        <w:pStyle w:val="Prrafodelista"/>
        <w:numPr>
          <w:ilvl w:val="0"/>
          <w:numId w:val="1"/>
        </w:numPr>
        <w:ind w:left="851" w:hanging="425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  <w:r>
        <w:rPr>
          <w:rFonts w:ascii="Century Gothic" w:hAnsi="Century Gothic" w:cstheme="minorHAnsi"/>
          <w:b/>
          <w:color w:val="0F243E" w:themeColor="text2" w:themeShade="80"/>
          <w:sz w:val="24"/>
          <w:szCs w:val="24"/>
        </w:rPr>
        <w:t xml:space="preserve">LOGROS </w:t>
      </w:r>
      <w:r w:rsidR="006A7CE2">
        <w:rPr>
          <w:rFonts w:ascii="Century Gothic" w:hAnsi="Century Gothic" w:cstheme="minorHAnsi"/>
          <w:b/>
          <w:color w:val="0F243E" w:themeColor="text2" w:themeShade="80"/>
          <w:sz w:val="24"/>
          <w:szCs w:val="24"/>
        </w:rPr>
        <w:t xml:space="preserve">SIGNIFICATIVOS: </w:t>
      </w:r>
      <w:r w:rsidR="006A7CE2" w:rsidRPr="00B0730B">
        <w:rPr>
          <w:rFonts w:ascii="Century Gothic" w:hAnsi="Century Gothic" w:cstheme="minorHAnsi"/>
          <w:color w:val="0F243E" w:themeColor="text2" w:themeShade="80"/>
          <w:sz w:val="24"/>
          <w:szCs w:val="24"/>
        </w:rPr>
        <w:t>Explicar</w:t>
      </w:r>
      <w:r>
        <w:rPr>
          <w:rFonts w:ascii="Century Gothic" w:hAnsi="Century Gothic" w:cstheme="minorHAnsi"/>
          <w:color w:val="0F243E" w:themeColor="text2" w:themeShade="80"/>
          <w:sz w:val="24"/>
          <w:szCs w:val="24"/>
        </w:rPr>
        <w:t xml:space="preserve"> brevemente algún logro profesional relevante para la posición ofertada</w:t>
      </w:r>
      <w:r w:rsidR="000D3A7A" w:rsidRPr="00B0730B">
        <w:rPr>
          <w:rFonts w:ascii="Century Gothic" w:hAnsi="Century Gothic" w:cstheme="minorHAnsi"/>
          <w:color w:val="0F243E" w:themeColor="text2" w:themeShade="80"/>
          <w:sz w:val="24"/>
          <w:szCs w:val="24"/>
        </w:rPr>
        <w:t>.</w:t>
      </w:r>
    </w:p>
    <w:p w:rsidR="00E642C9" w:rsidRPr="00B0730B" w:rsidRDefault="00E642C9" w:rsidP="000D3A7A">
      <w:pPr>
        <w:pStyle w:val="Prrafodelista"/>
        <w:ind w:left="851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642C9" w:rsidRPr="00B0730B" w:rsidTr="00151ABA">
        <w:trPr>
          <w:trHeight w:val="11298"/>
        </w:trPr>
        <w:tc>
          <w:tcPr>
            <w:tcW w:w="8494" w:type="dxa"/>
          </w:tcPr>
          <w:p w:rsidR="00E642C9" w:rsidRPr="00B0730B" w:rsidRDefault="00E1439E" w:rsidP="004317A7">
            <w:pPr>
              <w:rPr>
                <w:rFonts w:ascii="Century Gothic" w:hAnsi="Century Gothic" w:cstheme="minorHAnsi"/>
                <w:color w:val="0F243E" w:themeColor="text2" w:themeShade="80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949035998"/>
                <w:placeholder>
                  <w:docPart w:val="D39D15669B1746CC9589F2033768F4E0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</w:tbl>
    <w:p w:rsidR="007F5364" w:rsidRDefault="007F5364" w:rsidP="005E794C">
      <w:pPr>
        <w:pStyle w:val="Prrafodelista"/>
        <w:ind w:left="851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8494"/>
      </w:tblGrid>
      <w:tr w:rsidR="00BE2E5B" w:rsidRPr="00B0730B" w:rsidTr="00836B4B">
        <w:trPr>
          <w:trHeight w:val="411"/>
        </w:trPr>
        <w:tc>
          <w:tcPr>
            <w:tcW w:w="8494" w:type="dxa"/>
            <w:shd w:val="clear" w:color="auto" w:fill="282182"/>
          </w:tcPr>
          <w:p w:rsidR="00BE2E5B" w:rsidRPr="00B0730B" w:rsidRDefault="00BE2E5B" w:rsidP="006A7CE2">
            <w:pP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B0730B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lastRenderedPageBreak/>
              <w:t xml:space="preserve">Experiencia </w:t>
            </w:r>
            <w:r w:rsidR="006A7CE2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no laboral</w:t>
            </w:r>
            <w:r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 xml:space="preserve"> relevante  (SI PROCEDE)</w:t>
            </w:r>
          </w:p>
        </w:tc>
      </w:tr>
    </w:tbl>
    <w:p w:rsidR="00BE2E5B" w:rsidRDefault="00BE2E5B" w:rsidP="005E794C">
      <w:pPr>
        <w:pStyle w:val="Prrafodelista"/>
        <w:ind w:left="851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</w:p>
    <w:p w:rsidR="00151ABA" w:rsidRPr="00151ABA" w:rsidRDefault="00151ABA" w:rsidP="006A7CE2">
      <w:pPr>
        <w:pStyle w:val="Prrafodelista"/>
        <w:numPr>
          <w:ilvl w:val="0"/>
          <w:numId w:val="1"/>
        </w:numPr>
        <w:ind w:left="851" w:hanging="425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  <w:r>
        <w:rPr>
          <w:rFonts w:ascii="Century Gothic" w:hAnsi="Century Gothic" w:cstheme="minorHAnsi"/>
          <w:b/>
          <w:color w:val="0F243E" w:themeColor="text2" w:themeShade="80"/>
          <w:sz w:val="24"/>
          <w:szCs w:val="24"/>
        </w:rPr>
        <w:t>VOLUNTARIADO, ACTIVIDADES DEPORTIVAS…</w:t>
      </w:r>
    </w:p>
    <w:p w:rsidR="00E642C9" w:rsidRDefault="00151ABA" w:rsidP="00151ABA">
      <w:pPr>
        <w:pStyle w:val="Prrafodelista"/>
        <w:ind w:left="851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  <w:r>
        <w:rPr>
          <w:rFonts w:ascii="Century Gothic" w:hAnsi="Century Gothic" w:cstheme="minorHAnsi"/>
          <w:color w:val="0F243E" w:themeColor="text2" w:themeShade="80"/>
          <w:sz w:val="24"/>
          <w:szCs w:val="24"/>
        </w:rPr>
        <w:t>Experiencias que hayan supuesto a</w:t>
      </w:r>
      <w:r w:rsidR="006A7CE2">
        <w:rPr>
          <w:rFonts w:ascii="Century Gothic" w:hAnsi="Century Gothic" w:cstheme="minorHAnsi"/>
          <w:color w:val="0F243E" w:themeColor="text2" w:themeShade="80"/>
          <w:sz w:val="24"/>
          <w:szCs w:val="24"/>
        </w:rPr>
        <w:t>dquisición de competencias relevantes para el puesto ofertado</w:t>
      </w:r>
    </w:p>
    <w:p w:rsidR="00151ABA" w:rsidRPr="00B0730B" w:rsidRDefault="00151ABA" w:rsidP="00151ABA">
      <w:pPr>
        <w:pStyle w:val="Prrafodelista"/>
        <w:ind w:left="851"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642C9" w:rsidRPr="00B0730B" w:rsidTr="004E430C">
        <w:trPr>
          <w:trHeight w:val="4673"/>
        </w:trPr>
        <w:tc>
          <w:tcPr>
            <w:tcW w:w="8494" w:type="dxa"/>
          </w:tcPr>
          <w:p w:rsidR="00E642C9" w:rsidRPr="00B0730B" w:rsidRDefault="00E1439E" w:rsidP="004317A7">
            <w:pPr>
              <w:pStyle w:val="Prrafodelista"/>
              <w:ind w:left="0"/>
              <w:rPr>
                <w:rFonts w:ascii="Century Gothic" w:hAnsi="Century Gothic" w:cstheme="minorHAnsi"/>
                <w:color w:val="0F243E" w:themeColor="text2" w:themeShade="80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673997938"/>
                <w:placeholder>
                  <w:docPart w:val="73E11D2BAB57405B84B2DDB95DD8B537"/>
                </w:placeholder>
                <w:showingPlcHdr/>
              </w:sdtPr>
              <w:sdtEndPr/>
              <w:sdtContent>
                <w:r w:rsidR="00E642C9" w:rsidRPr="00B0730B">
                  <w:rPr>
                    <w:rStyle w:val="Textodelmarcadordeposicin"/>
                    <w:rFonts w:ascii="Century Gothic" w:hAnsi="Century Gothic" w:cstheme="minorHAnsi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</w:tbl>
    <w:p w:rsidR="006A7CE2" w:rsidRPr="006A7CE2" w:rsidRDefault="006A7CE2" w:rsidP="006A7CE2">
      <w:pPr>
        <w:numPr>
          <w:ilvl w:val="0"/>
          <w:numId w:val="1"/>
        </w:numPr>
        <w:ind w:left="851"/>
        <w:contextualSpacing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  <w:bookmarkStart w:id="0" w:name="_GoBack"/>
      <w:bookmarkEnd w:id="0"/>
      <w:r w:rsidRPr="006A7CE2">
        <w:rPr>
          <w:rFonts w:ascii="Century Gothic" w:hAnsi="Century Gothic" w:cstheme="minorHAnsi"/>
          <w:b/>
          <w:color w:val="0F243E" w:themeColor="text2" w:themeShade="80"/>
          <w:sz w:val="24"/>
          <w:szCs w:val="24"/>
        </w:rPr>
        <w:t xml:space="preserve">ESTANCIAS EN EL EXTRANJERO O EN CENTROS DE PRESTIGIO INTERNACIONAL </w:t>
      </w:r>
    </w:p>
    <w:p w:rsidR="006A7CE2" w:rsidRPr="006A7CE2" w:rsidRDefault="006A7CE2" w:rsidP="006A7CE2">
      <w:pPr>
        <w:ind w:left="851"/>
        <w:contextualSpacing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  <w:r w:rsidRPr="006A7CE2">
        <w:rPr>
          <w:rFonts w:ascii="Century Gothic" w:hAnsi="Century Gothic" w:cstheme="minorHAnsi"/>
          <w:color w:val="0F243E" w:themeColor="text2" w:themeShade="80"/>
          <w:sz w:val="24"/>
          <w:szCs w:val="24"/>
        </w:rPr>
        <w:t>Indicar: Lugar, fecha y actividad.</w:t>
      </w:r>
    </w:p>
    <w:p w:rsidR="006A7CE2" w:rsidRPr="006A7CE2" w:rsidRDefault="006A7CE2" w:rsidP="006A7CE2">
      <w:pPr>
        <w:contextualSpacing/>
        <w:rPr>
          <w:rFonts w:ascii="Century Gothic" w:hAnsi="Century Gothic" w:cstheme="minorHAnsi"/>
          <w:color w:val="0F243E" w:themeColor="text2" w:themeShade="80"/>
          <w:sz w:val="24"/>
          <w:szCs w:val="24"/>
        </w:rPr>
      </w:pPr>
    </w:p>
    <w:tbl>
      <w:tblPr>
        <w:tblStyle w:val="Tablaconcuadrcula1"/>
        <w:tblW w:w="8494" w:type="dxa"/>
        <w:tblLook w:val="04A0" w:firstRow="1" w:lastRow="0" w:firstColumn="1" w:lastColumn="0" w:noHBand="0" w:noVBand="1"/>
      </w:tblPr>
      <w:tblGrid>
        <w:gridCol w:w="8494"/>
      </w:tblGrid>
      <w:tr w:rsidR="006A7CE2" w:rsidRPr="006A7CE2" w:rsidTr="00836B4B">
        <w:trPr>
          <w:trHeight w:val="5013"/>
        </w:trPr>
        <w:tc>
          <w:tcPr>
            <w:tcW w:w="8494" w:type="dxa"/>
          </w:tcPr>
          <w:p w:rsidR="006A7CE2" w:rsidRPr="006A7CE2" w:rsidRDefault="00E1439E" w:rsidP="006A7CE2">
            <w:pPr>
              <w:contextualSpacing/>
              <w:rPr>
                <w:rFonts w:ascii="Century Gothic" w:hAnsi="Century Gothic" w:cstheme="minorHAnsi"/>
                <w:color w:val="0F243E" w:themeColor="text2" w:themeShade="80"/>
                <w:sz w:val="24"/>
                <w:szCs w:val="24"/>
              </w:rPr>
            </w:pPr>
            <w:sdt>
              <w:sdtPr>
                <w:rPr>
                  <w:rFonts w:ascii="Century Gothic" w:hAnsi="Century Gothic" w:cstheme="minorHAnsi"/>
                  <w:sz w:val="24"/>
                  <w:szCs w:val="24"/>
                </w:rPr>
                <w:id w:val="1988126672"/>
                <w:placeholder>
                  <w:docPart w:val="65A7365330D5499D8F5F95BB8FBE5F68"/>
                </w:placeholder>
                <w:showingPlcHdr/>
              </w:sdtPr>
              <w:sdtEndPr/>
              <w:sdtContent>
                <w:r w:rsidR="006A7CE2" w:rsidRPr="006A7CE2">
                  <w:rPr>
                    <w:rFonts w:ascii="Century Gothic" w:hAnsi="Century Gothic" w:cstheme="minorHAnsi"/>
                    <w:color w:val="808080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</w:tbl>
    <w:p w:rsidR="002F35E0" w:rsidRPr="00B0730B" w:rsidRDefault="002F35E0" w:rsidP="004E430C">
      <w:pPr>
        <w:rPr>
          <w:rFonts w:ascii="Century Gothic" w:hAnsi="Century Gothic"/>
          <w:sz w:val="24"/>
          <w:szCs w:val="24"/>
        </w:rPr>
      </w:pPr>
    </w:p>
    <w:sectPr w:rsidR="002F35E0" w:rsidRPr="00B0730B" w:rsidSect="00AA33E6">
      <w:headerReference w:type="even" r:id="rId7"/>
      <w:headerReference w:type="default" r:id="rId8"/>
      <w:footerReference w:type="default" r:id="rId9"/>
      <w:pgSz w:w="11906" w:h="16838"/>
      <w:pgMar w:top="1702" w:right="1701" w:bottom="1276" w:left="1701" w:header="708" w:footer="6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198C" w:rsidRDefault="0020198C" w:rsidP="00E642C9">
      <w:pPr>
        <w:spacing w:after="0" w:line="240" w:lineRule="auto"/>
      </w:pPr>
      <w:r>
        <w:separator/>
      </w:r>
    </w:p>
  </w:endnote>
  <w:endnote w:type="continuationSeparator" w:id="0">
    <w:p w:rsidR="0020198C" w:rsidRDefault="0020198C" w:rsidP="00E642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9E4" w:rsidRDefault="00543FA2">
    <w:pPr>
      <w:pStyle w:val="Piedepgina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869B969" wp14:editId="5AFA9628">
              <wp:simplePos x="0" y="0"/>
              <wp:positionH relativeFrom="column">
                <wp:posOffset>-1080135</wp:posOffset>
              </wp:positionH>
              <wp:positionV relativeFrom="paragraph">
                <wp:posOffset>91440</wp:posOffset>
              </wp:positionV>
              <wp:extent cx="7547610" cy="525145"/>
              <wp:effectExtent l="0" t="0" r="15240" b="27305"/>
              <wp:wrapNone/>
              <wp:docPr id="30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47610" cy="525145"/>
                      </a:xfrm>
                      <a:prstGeom prst="rect">
                        <a:avLst/>
                      </a:prstGeom>
                      <a:solidFill>
                        <a:srgbClr val="282182"/>
                      </a:solidFill>
                      <a:ln w="9525">
                        <a:solidFill>
                          <a:srgbClr val="282182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A4AA5" w:rsidRPr="007E2ACA" w:rsidRDefault="00543FA2" w:rsidP="00543FA2">
                          <w:pPr>
                            <w:ind w:left="1560" w:right="1523"/>
                            <w:jc w:val="center"/>
                            <w:rPr>
                              <w:b/>
                              <w:color w:val="FFFFFF" w:themeColor="background1"/>
                            </w:rPr>
                          </w:pPr>
                          <w:r w:rsidRPr="007E2ACA">
                            <w:rPr>
                              <w:rFonts w:cstheme="minorHAnsi"/>
                              <w:b/>
                              <w:color w:val="FFFFFF" w:themeColor="background1"/>
                            </w:rPr>
                            <w:t>El Instituto de Investigación Sanitaria</w:t>
                          </w:r>
                          <w:r w:rsidR="007E2ACA" w:rsidRPr="007E2ACA">
                            <w:rPr>
                              <w:rFonts w:cstheme="minorHAnsi"/>
                              <w:b/>
                              <w:color w:val="FFFFFF" w:themeColor="background1"/>
                            </w:rPr>
                            <w:t xml:space="preserve"> Bioc</w:t>
                          </w:r>
                          <w:r w:rsidR="004A4AA5" w:rsidRPr="007E2ACA">
                            <w:rPr>
                              <w:rFonts w:cstheme="minorHAnsi"/>
                              <w:b/>
                              <w:color w:val="FFFFFF" w:themeColor="background1"/>
                            </w:rPr>
                            <w:t>ruces</w:t>
                          </w:r>
                          <w:r w:rsidR="007E2ACA" w:rsidRPr="007E2ACA">
                            <w:rPr>
                              <w:rFonts w:cstheme="minorHAnsi"/>
                              <w:b/>
                              <w:color w:val="FFFFFF" w:themeColor="background1"/>
                            </w:rPr>
                            <w:t xml:space="preserve"> Bizkaia</w:t>
                          </w:r>
                          <w:r w:rsidR="004A4AA5" w:rsidRPr="007E2ACA">
                            <w:rPr>
                              <w:rFonts w:cstheme="minorHAnsi"/>
                              <w:b/>
                              <w:color w:val="FFFFFF" w:themeColor="background1"/>
                            </w:rPr>
                            <w:t>, no se hace responsable de los datos que obran en el presente documento</w:t>
                          </w:r>
                          <w:r w:rsidRPr="007E2ACA">
                            <w:rPr>
                              <w:rFonts w:cstheme="minorHAnsi"/>
                              <w:b/>
                              <w:color w:val="FFFFFF" w:themeColor="background1"/>
                            </w:rPr>
                            <w:t xml:space="preserve">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869B96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-85.05pt;margin-top:7.2pt;width:594.3pt;height:41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" fillcolor="#282182" strokecolor="#282182">
              <v:textbox>
                <w:txbxContent>
                  <w:p w:rsidR="004A4AA5" w:rsidRPr="007E2ACA" w:rsidRDefault="00543FA2" w:rsidP="00543FA2">
                    <w:pPr>
                      <w:ind w:left="1560" w:right="1523"/>
                      <w:jc w:val="center"/>
                      <w:rPr>
                        <w:b/>
                        <w:color w:val="FFFFFF" w:themeColor="background1"/>
                      </w:rPr>
                    </w:pPr>
                    <w:r w:rsidRPr="007E2ACA">
                      <w:rPr>
                        <w:rFonts w:cstheme="minorHAnsi"/>
                        <w:b/>
                        <w:color w:val="FFFFFF" w:themeColor="background1"/>
                      </w:rPr>
                      <w:t>El Instituto de Investigación Sanitaria</w:t>
                    </w:r>
                    <w:r w:rsidR="007E2ACA" w:rsidRPr="007E2ACA">
                      <w:rPr>
                        <w:rFonts w:cstheme="minorHAnsi"/>
                        <w:b/>
                        <w:color w:val="FFFFFF" w:themeColor="background1"/>
                      </w:rPr>
                      <w:t xml:space="preserve"> Bioc</w:t>
                    </w:r>
                    <w:r w:rsidR="004A4AA5" w:rsidRPr="007E2ACA">
                      <w:rPr>
                        <w:rFonts w:cstheme="minorHAnsi"/>
                        <w:b/>
                        <w:color w:val="FFFFFF" w:themeColor="background1"/>
                      </w:rPr>
                      <w:t>ruces</w:t>
                    </w:r>
                    <w:r w:rsidR="007E2ACA" w:rsidRPr="007E2ACA">
                      <w:rPr>
                        <w:rFonts w:cstheme="minorHAnsi"/>
                        <w:b/>
                        <w:color w:val="FFFFFF" w:themeColor="background1"/>
                      </w:rPr>
                      <w:t xml:space="preserve"> Bizkaia</w:t>
                    </w:r>
                    <w:r w:rsidR="004A4AA5" w:rsidRPr="007E2ACA">
                      <w:rPr>
                        <w:rFonts w:cstheme="minorHAnsi"/>
                        <w:b/>
                        <w:color w:val="FFFFFF" w:themeColor="background1"/>
                      </w:rPr>
                      <w:t>, no se hace responsable de los datos que obran en el presente documento</w:t>
                    </w:r>
                    <w:r w:rsidRPr="007E2ACA">
                      <w:rPr>
                        <w:rFonts w:cstheme="minorHAnsi"/>
                        <w:b/>
                        <w:color w:val="FFFFFF" w:themeColor="background1"/>
                      </w:rPr>
                      <w:t xml:space="preserve">. 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198C" w:rsidRDefault="0020198C" w:rsidP="00E642C9">
      <w:pPr>
        <w:spacing w:after="0" w:line="240" w:lineRule="auto"/>
      </w:pPr>
      <w:r>
        <w:separator/>
      </w:r>
    </w:p>
  </w:footnote>
  <w:footnote w:type="continuationSeparator" w:id="0">
    <w:p w:rsidR="0020198C" w:rsidRDefault="0020198C" w:rsidP="00E642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2C9" w:rsidRDefault="003951D3">
    <w:pPr>
      <w:pStyle w:val="Encabezado"/>
    </w:pPr>
    <w:r>
      <w:rPr>
        <w:noProof/>
        <w:lang w:eastAsia="es-ES"/>
      </w:rPr>
      <w:drawing>
        <wp:inline distT="0" distB="0" distL="0" distR="0" wp14:anchorId="173C66AB" wp14:editId="033B6559">
          <wp:extent cx="1733550" cy="466725"/>
          <wp:effectExtent l="0" t="0" r="0" b="9525"/>
          <wp:docPr id="1" name="Imagen 1" descr="logo_en_azul_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en_azul_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9E4" w:rsidRDefault="00C05E22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5408" behindDoc="0" locked="0" layoutInCell="1" allowOverlap="1" wp14:anchorId="18ABB5CA" wp14:editId="0E69D18B">
          <wp:simplePos x="0" y="0"/>
          <wp:positionH relativeFrom="column">
            <wp:posOffset>-41275</wp:posOffset>
          </wp:positionH>
          <wp:positionV relativeFrom="paragraph">
            <wp:posOffset>-191770</wp:posOffset>
          </wp:positionV>
          <wp:extent cx="1333500" cy="700852"/>
          <wp:effectExtent l="0" t="0" r="0" b="4445"/>
          <wp:wrapNone/>
          <wp:docPr id="2" name="Imagen 2" descr="S:\Biocruces\AGO\COMUNICACIÓN\BIOCRUCES BIZKAIA\Logos\png\biocruces__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:\Biocruces\AGO\COMUNICACIÓN\BIOCRUCES BIZKAIA\Logos\png\biocruces__logo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7008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43FA2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C986CBC" wp14:editId="4E90145B">
              <wp:simplePos x="0" y="0"/>
              <wp:positionH relativeFrom="column">
                <wp:posOffset>3945626</wp:posOffset>
              </wp:positionH>
              <wp:positionV relativeFrom="paragraph">
                <wp:posOffset>-190500</wp:posOffset>
              </wp:positionV>
              <wp:extent cx="1526875" cy="568960"/>
              <wp:effectExtent l="0" t="0" r="0" b="254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6875" cy="5689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179E4" w:rsidRPr="007E2ACA" w:rsidRDefault="00DB5EC7" w:rsidP="004179E4">
                          <w:pPr>
                            <w:jc w:val="center"/>
                            <w:rPr>
                              <w:rFonts w:ascii="Century Gothic" w:hAnsi="Century Gothic" w:cstheme="minorHAnsi"/>
                              <w:b/>
                              <w:color w:val="282182"/>
                              <w:sz w:val="24"/>
                            </w:rPr>
                          </w:pPr>
                          <w:r w:rsidRPr="007E2ACA">
                            <w:rPr>
                              <w:rFonts w:ascii="Century Gothic" w:hAnsi="Century Gothic" w:cstheme="minorHAnsi"/>
                              <w:b/>
                              <w:color w:val="282182"/>
                              <w:sz w:val="24"/>
                            </w:rPr>
                            <w:t>Currículum Vitae Normalizado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C986CBC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310.7pt;margin-top:-15pt;width:120.25pt;height:44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" stroked="f">
              <v:textbox>
                <w:txbxContent>
                  <w:p w:rsidR="004179E4" w:rsidRPr="007E2ACA" w:rsidRDefault="00DB5EC7" w:rsidP="004179E4">
                    <w:pPr>
                      <w:jc w:val="center"/>
                      <w:rPr>
                        <w:rFonts w:ascii="Century Gothic" w:hAnsi="Century Gothic" w:cstheme="minorHAnsi"/>
                        <w:b/>
                        <w:color w:val="282182"/>
                        <w:sz w:val="24"/>
                      </w:rPr>
                    </w:pPr>
                    <w:r w:rsidRPr="007E2ACA">
                      <w:rPr>
                        <w:rFonts w:ascii="Century Gothic" w:hAnsi="Century Gothic" w:cstheme="minorHAnsi"/>
                        <w:b/>
                        <w:color w:val="282182"/>
                        <w:sz w:val="24"/>
                      </w:rPr>
                      <w:t>Currículum Vitae Normalizado</w:t>
                    </w:r>
                  </w:p>
                </w:txbxContent>
              </v:textbox>
            </v:shape>
          </w:pict>
        </mc:Fallback>
      </mc:AlternateContent>
    </w:r>
  </w:p>
  <w:p w:rsidR="004179E4" w:rsidRDefault="00E1439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370C0A"/>
    <w:multiLevelType w:val="hybridMultilevel"/>
    <w:tmpl w:val="0E647544"/>
    <w:lvl w:ilvl="0" w:tplc="0C0A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859"/>
    <w:rsid w:val="00006B84"/>
    <w:rsid w:val="00007899"/>
    <w:rsid w:val="00007DE2"/>
    <w:rsid w:val="00013DF5"/>
    <w:rsid w:val="000211F6"/>
    <w:rsid w:val="0002450B"/>
    <w:rsid w:val="00025978"/>
    <w:rsid w:val="00053B3B"/>
    <w:rsid w:val="00065475"/>
    <w:rsid w:val="000A2D07"/>
    <w:rsid w:val="000D3A7A"/>
    <w:rsid w:val="0013166B"/>
    <w:rsid w:val="00151ABA"/>
    <w:rsid w:val="00164D8B"/>
    <w:rsid w:val="0020198C"/>
    <w:rsid w:val="002623B7"/>
    <w:rsid w:val="00280DF6"/>
    <w:rsid w:val="002D692C"/>
    <w:rsid w:val="002F35E0"/>
    <w:rsid w:val="00321AD4"/>
    <w:rsid w:val="003951D3"/>
    <w:rsid w:val="003A5EE8"/>
    <w:rsid w:val="00410872"/>
    <w:rsid w:val="004317A7"/>
    <w:rsid w:val="004A02F9"/>
    <w:rsid w:val="004A4AA5"/>
    <w:rsid w:val="004B6DE5"/>
    <w:rsid w:val="004E430C"/>
    <w:rsid w:val="00543D6D"/>
    <w:rsid w:val="00543FA2"/>
    <w:rsid w:val="00560EEF"/>
    <w:rsid w:val="00571859"/>
    <w:rsid w:val="005971A2"/>
    <w:rsid w:val="005E1AB4"/>
    <w:rsid w:val="005E794C"/>
    <w:rsid w:val="006166C2"/>
    <w:rsid w:val="00652078"/>
    <w:rsid w:val="00664FFB"/>
    <w:rsid w:val="006A7CE2"/>
    <w:rsid w:val="006B0C5E"/>
    <w:rsid w:val="007357F7"/>
    <w:rsid w:val="007E2ACA"/>
    <w:rsid w:val="007F5364"/>
    <w:rsid w:val="007F6638"/>
    <w:rsid w:val="00813A44"/>
    <w:rsid w:val="00857F5A"/>
    <w:rsid w:val="008D4B88"/>
    <w:rsid w:val="008D5F4C"/>
    <w:rsid w:val="008E3609"/>
    <w:rsid w:val="00976526"/>
    <w:rsid w:val="00981C2F"/>
    <w:rsid w:val="009873AB"/>
    <w:rsid w:val="00AA18F1"/>
    <w:rsid w:val="00AA33E6"/>
    <w:rsid w:val="00B0730B"/>
    <w:rsid w:val="00B61617"/>
    <w:rsid w:val="00B710DA"/>
    <w:rsid w:val="00BE2E5B"/>
    <w:rsid w:val="00C05E22"/>
    <w:rsid w:val="00C430DE"/>
    <w:rsid w:val="00C70229"/>
    <w:rsid w:val="00CA048F"/>
    <w:rsid w:val="00CA4A82"/>
    <w:rsid w:val="00CC214E"/>
    <w:rsid w:val="00D12E3A"/>
    <w:rsid w:val="00D72C8A"/>
    <w:rsid w:val="00D93951"/>
    <w:rsid w:val="00DA0E8B"/>
    <w:rsid w:val="00DB4A40"/>
    <w:rsid w:val="00DB5EC7"/>
    <w:rsid w:val="00DE09CD"/>
    <w:rsid w:val="00E47C35"/>
    <w:rsid w:val="00E642C9"/>
    <w:rsid w:val="00E841E7"/>
    <w:rsid w:val="00EB1EA5"/>
    <w:rsid w:val="00F25D4B"/>
    <w:rsid w:val="00F9264F"/>
    <w:rsid w:val="00FC7E29"/>
    <w:rsid w:val="00FE6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90535C77-E607-483C-9E4B-5523B7732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1AB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42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42C9"/>
  </w:style>
  <w:style w:type="paragraph" w:styleId="Piedepgina">
    <w:name w:val="footer"/>
    <w:basedOn w:val="Normal"/>
    <w:link w:val="PiedepginaCar"/>
    <w:uiPriority w:val="99"/>
    <w:unhideWhenUsed/>
    <w:rsid w:val="00E642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42C9"/>
  </w:style>
  <w:style w:type="table" w:styleId="Tablaconcuadrcula">
    <w:name w:val="Table Grid"/>
    <w:basedOn w:val="Tablanormal"/>
    <w:uiPriority w:val="59"/>
    <w:rsid w:val="00E642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E642C9"/>
    <w:rPr>
      <w:color w:val="808080"/>
    </w:rPr>
  </w:style>
  <w:style w:type="paragraph" w:styleId="Prrafodelista">
    <w:name w:val="List Paragraph"/>
    <w:basedOn w:val="Normal"/>
    <w:uiPriority w:val="34"/>
    <w:qFormat/>
    <w:rsid w:val="00E642C9"/>
    <w:pPr>
      <w:ind w:left="720"/>
      <w:contextualSpacing/>
    </w:pPr>
  </w:style>
  <w:style w:type="character" w:styleId="Ttulodellibro">
    <w:name w:val="Book Title"/>
    <w:basedOn w:val="Fuentedeprrafopredeter"/>
    <w:uiPriority w:val="33"/>
    <w:qFormat/>
    <w:rsid w:val="00E642C9"/>
    <w:rPr>
      <w:b/>
      <w:bCs/>
      <w:smallCaps/>
      <w:spacing w:val="5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642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42C9"/>
    <w:rPr>
      <w:rFonts w:ascii="Tahoma" w:hAnsi="Tahoma" w:cs="Tahoma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A7C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6A7C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FD9F1E9EF98401A81B6AAE4211885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D4C2E7-86BF-4BBB-AC15-D776DCE10EA7}"/>
      </w:docPartPr>
      <w:docPartBody>
        <w:p w:rsidR="00303A4C" w:rsidRDefault="00AC7CD9">
          <w:pPr>
            <w:pStyle w:val="5FD9F1E9EF98401A81B6AAE4211885D8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AFCFC0B51F91477FB593961F0E3C1A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D653F6-D94A-47E3-ADC4-88CD214CAE60}"/>
      </w:docPartPr>
      <w:docPartBody>
        <w:p w:rsidR="00303A4C" w:rsidRDefault="00AC7CD9">
          <w:pPr>
            <w:pStyle w:val="AFCFC0B51F91477FB593961F0E3C1A57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aquí.</w:t>
          </w:r>
        </w:p>
      </w:docPartBody>
    </w:docPart>
    <w:docPart>
      <w:docPartPr>
        <w:name w:val="0280E5D03F594CBC884631EE03D351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5B3EE6-E5A7-4703-B7DE-14713CAFC403}"/>
      </w:docPartPr>
      <w:docPartBody>
        <w:p w:rsidR="00303A4C" w:rsidRDefault="00AC7CD9">
          <w:pPr>
            <w:pStyle w:val="0280E5D03F594CBC884631EE03D3515A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53466E9001494A2789767DB225B779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413DDC-E640-4BB8-8522-F9AC39C766AE}"/>
      </w:docPartPr>
      <w:docPartBody>
        <w:p w:rsidR="00303A4C" w:rsidRDefault="00AC7CD9">
          <w:pPr>
            <w:pStyle w:val="53466E9001494A2789767DB225B779A2"/>
          </w:pPr>
          <w:r w:rsidRPr="00266922">
            <w:rPr>
              <w:rStyle w:val="Textodelmarcadordeposicin"/>
            </w:rPr>
            <w:t>Elija un elemento.</w:t>
          </w:r>
        </w:p>
      </w:docPartBody>
    </w:docPart>
    <w:docPart>
      <w:docPartPr>
        <w:name w:val="EC9A93B90AF0460998DFEEB823B352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3A0F5A-3176-4B97-AE4A-A9570C05B7A6}"/>
      </w:docPartPr>
      <w:docPartBody>
        <w:p w:rsidR="00303A4C" w:rsidRDefault="00AC7CD9">
          <w:pPr>
            <w:pStyle w:val="EC9A93B90AF0460998DFEEB823B3527F"/>
          </w:pPr>
          <w:r>
            <w:rPr>
              <w:rStyle w:val="Textodelmarcadordeposicin"/>
            </w:rPr>
            <w:t>Escriba aquí</w:t>
          </w:r>
          <w:r w:rsidRPr="007014A4">
            <w:rPr>
              <w:rStyle w:val="Textodelmarcadordeposicin"/>
            </w:rPr>
            <w:t>.</w:t>
          </w:r>
        </w:p>
      </w:docPartBody>
    </w:docPart>
    <w:docPart>
      <w:docPartPr>
        <w:name w:val="3B64AC930576492F9BA83ADB8C9DF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911405-D076-4D60-9DED-F280613EA4A5}"/>
      </w:docPartPr>
      <w:docPartBody>
        <w:p w:rsidR="00303A4C" w:rsidRDefault="00AC7CD9">
          <w:pPr>
            <w:pStyle w:val="3B64AC930576492F9BA83ADB8C9DF4E4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67DEC5B6AE2643F3B056B68050781D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C37D78-3CF1-4910-956A-337536C56DC9}"/>
      </w:docPartPr>
      <w:docPartBody>
        <w:p w:rsidR="00303A4C" w:rsidRDefault="00AC7CD9">
          <w:pPr>
            <w:pStyle w:val="67DEC5B6AE2643F3B056B68050781D44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ACA60169A2E475588FD15C6D1675E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26DF29-A70E-4635-9685-87102101972C}"/>
      </w:docPartPr>
      <w:docPartBody>
        <w:p w:rsidR="00303A4C" w:rsidRDefault="00AC7CD9">
          <w:pPr>
            <w:pStyle w:val="EACA60169A2E475588FD15C6D1675E04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7EEE7A57BD604500AB25D112996ED4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D5331D-80C2-4155-B379-F6EBC52B3E4E}"/>
      </w:docPartPr>
      <w:docPartBody>
        <w:p w:rsidR="00303A4C" w:rsidRDefault="00AC7CD9">
          <w:pPr>
            <w:pStyle w:val="7EEE7A57BD604500AB25D112996ED4E2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48DE5F4A171C4E34ACA512CF01CA3B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16A7AF-05DB-444A-AA9D-7DDA1246FB1A}"/>
      </w:docPartPr>
      <w:docPartBody>
        <w:p w:rsidR="00303A4C" w:rsidRDefault="00AC7CD9">
          <w:pPr>
            <w:pStyle w:val="48DE5F4A171C4E34ACA512CF01CA3B42"/>
          </w:pPr>
          <w:r w:rsidRPr="00832613">
            <w:rPr>
              <w:rStyle w:val="Textodelmarcadordeposicin"/>
              <w:rFonts w:ascii="Aller" w:hAnsi="Aller"/>
              <w:sz w:val="20"/>
            </w:rPr>
            <w:t>Escriba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294E86A0E29748A9B2B3F11702C558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0E953B-6F0A-4CDB-B25A-BD3AAE06BEFA}"/>
      </w:docPartPr>
      <w:docPartBody>
        <w:p w:rsidR="00303A4C" w:rsidRDefault="00AC7CD9">
          <w:pPr>
            <w:pStyle w:val="294E86A0E29748A9B2B3F11702C558FA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5A3A541F5AE2410EB54A276C3FE57D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A42B40-1269-4AE1-B6C8-985002F10320}"/>
      </w:docPartPr>
      <w:docPartBody>
        <w:p w:rsidR="00303A4C" w:rsidRDefault="00AC7CD9">
          <w:pPr>
            <w:pStyle w:val="5A3A541F5AE2410EB54A276C3FE57D6C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6BB106435F614E3288BB8B1D806C31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0675BA-EFC4-4643-91E2-9E148EBD77DB}"/>
      </w:docPartPr>
      <w:docPartBody>
        <w:p w:rsidR="00303A4C" w:rsidRDefault="00AC7CD9">
          <w:pPr>
            <w:pStyle w:val="6BB106435F614E3288BB8B1D806C31C1"/>
          </w:pPr>
          <w:r w:rsidRPr="00832613">
            <w:rPr>
              <w:rStyle w:val="Textodelmarcadordeposicin"/>
              <w:rFonts w:ascii="Aller" w:hAnsi="Aller"/>
              <w:sz w:val="20"/>
            </w:rPr>
            <w:t xml:space="preserve">Escriba </w:t>
          </w:r>
        </w:p>
      </w:docPartBody>
    </w:docPart>
    <w:docPart>
      <w:docPartPr>
        <w:name w:val="DAD0EDBCF1C143A8858D22B09617DF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2503FC-6407-48A2-9BE8-8AD44DEF0DE4}"/>
      </w:docPartPr>
      <w:docPartBody>
        <w:p w:rsidR="00303A4C" w:rsidRDefault="00AC7CD9">
          <w:pPr>
            <w:pStyle w:val="DAD0EDBCF1C143A8858D22B09617DF6F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38EB36AEC1541528C825AFE31323B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288052-DF25-4B41-B3AE-7C02064FB6C5}"/>
      </w:docPartPr>
      <w:docPartBody>
        <w:p w:rsidR="00303A4C" w:rsidRDefault="00AC7CD9">
          <w:pPr>
            <w:pStyle w:val="E38EB36AEC1541528C825AFE31323BEA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0D7B0AB1514543CD90328EE9F54738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CF5761-AF2C-47E4-AA15-A6B74BF96975}"/>
      </w:docPartPr>
      <w:docPartBody>
        <w:p w:rsidR="00303A4C" w:rsidRDefault="00AC7CD9">
          <w:pPr>
            <w:pStyle w:val="0D7B0AB1514543CD90328EE9F547385D"/>
          </w:pPr>
          <w:r w:rsidRPr="00832613">
            <w:rPr>
              <w:rStyle w:val="Textodelmarcadordeposicin"/>
              <w:rFonts w:ascii="Aller" w:hAnsi="Aller"/>
              <w:sz w:val="20"/>
            </w:rPr>
            <w:t xml:space="preserve">Escriba </w:t>
          </w:r>
        </w:p>
      </w:docPartBody>
    </w:docPart>
    <w:docPart>
      <w:docPartPr>
        <w:name w:val="CFBEAFB934C74F348E7F447063DADF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5752C7-40EE-4379-9431-0F27853DC52C}"/>
      </w:docPartPr>
      <w:docPartBody>
        <w:p w:rsidR="00303A4C" w:rsidRDefault="00AC7CD9">
          <w:pPr>
            <w:pStyle w:val="CFBEAFB934C74F348E7F447063DADFDE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B9C7543BBE894BCC951BD77611308C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F07B01-BCB4-4D2B-976D-9A1AB45CBA75}"/>
      </w:docPartPr>
      <w:docPartBody>
        <w:p w:rsidR="00303A4C" w:rsidRDefault="00AC7CD9">
          <w:pPr>
            <w:pStyle w:val="B9C7543BBE894BCC951BD77611308C7A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B5E13B30886247ABB5098AF380372F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23EACE-41C2-48E7-B4BB-0F5A60EADF1D}"/>
      </w:docPartPr>
      <w:docPartBody>
        <w:p w:rsidR="00303A4C" w:rsidRDefault="00AC7CD9">
          <w:pPr>
            <w:pStyle w:val="B5E13B30886247ABB5098AF380372FD3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7D0E1BF780134B1B9CEEF8B05CCF18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F06685-8821-45C8-8F6A-C2D0ADE6E1F1}"/>
      </w:docPartPr>
      <w:docPartBody>
        <w:p w:rsidR="00303A4C" w:rsidRDefault="00AC7CD9">
          <w:pPr>
            <w:pStyle w:val="7D0E1BF780134B1B9CEEF8B05CCF185F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7163576926604A79B30069E018433A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D67809-E85E-41A4-A977-B63E40D4DD15}"/>
      </w:docPartPr>
      <w:docPartBody>
        <w:p w:rsidR="00303A4C" w:rsidRDefault="00AC7CD9">
          <w:pPr>
            <w:pStyle w:val="7163576926604A79B30069E018433A08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450B3902B70645389D9DD64416A74E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3B10A4-48EE-4F4A-9F78-26B3EFEC6EC2}"/>
      </w:docPartPr>
      <w:docPartBody>
        <w:p w:rsidR="00303A4C" w:rsidRDefault="00AC7CD9">
          <w:pPr>
            <w:pStyle w:val="450B3902B70645389D9DD64416A74EA5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74A52319D7E94BAC8632335F54533A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9C12B8-0929-4173-832A-AE15B519AEF5}"/>
      </w:docPartPr>
      <w:docPartBody>
        <w:p w:rsidR="00303A4C" w:rsidRDefault="00AC7CD9">
          <w:pPr>
            <w:pStyle w:val="74A52319D7E94BAC8632335F54533AD3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1E905915474040F780BAB494E671C8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BB9D85-1690-450F-8DAA-6A3B9954A4A8}"/>
      </w:docPartPr>
      <w:docPartBody>
        <w:p w:rsidR="00303A4C" w:rsidRDefault="00AC7CD9">
          <w:pPr>
            <w:pStyle w:val="1E905915474040F780BAB494E671C8BA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6C586B0CEDB84DAF94CD00DA21BE20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27C112-DB00-4066-A18F-433036EBF18E}"/>
      </w:docPartPr>
      <w:docPartBody>
        <w:p w:rsidR="00303A4C" w:rsidRDefault="00AC7CD9">
          <w:pPr>
            <w:pStyle w:val="6C586B0CEDB84DAF94CD00DA21BE2064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CD8851271C5448F1AB491C1AFDAC37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485FE1-6483-4022-8B62-BB4644DD15A0}"/>
      </w:docPartPr>
      <w:docPartBody>
        <w:p w:rsidR="00303A4C" w:rsidRDefault="00AC7CD9">
          <w:pPr>
            <w:pStyle w:val="CD8851271C5448F1AB491C1AFDAC37DA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915AEF9FE36444CC9046E89263861B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5C9D50-01BB-46EA-B1F9-62559333E7E8}"/>
      </w:docPartPr>
      <w:docPartBody>
        <w:p w:rsidR="00303A4C" w:rsidRDefault="00AC7CD9">
          <w:pPr>
            <w:pStyle w:val="915AEF9FE36444CC9046E89263861B3B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28E4C508A124180B4C632D74B609B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41BAED-C1D6-40DA-AA90-5DA91F52A24D}"/>
      </w:docPartPr>
      <w:docPartBody>
        <w:p w:rsidR="00303A4C" w:rsidRDefault="00AC7CD9">
          <w:pPr>
            <w:pStyle w:val="328E4C508A124180B4C632D74B609B96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C1C32DEE7BCB4A3DAEF86C54B7C82C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DBFD9E-AE85-4A3E-947A-AEAADE1E967B}"/>
      </w:docPartPr>
      <w:docPartBody>
        <w:p w:rsidR="00303A4C" w:rsidRDefault="00AC7CD9">
          <w:pPr>
            <w:pStyle w:val="C1C32DEE7BCB4A3DAEF86C54B7C82CDA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4616E7A7534541A284B49A6858B6C3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707DE2-8F4E-4A3F-8E61-11F90738CEF8}"/>
      </w:docPartPr>
      <w:docPartBody>
        <w:p w:rsidR="00303A4C" w:rsidRDefault="00AC7CD9">
          <w:pPr>
            <w:pStyle w:val="4616E7A7534541A284B49A6858B6C33F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A024B730E62E4D0EA53E21058A3316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459210-EB07-4455-87E5-423A26F0A615}"/>
      </w:docPartPr>
      <w:docPartBody>
        <w:p w:rsidR="00303A4C" w:rsidRDefault="00AC7CD9">
          <w:pPr>
            <w:pStyle w:val="A024B730E62E4D0EA53E21058A33168A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1690881BBFE41FD9C111EF732D949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A4BC24-DCAB-4B68-84BC-9555E741DFB0}"/>
      </w:docPartPr>
      <w:docPartBody>
        <w:p w:rsidR="00303A4C" w:rsidRDefault="00AC7CD9">
          <w:pPr>
            <w:pStyle w:val="31690881BBFE41FD9C111EF732D94983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B1049C74E0B34A7C9B32D6BF5D655E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97B36E-B034-4C5A-9716-AC94A664F9BB}"/>
      </w:docPartPr>
      <w:docPartBody>
        <w:p w:rsidR="00303A4C" w:rsidRDefault="00AC7CD9">
          <w:pPr>
            <w:pStyle w:val="B1049C74E0B34A7C9B32D6BF5D655E25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DF87978B8D904D04AA37700BD9E73C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8406AB-299A-41B8-8F51-66BB16F39BA2}"/>
      </w:docPartPr>
      <w:docPartBody>
        <w:p w:rsidR="00303A4C" w:rsidRDefault="00AC7CD9">
          <w:pPr>
            <w:pStyle w:val="DF87978B8D904D04AA37700BD9E73C91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2230CCD17A454D248D0A571698323F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D934BB-2827-4297-B398-8C52D39BF59D}"/>
      </w:docPartPr>
      <w:docPartBody>
        <w:p w:rsidR="00303A4C" w:rsidRDefault="00AC7CD9">
          <w:pPr>
            <w:pStyle w:val="2230CCD17A454D248D0A571698323F8D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D433A12EFFC4CB6B39390C8D2E11E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72495F-012C-43C0-958C-C29BCA1D76CE}"/>
      </w:docPartPr>
      <w:docPartBody>
        <w:p w:rsidR="00303A4C" w:rsidRDefault="00AC7CD9">
          <w:pPr>
            <w:pStyle w:val="ED433A12EFFC4CB6B39390C8D2E11E04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60403DCD79894F0DB03EB22AD5511F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E065C2-5AC8-4228-9C60-4B1B86919D45}"/>
      </w:docPartPr>
      <w:docPartBody>
        <w:p w:rsidR="00303A4C" w:rsidRDefault="00AC7CD9">
          <w:pPr>
            <w:pStyle w:val="60403DCD79894F0DB03EB22AD5511F9C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75ECEEC6F4BD46DFBA69BC9D521A5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4D58C9-3E7B-471D-AC3C-DBD9E966D78C}"/>
      </w:docPartPr>
      <w:docPartBody>
        <w:p w:rsidR="00303A4C" w:rsidRDefault="00AC7CD9">
          <w:pPr>
            <w:pStyle w:val="75ECEEC6F4BD46DFBA69BC9D521A56A6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AE87227E8E1048D1ACD8F7E843E80F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05489A-90D4-4344-8936-C8E9767D5E98}"/>
      </w:docPartPr>
      <w:docPartBody>
        <w:p w:rsidR="00303A4C" w:rsidRDefault="00AC7CD9">
          <w:pPr>
            <w:pStyle w:val="AE87227E8E1048D1ACD8F7E843E80FEC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FEDCCCBA54E941D1A8BF004398313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0FD183-61A0-489A-B5AB-F6EAC278D802}"/>
      </w:docPartPr>
      <w:docPartBody>
        <w:p w:rsidR="00303A4C" w:rsidRDefault="00AC7CD9">
          <w:pPr>
            <w:pStyle w:val="FEDCCCBA54E941D1A8BF004398313BB9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9CEDB4793064E43A58D30AB355A32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7CBE8A-6CC5-4D5F-AB0B-1E36E795A1AD}"/>
      </w:docPartPr>
      <w:docPartBody>
        <w:p w:rsidR="00303A4C" w:rsidRDefault="00AC7CD9">
          <w:pPr>
            <w:pStyle w:val="E9CEDB4793064E43A58D30AB355A32AD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F11FBF5960D54C79BC69206C8B9AB4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608451-BB94-40E7-B765-F991E8BDC4A2}"/>
      </w:docPartPr>
      <w:docPartBody>
        <w:p w:rsidR="00303A4C" w:rsidRDefault="00AC7CD9">
          <w:pPr>
            <w:pStyle w:val="F11FBF5960D54C79BC69206C8B9AB460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7BC0F56611F44207827075079D2A1E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8F36A8-47E1-4D9A-A9CB-709F0C0356B7}"/>
      </w:docPartPr>
      <w:docPartBody>
        <w:p w:rsidR="00303A4C" w:rsidRDefault="00AC7CD9">
          <w:pPr>
            <w:pStyle w:val="7BC0F56611F44207827075079D2A1E6E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523961E0C6874DCBA7CD71ECA9C3B9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ACEA1C-C0B9-4C27-A5B4-0869A8395E59}"/>
      </w:docPartPr>
      <w:docPartBody>
        <w:p w:rsidR="00303A4C" w:rsidRDefault="00AC7CD9">
          <w:pPr>
            <w:pStyle w:val="523961E0C6874DCBA7CD71ECA9C3B9F3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D5B302B6022409FB36673E8BC9B95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47FB3-47CD-4488-8156-469ED45234D3}"/>
      </w:docPartPr>
      <w:docPartBody>
        <w:p w:rsidR="00303A4C" w:rsidRDefault="00AC7CD9">
          <w:pPr>
            <w:pStyle w:val="ED5B302B6022409FB36673E8BC9B956D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F607556283743E0A1A24BCA4E605C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3CF683-5C64-4C79-9AC2-7B69C57E018B}"/>
      </w:docPartPr>
      <w:docPartBody>
        <w:p w:rsidR="00303A4C" w:rsidRDefault="00AC7CD9">
          <w:pPr>
            <w:pStyle w:val="EF607556283743E0A1A24BCA4E605C25"/>
          </w:pPr>
          <w:r w:rsidRPr="0052238D">
            <w:rPr>
              <w:rStyle w:val="Textodelmarcadordeposicin"/>
            </w:rPr>
            <w:t>Escriba una fecha</w:t>
          </w:r>
        </w:p>
      </w:docPartBody>
    </w:docPart>
    <w:docPart>
      <w:docPartPr>
        <w:name w:val="E7B2C217B5D4460097DF23782CC939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B90332-78D1-47F1-A373-9085B2CBD81A}"/>
      </w:docPartPr>
      <w:docPartBody>
        <w:p w:rsidR="00303A4C" w:rsidRDefault="00AC7CD9">
          <w:pPr>
            <w:pStyle w:val="E7B2C217B5D4460097DF23782CC9397E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5FA9FDB2314640EFA3B49B75206F7D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BD219D-76A5-4CAE-9A61-2D62BA7D8F9A}"/>
      </w:docPartPr>
      <w:docPartBody>
        <w:p w:rsidR="00303A4C" w:rsidRDefault="00AC7CD9">
          <w:pPr>
            <w:pStyle w:val="5FA9FDB2314640EFA3B49B75206F7DCD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D737FE3C35C042CC900F3E9A461DAC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06CBE-C30D-413C-BB63-B19B2DA55ED2}"/>
      </w:docPartPr>
      <w:docPartBody>
        <w:p w:rsidR="00303A4C" w:rsidRDefault="00AC7CD9">
          <w:pPr>
            <w:pStyle w:val="D737FE3C35C042CC900F3E9A461DAC26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B9740D5C725F4FD0AE07FA307C9939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AD42E3-4847-4421-8F70-7C11816B4FDE}"/>
      </w:docPartPr>
      <w:docPartBody>
        <w:p w:rsidR="00303A4C" w:rsidRDefault="00AC7CD9">
          <w:pPr>
            <w:pStyle w:val="B9740D5C725F4FD0AE07FA307C993955"/>
          </w:pPr>
          <w:r w:rsidRPr="0052238D">
            <w:rPr>
              <w:rStyle w:val="Textodelmarcadordeposicin"/>
            </w:rPr>
            <w:t>Escriba una fecha</w:t>
          </w:r>
        </w:p>
      </w:docPartBody>
    </w:docPart>
    <w:docPart>
      <w:docPartPr>
        <w:name w:val="FEC0DE2BA1064A2ABC3A7ADA145AD6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F577AC-877F-42F8-BDBF-1F6BBB015E98}"/>
      </w:docPartPr>
      <w:docPartBody>
        <w:p w:rsidR="00303A4C" w:rsidRDefault="00AC7CD9">
          <w:pPr>
            <w:pStyle w:val="FEC0DE2BA1064A2ABC3A7ADA145AD6A3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049F17A7B62943C5BBE9339B92E072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64A971-36D6-4D46-A9D7-0B157747EB4F}"/>
      </w:docPartPr>
      <w:docPartBody>
        <w:p w:rsidR="00303A4C" w:rsidRDefault="00AC7CD9">
          <w:pPr>
            <w:pStyle w:val="049F17A7B62943C5BBE9339B92E0724C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6FB37CE12654449E8CB3F1D0F3E96B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D21C08-B146-4EA3-8E8D-1E81942F3EE5}"/>
      </w:docPartPr>
      <w:docPartBody>
        <w:p w:rsidR="00303A4C" w:rsidRDefault="00AC7CD9">
          <w:pPr>
            <w:pStyle w:val="6FB37CE12654449E8CB3F1D0F3E96B13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F176911F412E44578BE476B9D94B6E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A93D56-7639-42C3-A7DD-5754FD03A445}"/>
      </w:docPartPr>
      <w:docPartBody>
        <w:p w:rsidR="00303A4C" w:rsidRDefault="00AC7CD9">
          <w:pPr>
            <w:pStyle w:val="F176911F412E44578BE476B9D94B6E5E"/>
          </w:pPr>
          <w:r w:rsidRPr="0052238D">
            <w:rPr>
              <w:rStyle w:val="Textodelmarcadordeposicin"/>
            </w:rPr>
            <w:t>Escriba una fecha</w:t>
          </w:r>
        </w:p>
      </w:docPartBody>
    </w:docPart>
    <w:docPart>
      <w:docPartPr>
        <w:name w:val="9FAB7D04585D4EE48FF52A580F1272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84C6D5-5671-4214-891B-3200F2BFCC66}"/>
      </w:docPartPr>
      <w:docPartBody>
        <w:p w:rsidR="00303A4C" w:rsidRDefault="00AC7CD9">
          <w:pPr>
            <w:pStyle w:val="9FAB7D04585D4EE48FF52A580F127275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2C24121FB5DF4A2787ED978FF69298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1A3895-C2DB-4B04-9ECE-DDAD0D419D53}"/>
      </w:docPartPr>
      <w:docPartBody>
        <w:p w:rsidR="00303A4C" w:rsidRDefault="00AC7CD9">
          <w:pPr>
            <w:pStyle w:val="2C24121FB5DF4A2787ED978FF692987A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98FEE4256D6A4096B49A6F8AB5A254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6C885-DB77-4BAA-8C56-BD083FB3D093}"/>
      </w:docPartPr>
      <w:docPartBody>
        <w:p w:rsidR="00303A4C" w:rsidRDefault="00AC7CD9">
          <w:pPr>
            <w:pStyle w:val="98FEE4256D6A4096B49A6F8AB5A254B3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4063E6091F9E41F48175C87521B7AE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8ECE14-7060-40FA-9C9E-42CE649F28A0}"/>
      </w:docPartPr>
      <w:docPartBody>
        <w:p w:rsidR="00303A4C" w:rsidRDefault="00AC7CD9">
          <w:pPr>
            <w:pStyle w:val="4063E6091F9E41F48175C87521B7AEA2"/>
          </w:pPr>
          <w:r w:rsidRPr="0052238D">
            <w:rPr>
              <w:rStyle w:val="Textodelmarcadordeposicin"/>
            </w:rPr>
            <w:t>Escriba una fecha</w:t>
          </w:r>
        </w:p>
      </w:docPartBody>
    </w:docPart>
    <w:docPart>
      <w:docPartPr>
        <w:name w:val="EED01D2FEBB948FC8AE48F529F28CC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85368B-2F7B-44E5-9D39-C3426A1F5809}"/>
      </w:docPartPr>
      <w:docPartBody>
        <w:p w:rsidR="00303A4C" w:rsidRDefault="00AC7CD9">
          <w:pPr>
            <w:pStyle w:val="EED01D2FEBB948FC8AE48F529F28CC33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7FEEA9031DF14F6B9FF39B546DBD29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62F8E6-C1F3-4A59-B6D0-22BFF4ADBF2B}"/>
      </w:docPartPr>
      <w:docPartBody>
        <w:p w:rsidR="00303A4C" w:rsidRDefault="00AC7CD9">
          <w:pPr>
            <w:pStyle w:val="7FEEA9031DF14F6B9FF39B546DBD2956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262C3EA0A0DD428B9BA2B7309B7D24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CA4521-78C8-42CF-97B2-60B332FEB6FF}"/>
      </w:docPartPr>
      <w:docPartBody>
        <w:p w:rsidR="00303A4C" w:rsidRDefault="00AC7CD9">
          <w:pPr>
            <w:pStyle w:val="262C3EA0A0DD428B9BA2B7309B7D2409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5CC296B503544A6BB608D8E1367A7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A341D5-BEC0-45B3-B64F-62345158CDF9}"/>
      </w:docPartPr>
      <w:docPartBody>
        <w:p w:rsidR="00303A4C" w:rsidRDefault="00AC7CD9">
          <w:pPr>
            <w:pStyle w:val="E5CC296B503544A6BB608D8E1367A73E"/>
          </w:pPr>
          <w:r w:rsidRPr="0052238D">
            <w:rPr>
              <w:rStyle w:val="Textodelmarcadordeposicin"/>
            </w:rPr>
            <w:t>Escriba una fecha</w:t>
          </w:r>
        </w:p>
      </w:docPartBody>
    </w:docPart>
    <w:docPart>
      <w:docPartPr>
        <w:name w:val="2E9086E298C84F9FA5211992A1511A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FB8809-811D-4BDF-9FA3-B65CA05163DF}"/>
      </w:docPartPr>
      <w:docPartBody>
        <w:p w:rsidR="00303A4C" w:rsidRDefault="00AC7CD9">
          <w:pPr>
            <w:pStyle w:val="2E9086E298C84F9FA5211992A1511A49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15E236E9B62E4506A8958E05F7E8FD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80ED64-EA52-44E3-8640-E12B47B08184}"/>
      </w:docPartPr>
      <w:docPartBody>
        <w:p w:rsidR="00303A4C" w:rsidRDefault="00AC7CD9">
          <w:pPr>
            <w:pStyle w:val="15E236E9B62E4506A8958E05F7E8FDCC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ABF61FA238F74A30BD9BCA0EE06174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691EB3-150D-4140-87D9-922AFCA19302}"/>
      </w:docPartPr>
      <w:docPartBody>
        <w:p w:rsidR="00303A4C" w:rsidRDefault="00AC7CD9">
          <w:pPr>
            <w:pStyle w:val="ABF61FA238F74A30BD9BCA0EE0617471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4A5E06BC87D841CA9E7A82EA69BC0C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F1BA70-74CB-4B49-A69A-A9B70E0B2AFC}"/>
      </w:docPartPr>
      <w:docPartBody>
        <w:p w:rsidR="00303A4C" w:rsidRDefault="00AC7CD9">
          <w:pPr>
            <w:pStyle w:val="4A5E06BC87D841CA9E7A82EA69BC0C8D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53AC82D70F7C4561B3D8FD7C107B0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B20236-34B8-46C7-96FA-11250B663CDA}"/>
      </w:docPartPr>
      <w:docPartBody>
        <w:p w:rsidR="00303A4C" w:rsidRDefault="00AC7CD9">
          <w:pPr>
            <w:pStyle w:val="53AC82D70F7C4561B3D8FD7C107B0EFD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9824C19239874EA9AA60AD6185E19B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D10EF7-C56A-49AF-BC07-CEF5DDC9C0DE}"/>
      </w:docPartPr>
      <w:docPartBody>
        <w:p w:rsidR="00303A4C" w:rsidRDefault="00AC7CD9">
          <w:pPr>
            <w:pStyle w:val="9824C19239874EA9AA60AD6185E19B6F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BD3D61BC04B2459396CF1200279C6B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751A7A-7EED-49DE-B355-E8E271E5D8C4}"/>
      </w:docPartPr>
      <w:docPartBody>
        <w:p w:rsidR="00303A4C" w:rsidRDefault="00AC7CD9">
          <w:pPr>
            <w:pStyle w:val="BD3D61BC04B2459396CF1200279C6BD5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A3B82324B2AE481B95C8AE92A8AA4B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D4D915-7EE5-413B-B353-35B2B5D801E2}"/>
      </w:docPartPr>
      <w:docPartBody>
        <w:p w:rsidR="00303A4C" w:rsidRDefault="00AC7CD9">
          <w:pPr>
            <w:pStyle w:val="A3B82324B2AE481B95C8AE92A8AA4B0D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04F7243E6CA64101962490F40D271C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5A25EF-0D4D-41C8-9CFA-9A1D149D08E6}"/>
      </w:docPartPr>
      <w:docPartBody>
        <w:p w:rsidR="00303A4C" w:rsidRDefault="00AC7CD9">
          <w:pPr>
            <w:pStyle w:val="04F7243E6CA64101962490F40D271C41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5530CCDBE73C4904BFAD5E3FDA8ADD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E4CEDF-5E7D-43AC-ABCD-F2CEF334A965}"/>
      </w:docPartPr>
      <w:docPartBody>
        <w:p w:rsidR="00303A4C" w:rsidRDefault="00AC7CD9">
          <w:pPr>
            <w:pStyle w:val="5530CCDBE73C4904BFAD5E3FDA8ADD9B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462F60C7C9A34716ADB4738AEF61CC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AF2598-1ABC-4957-BE60-598BACA33E97}"/>
      </w:docPartPr>
      <w:docPartBody>
        <w:p w:rsidR="00303A4C" w:rsidRDefault="00AC7CD9">
          <w:pPr>
            <w:pStyle w:val="462F60C7C9A34716ADB4738AEF61CC22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6E722E4A4DE4323AAB4991C6E0A7E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2CF9BE-C2B0-4ED2-A021-2387324DD70E}"/>
      </w:docPartPr>
      <w:docPartBody>
        <w:p w:rsidR="00303A4C" w:rsidRDefault="00AC7CD9">
          <w:pPr>
            <w:pStyle w:val="E6E722E4A4DE4323AAB4991C6E0A7EFB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D911B6A8C1194317A59EFF5671B332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2ED09D-21A5-4AE0-A84A-2B0A732A6189}"/>
      </w:docPartPr>
      <w:docPartBody>
        <w:p w:rsidR="00303A4C" w:rsidRDefault="00AC7CD9">
          <w:pPr>
            <w:pStyle w:val="D911B6A8C1194317A59EFF5671B332E7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819AE64ED0BB420BAD6BE9DFFDB7FB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344FE4-E0CB-4961-AC5F-2E2D00F695F3}"/>
      </w:docPartPr>
      <w:docPartBody>
        <w:p w:rsidR="00303A4C" w:rsidRDefault="00AC7CD9">
          <w:pPr>
            <w:pStyle w:val="819AE64ED0BB420BAD6BE9DFFDB7FBB6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40830BA5C8B44EFBDB3AC0E90C8C4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BE0EC9-3EAF-4CA0-A82E-3E52A2439C13}"/>
      </w:docPartPr>
      <w:docPartBody>
        <w:p w:rsidR="00303A4C" w:rsidRDefault="00AC7CD9">
          <w:pPr>
            <w:pStyle w:val="340830BA5C8B44EFBDB3AC0E90C8C493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A618F5E329B04CD281372532620D8D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C400A7-2FA7-4DD8-907B-A3CB6C8DC623}"/>
      </w:docPartPr>
      <w:docPartBody>
        <w:p w:rsidR="00303A4C" w:rsidRDefault="00AC7CD9">
          <w:pPr>
            <w:pStyle w:val="A618F5E329B04CD281372532620D8DFE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871E55A1988F4D6A9991D58531EFE6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1C4683-F06D-4AEF-BEA2-35FBB4ABCF18}"/>
      </w:docPartPr>
      <w:docPartBody>
        <w:p w:rsidR="00303A4C" w:rsidRDefault="00AC7CD9">
          <w:pPr>
            <w:pStyle w:val="871E55A1988F4D6A9991D58531EFE6D6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9C8BE6E5359B490FB6A30A0021124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53AE16-724F-4DBE-ADAC-F3A0F02C17A0}"/>
      </w:docPartPr>
      <w:docPartBody>
        <w:p w:rsidR="00303A4C" w:rsidRDefault="00AC7CD9">
          <w:pPr>
            <w:pStyle w:val="9C8BE6E5359B490FB6A30A0021124F68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BCF78FC5140441DD92F6BE3DA799D9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C7B152-718B-4017-80E4-FEFD83E74CB4}"/>
      </w:docPartPr>
      <w:docPartBody>
        <w:p w:rsidR="00303A4C" w:rsidRDefault="00AC7CD9">
          <w:pPr>
            <w:pStyle w:val="BCF78FC5140441DD92F6BE3DA799D913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4796CB02D1D64DC08B5559D2D03087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962047-F471-4981-B12B-7FADFF1194D8}"/>
      </w:docPartPr>
      <w:docPartBody>
        <w:p w:rsidR="00303A4C" w:rsidRDefault="00AC7CD9">
          <w:pPr>
            <w:pStyle w:val="4796CB02D1D64DC08B5559D2D03087D1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022D913F26C944799580E5128E0057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803E93-4425-42C7-978F-24C3B4F5E672}"/>
      </w:docPartPr>
      <w:docPartBody>
        <w:p w:rsidR="00303A4C" w:rsidRDefault="00AC7CD9">
          <w:pPr>
            <w:pStyle w:val="022D913F26C944799580E5128E005736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00B0FE1FBC494154863DC47354BBB2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C71222-64B1-4321-8AE0-C470E9F9248A}"/>
      </w:docPartPr>
      <w:docPartBody>
        <w:p w:rsidR="00303A4C" w:rsidRDefault="00AC7CD9">
          <w:pPr>
            <w:pStyle w:val="00B0FE1FBC494154863DC47354BBB2E3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E32ED85961B4468D8DB9D03F770168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DA505F-F182-4362-919C-A9F4F6F374E6}"/>
      </w:docPartPr>
      <w:docPartBody>
        <w:p w:rsidR="00303A4C" w:rsidRDefault="00AC7CD9">
          <w:pPr>
            <w:pStyle w:val="E32ED85961B4468D8DB9D03F7701681B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930775F882CC4CC4B33FE09D225B80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B38383-FE4E-4018-9A57-695E28BC5AD0}"/>
      </w:docPartPr>
      <w:docPartBody>
        <w:p w:rsidR="00303A4C" w:rsidRDefault="00AC7CD9">
          <w:pPr>
            <w:pStyle w:val="930775F882CC4CC4B33FE09D225B80A8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0F31FB4CF8A74064B30F3B70FC7566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5C1C1F-40AB-4FD8-9223-806BF5431D0C}"/>
      </w:docPartPr>
      <w:docPartBody>
        <w:p w:rsidR="00303A4C" w:rsidRDefault="00AC7CD9">
          <w:pPr>
            <w:pStyle w:val="0F31FB4CF8A74064B30F3B70FC7566EF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6633F70017CE4382818AC95EC9D225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2CB962-5A57-46BB-9415-BBC15695E9CD}"/>
      </w:docPartPr>
      <w:docPartBody>
        <w:p w:rsidR="00303A4C" w:rsidRDefault="00AC7CD9">
          <w:pPr>
            <w:pStyle w:val="6633F70017CE4382818AC95EC9D22508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99C47CBE92F74845BC67E089B826BA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DA43EE-A7F4-445E-B50F-95EC3075BC1D}"/>
      </w:docPartPr>
      <w:docPartBody>
        <w:p w:rsidR="00303A4C" w:rsidRDefault="00AC7CD9">
          <w:pPr>
            <w:pStyle w:val="99C47CBE92F74845BC67E089B826BACC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4CEAEA4B824E4DB2B98E1BCFCBDDE4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929B06-C436-41FF-B046-84049DECB8EB}"/>
      </w:docPartPr>
      <w:docPartBody>
        <w:p w:rsidR="00303A4C" w:rsidRDefault="00AC7CD9">
          <w:pPr>
            <w:pStyle w:val="4CEAEA4B824E4DB2B98E1BCFCBDDE42C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F7B7A3D1689F433381435769546543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FD99B2-F473-46A0-B768-41FEA4F014E1}"/>
      </w:docPartPr>
      <w:docPartBody>
        <w:p w:rsidR="00303A4C" w:rsidRDefault="00AC7CD9">
          <w:pPr>
            <w:pStyle w:val="F7B7A3D1689F43338143576954654327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436FBC4D626C4C1E9DD86D0C6EF97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E693E2-D1EB-43F4-B884-B2AF7461BF48}"/>
      </w:docPartPr>
      <w:docPartBody>
        <w:p w:rsidR="00303A4C" w:rsidRDefault="00AC7CD9">
          <w:pPr>
            <w:pStyle w:val="436FBC4D626C4C1E9DD86D0C6EF976A4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9DF561D9BDC474AA8B94396D16C30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B5F0F-2486-4601-A99E-38C3E7B27153}"/>
      </w:docPartPr>
      <w:docPartBody>
        <w:p w:rsidR="00303A4C" w:rsidRDefault="00AC7CD9">
          <w:pPr>
            <w:pStyle w:val="39DF561D9BDC474AA8B94396D16C30F0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86E29837B4634E1B8EA24C9853B7D3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8C1D00-2D6A-4E6D-85A6-89D3D260E3F2}"/>
      </w:docPartPr>
      <w:docPartBody>
        <w:p w:rsidR="00303A4C" w:rsidRDefault="00AC7CD9">
          <w:pPr>
            <w:pStyle w:val="86E29837B4634E1B8EA24C9853B7D3D0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89CE28440D594D4D808C5AC00D79F2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F8C853-095D-49AC-8FBE-0327311ED092}"/>
      </w:docPartPr>
      <w:docPartBody>
        <w:p w:rsidR="00303A4C" w:rsidRDefault="00AC7CD9">
          <w:pPr>
            <w:pStyle w:val="89CE28440D594D4D808C5AC00D79F20C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EEDB574EAAE041E18987BE50123C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E733FB-2FFF-4111-B824-DCE8DD8927D6}"/>
      </w:docPartPr>
      <w:docPartBody>
        <w:p w:rsidR="00303A4C" w:rsidRDefault="00AC7CD9">
          <w:pPr>
            <w:pStyle w:val="EEDB574EAAE041E18987BE50123CDC7E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0321E6B7E8E451AA7FDCF6B392FA9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38CC77-6E1A-4FE2-B686-724ECE0B52F5}"/>
      </w:docPartPr>
      <w:docPartBody>
        <w:p w:rsidR="00303A4C" w:rsidRDefault="00AC7CD9">
          <w:pPr>
            <w:pStyle w:val="30321E6B7E8E451AA7FDCF6B392FA976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BF40F25DCE0C404F818E07DE73037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EB64AC-EE31-4A8D-BE78-D0EBBEF848F5}"/>
      </w:docPartPr>
      <w:docPartBody>
        <w:p w:rsidR="00303A4C" w:rsidRDefault="00AC7CD9">
          <w:pPr>
            <w:pStyle w:val="BF40F25DCE0C404F818E07DE73037151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D39D15669B1746CC9589F2033768F4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F2543A-2337-4E4C-9B10-7915D0EE3AC2}"/>
      </w:docPartPr>
      <w:docPartBody>
        <w:p w:rsidR="00303A4C" w:rsidRDefault="00AC7CD9">
          <w:pPr>
            <w:pStyle w:val="D39D15669B1746CC9589F2033768F4E0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73E11D2BAB57405B84B2DDB95DD8B5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58EFB0-82F9-4189-BBDC-B29B5448B395}"/>
      </w:docPartPr>
      <w:docPartBody>
        <w:p w:rsidR="00303A4C" w:rsidRDefault="00AC7CD9">
          <w:pPr>
            <w:pStyle w:val="73E11D2BAB57405B84B2DDB95DD8B537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3590CE13C58248319D073907866BB3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15CEF0-C17F-4ED2-928F-0560B28DAA40}"/>
      </w:docPartPr>
      <w:docPartBody>
        <w:p w:rsidR="00E30A50" w:rsidRDefault="00F31F08" w:rsidP="00F31F08">
          <w:pPr>
            <w:pStyle w:val="3590CE13C58248319D073907866BB300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aquí.</w:t>
          </w:r>
        </w:p>
      </w:docPartBody>
    </w:docPart>
    <w:docPart>
      <w:docPartPr>
        <w:name w:val="65A7365330D5499D8F5F95BB8FBE5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1178C3-C1C9-4A98-BAFD-3809F1157737}"/>
      </w:docPartPr>
      <w:docPartBody>
        <w:p w:rsidR="00875D5D" w:rsidRDefault="00F05EBE" w:rsidP="00F05EBE">
          <w:pPr>
            <w:pStyle w:val="65A7365330D5499D8F5F95BB8FBE5F68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2D64757AE5FF45899B2F3CFC834F4D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27BD7F-B78D-4EFD-B778-E83667F8C3F4}"/>
      </w:docPartPr>
      <w:docPartBody>
        <w:p w:rsidR="00875D5D" w:rsidRDefault="00F05EBE" w:rsidP="00F05EBE">
          <w:pPr>
            <w:pStyle w:val="2D64757AE5FF45899B2F3CFC834F4D54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F50A8666C9C44583BA7B121703C256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DA1F38-939B-46C8-9E8E-C045B0E921F6}"/>
      </w:docPartPr>
      <w:docPartBody>
        <w:p w:rsidR="00875D5D" w:rsidRDefault="00F05EBE" w:rsidP="00F05EBE">
          <w:pPr>
            <w:pStyle w:val="F50A8666C9C44583BA7B121703C25688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FE57FD565EE4E188C3A2DE0453786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F1229B-8207-4FBB-B5DC-569761113DE7}"/>
      </w:docPartPr>
      <w:docPartBody>
        <w:p w:rsidR="00875D5D" w:rsidRDefault="00F05EBE" w:rsidP="00F05EBE">
          <w:pPr>
            <w:pStyle w:val="EFE57FD565EE4E188C3A2DE0453786FB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9B40F32984044960B908E674A81091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94B7CE-8C6F-446B-AAD9-5730C4CE8025}"/>
      </w:docPartPr>
      <w:docPartBody>
        <w:p w:rsidR="00875D5D" w:rsidRDefault="00F05EBE" w:rsidP="00F05EBE">
          <w:pPr>
            <w:pStyle w:val="9B40F32984044960B908E674A8109157"/>
          </w:pPr>
          <w:r w:rsidRPr="00832613">
            <w:rPr>
              <w:rStyle w:val="Textodelmarcadordeposicin"/>
            </w:rPr>
            <w:t>Escriba una fecha</w:t>
          </w:r>
        </w:p>
      </w:docPartBody>
    </w:docPart>
    <w:docPart>
      <w:docPartPr>
        <w:name w:val="7DED3A968B1F4DF2BD974F55FF3CB9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E805D6-8FD6-41EB-AB10-5C66FC4610C1}"/>
      </w:docPartPr>
      <w:docPartBody>
        <w:p w:rsidR="00875D5D" w:rsidRDefault="00F05EBE" w:rsidP="00F05EBE">
          <w:pPr>
            <w:pStyle w:val="7DED3A968B1F4DF2BD974F55FF3CB98C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8D333BAD58BA4905A296DBD47E4C40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BA5261-E916-426B-9C14-51B63FEFCA93}"/>
      </w:docPartPr>
      <w:docPartBody>
        <w:p w:rsidR="00875D5D" w:rsidRDefault="00F05EBE" w:rsidP="00F05EBE">
          <w:pPr>
            <w:pStyle w:val="8D333BAD58BA4905A296DBD47E4C40E0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</w:t>
          </w:r>
          <w:r w:rsidRPr="00832613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A2F507E4210148538AF3F727ADCA70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B8FA3A-96DE-4A40-BA40-C806E47DBEDB}"/>
      </w:docPartPr>
      <w:docPartBody>
        <w:p w:rsidR="00875D5D" w:rsidRDefault="00F05EBE" w:rsidP="00F05EBE">
          <w:pPr>
            <w:pStyle w:val="A2F507E4210148538AF3F727ADCA708F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  <w:docPart>
      <w:docPartPr>
        <w:name w:val="EF6FFDFD11A34175B5196ECCFF1FDD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AB3277-DC52-45FF-9D6D-4CE5F1AA1DA3}"/>
      </w:docPartPr>
      <w:docPartBody>
        <w:p w:rsidR="00875D5D" w:rsidRDefault="00F05EBE" w:rsidP="00F05EBE">
          <w:pPr>
            <w:pStyle w:val="EF6FFDFD11A34175B5196ECCFF1FDD63"/>
          </w:pPr>
          <w:r w:rsidRPr="0052238D">
            <w:rPr>
              <w:rStyle w:val="Textodelmarcadordeposicin"/>
            </w:rPr>
            <w:t>Escriba una fecha</w:t>
          </w:r>
        </w:p>
      </w:docPartBody>
    </w:docPart>
    <w:docPart>
      <w:docPartPr>
        <w:name w:val="ACE06378C56349DF9260EA3F5B951B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CA3F3A-4670-4E57-B213-C92C77E73B24}"/>
      </w:docPartPr>
      <w:docPartBody>
        <w:p w:rsidR="00875D5D" w:rsidRDefault="00F05EBE" w:rsidP="00F05EBE">
          <w:pPr>
            <w:pStyle w:val="ACE06378C56349DF9260EA3F5B951BCD"/>
          </w:pPr>
          <w:r w:rsidRPr="00DD6E48">
            <w:rPr>
              <w:rStyle w:val="Textodelmarcadordeposicin"/>
              <w:rFonts w:ascii="Aller" w:hAnsi="Aller"/>
              <w:sz w:val="20"/>
            </w:rPr>
            <w:t>Escriba aquí</w:t>
          </w:r>
          <w:r w:rsidRPr="00DD6E48">
            <w:rPr>
              <w:rStyle w:val="Textodelmarcadordeposicin"/>
              <w:rFonts w:ascii="Aller" w:hAnsi="Aller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ller">
    <w:altName w:val="Source Sans Pro"/>
    <w:panose1 w:val="02000503030000020004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CD9"/>
    <w:rsid w:val="00303A4C"/>
    <w:rsid w:val="00875D5D"/>
    <w:rsid w:val="0091253E"/>
    <w:rsid w:val="00AC7CD9"/>
    <w:rsid w:val="00BE4276"/>
    <w:rsid w:val="00E30A50"/>
    <w:rsid w:val="00E47D8B"/>
    <w:rsid w:val="00F05EBE"/>
    <w:rsid w:val="00F31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05EBE"/>
    <w:rPr>
      <w:color w:val="808080"/>
    </w:rPr>
  </w:style>
  <w:style w:type="paragraph" w:customStyle="1" w:styleId="5FD9F1E9EF98401A81B6AAE4211885D8">
    <w:name w:val="5FD9F1E9EF98401A81B6AAE4211885D8"/>
  </w:style>
  <w:style w:type="paragraph" w:customStyle="1" w:styleId="AFCFC0B51F91477FB593961F0E3C1A57">
    <w:name w:val="AFCFC0B51F91477FB593961F0E3C1A57"/>
  </w:style>
  <w:style w:type="paragraph" w:customStyle="1" w:styleId="0280E5D03F594CBC884631EE03D3515A">
    <w:name w:val="0280E5D03F594CBC884631EE03D3515A"/>
  </w:style>
  <w:style w:type="paragraph" w:customStyle="1" w:styleId="53466E9001494A2789767DB225B779A2">
    <w:name w:val="53466E9001494A2789767DB225B779A2"/>
  </w:style>
  <w:style w:type="paragraph" w:customStyle="1" w:styleId="EC9A93B90AF0460998DFEEB823B3527F">
    <w:name w:val="EC9A93B90AF0460998DFEEB823B3527F"/>
  </w:style>
  <w:style w:type="paragraph" w:customStyle="1" w:styleId="3B64AC930576492F9BA83ADB8C9DF4E4">
    <w:name w:val="3B64AC930576492F9BA83ADB8C9DF4E4"/>
  </w:style>
  <w:style w:type="paragraph" w:customStyle="1" w:styleId="67DEC5B6AE2643F3B056B68050781D44">
    <w:name w:val="67DEC5B6AE2643F3B056B68050781D44"/>
  </w:style>
  <w:style w:type="paragraph" w:customStyle="1" w:styleId="EACA60169A2E475588FD15C6D1675E04">
    <w:name w:val="EACA60169A2E475588FD15C6D1675E04"/>
  </w:style>
  <w:style w:type="paragraph" w:customStyle="1" w:styleId="7EEE7A57BD604500AB25D112996ED4E2">
    <w:name w:val="7EEE7A57BD604500AB25D112996ED4E2"/>
  </w:style>
  <w:style w:type="paragraph" w:customStyle="1" w:styleId="48DE5F4A171C4E34ACA512CF01CA3B42">
    <w:name w:val="48DE5F4A171C4E34ACA512CF01CA3B42"/>
  </w:style>
  <w:style w:type="paragraph" w:customStyle="1" w:styleId="294E86A0E29748A9B2B3F11702C558FA">
    <w:name w:val="294E86A0E29748A9B2B3F11702C558FA"/>
  </w:style>
  <w:style w:type="paragraph" w:customStyle="1" w:styleId="5A3A541F5AE2410EB54A276C3FE57D6C">
    <w:name w:val="5A3A541F5AE2410EB54A276C3FE57D6C"/>
  </w:style>
  <w:style w:type="paragraph" w:customStyle="1" w:styleId="6BB106435F614E3288BB8B1D806C31C1">
    <w:name w:val="6BB106435F614E3288BB8B1D806C31C1"/>
  </w:style>
  <w:style w:type="paragraph" w:customStyle="1" w:styleId="DAD0EDBCF1C143A8858D22B09617DF6F">
    <w:name w:val="DAD0EDBCF1C143A8858D22B09617DF6F"/>
  </w:style>
  <w:style w:type="paragraph" w:customStyle="1" w:styleId="E38EB36AEC1541528C825AFE31323BEA">
    <w:name w:val="E38EB36AEC1541528C825AFE31323BEA"/>
  </w:style>
  <w:style w:type="paragraph" w:customStyle="1" w:styleId="0D7B0AB1514543CD90328EE9F547385D">
    <w:name w:val="0D7B0AB1514543CD90328EE9F547385D"/>
  </w:style>
  <w:style w:type="paragraph" w:customStyle="1" w:styleId="CFBEAFB934C74F348E7F447063DADFDE">
    <w:name w:val="CFBEAFB934C74F348E7F447063DADFDE"/>
  </w:style>
  <w:style w:type="paragraph" w:customStyle="1" w:styleId="B9C7543BBE894BCC951BD77611308C7A">
    <w:name w:val="B9C7543BBE894BCC951BD77611308C7A"/>
  </w:style>
  <w:style w:type="paragraph" w:customStyle="1" w:styleId="B5E13B30886247ABB5098AF380372FD3">
    <w:name w:val="B5E13B30886247ABB5098AF380372FD3"/>
  </w:style>
  <w:style w:type="paragraph" w:customStyle="1" w:styleId="7D0E1BF780134B1B9CEEF8B05CCF185F">
    <w:name w:val="7D0E1BF780134B1B9CEEF8B05CCF185F"/>
  </w:style>
  <w:style w:type="paragraph" w:customStyle="1" w:styleId="7163576926604A79B30069E018433A08">
    <w:name w:val="7163576926604A79B30069E018433A08"/>
  </w:style>
  <w:style w:type="paragraph" w:customStyle="1" w:styleId="450B3902B70645389D9DD64416A74EA5">
    <w:name w:val="450B3902B70645389D9DD64416A74EA5"/>
  </w:style>
  <w:style w:type="paragraph" w:customStyle="1" w:styleId="74A52319D7E94BAC8632335F54533AD3">
    <w:name w:val="74A52319D7E94BAC8632335F54533AD3"/>
  </w:style>
  <w:style w:type="paragraph" w:customStyle="1" w:styleId="1E905915474040F780BAB494E671C8BA">
    <w:name w:val="1E905915474040F780BAB494E671C8BA"/>
  </w:style>
  <w:style w:type="paragraph" w:customStyle="1" w:styleId="6C586B0CEDB84DAF94CD00DA21BE2064">
    <w:name w:val="6C586B0CEDB84DAF94CD00DA21BE2064"/>
  </w:style>
  <w:style w:type="paragraph" w:customStyle="1" w:styleId="CD8851271C5448F1AB491C1AFDAC37DA">
    <w:name w:val="CD8851271C5448F1AB491C1AFDAC37DA"/>
  </w:style>
  <w:style w:type="paragraph" w:customStyle="1" w:styleId="915AEF9FE36444CC9046E89263861B3B">
    <w:name w:val="915AEF9FE36444CC9046E89263861B3B"/>
  </w:style>
  <w:style w:type="paragraph" w:customStyle="1" w:styleId="328E4C508A124180B4C632D74B609B96">
    <w:name w:val="328E4C508A124180B4C632D74B609B96"/>
  </w:style>
  <w:style w:type="paragraph" w:customStyle="1" w:styleId="C1C32DEE7BCB4A3DAEF86C54B7C82CDA">
    <w:name w:val="C1C32DEE7BCB4A3DAEF86C54B7C82CDA"/>
  </w:style>
  <w:style w:type="paragraph" w:customStyle="1" w:styleId="4616E7A7534541A284B49A6858B6C33F">
    <w:name w:val="4616E7A7534541A284B49A6858B6C33F"/>
  </w:style>
  <w:style w:type="paragraph" w:customStyle="1" w:styleId="A024B730E62E4D0EA53E21058A33168A">
    <w:name w:val="A024B730E62E4D0EA53E21058A33168A"/>
  </w:style>
  <w:style w:type="paragraph" w:customStyle="1" w:styleId="31690881BBFE41FD9C111EF732D94983">
    <w:name w:val="31690881BBFE41FD9C111EF732D94983"/>
  </w:style>
  <w:style w:type="paragraph" w:customStyle="1" w:styleId="B1049C74E0B34A7C9B32D6BF5D655E25">
    <w:name w:val="B1049C74E0B34A7C9B32D6BF5D655E25"/>
  </w:style>
  <w:style w:type="paragraph" w:customStyle="1" w:styleId="DF87978B8D904D04AA37700BD9E73C91">
    <w:name w:val="DF87978B8D904D04AA37700BD9E73C91"/>
  </w:style>
  <w:style w:type="paragraph" w:customStyle="1" w:styleId="2230CCD17A454D248D0A571698323F8D">
    <w:name w:val="2230CCD17A454D248D0A571698323F8D"/>
  </w:style>
  <w:style w:type="paragraph" w:customStyle="1" w:styleId="ED433A12EFFC4CB6B39390C8D2E11E04">
    <w:name w:val="ED433A12EFFC4CB6B39390C8D2E11E04"/>
  </w:style>
  <w:style w:type="paragraph" w:customStyle="1" w:styleId="60403DCD79894F0DB03EB22AD5511F9C">
    <w:name w:val="60403DCD79894F0DB03EB22AD5511F9C"/>
  </w:style>
  <w:style w:type="paragraph" w:customStyle="1" w:styleId="75ECEEC6F4BD46DFBA69BC9D521A56A6">
    <w:name w:val="75ECEEC6F4BD46DFBA69BC9D521A56A6"/>
  </w:style>
  <w:style w:type="paragraph" w:customStyle="1" w:styleId="AE87227E8E1048D1ACD8F7E843E80FEC">
    <w:name w:val="AE87227E8E1048D1ACD8F7E843E80FEC"/>
  </w:style>
  <w:style w:type="paragraph" w:customStyle="1" w:styleId="FEDCCCBA54E941D1A8BF004398313BB9">
    <w:name w:val="FEDCCCBA54E941D1A8BF004398313BB9"/>
  </w:style>
  <w:style w:type="paragraph" w:customStyle="1" w:styleId="E9CEDB4793064E43A58D30AB355A32AD">
    <w:name w:val="E9CEDB4793064E43A58D30AB355A32AD"/>
  </w:style>
  <w:style w:type="paragraph" w:customStyle="1" w:styleId="F11FBF5960D54C79BC69206C8B9AB460">
    <w:name w:val="F11FBF5960D54C79BC69206C8B9AB460"/>
  </w:style>
  <w:style w:type="paragraph" w:customStyle="1" w:styleId="7BC0F56611F44207827075079D2A1E6E">
    <w:name w:val="7BC0F56611F44207827075079D2A1E6E"/>
  </w:style>
  <w:style w:type="paragraph" w:customStyle="1" w:styleId="523961E0C6874DCBA7CD71ECA9C3B9F3">
    <w:name w:val="523961E0C6874DCBA7CD71ECA9C3B9F3"/>
  </w:style>
  <w:style w:type="paragraph" w:customStyle="1" w:styleId="ED5B302B6022409FB36673E8BC9B956D">
    <w:name w:val="ED5B302B6022409FB36673E8BC9B956D"/>
  </w:style>
  <w:style w:type="paragraph" w:customStyle="1" w:styleId="EF607556283743E0A1A24BCA4E605C25">
    <w:name w:val="EF607556283743E0A1A24BCA4E605C25"/>
  </w:style>
  <w:style w:type="paragraph" w:customStyle="1" w:styleId="E7B2C217B5D4460097DF23782CC9397E">
    <w:name w:val="E7B2C217B5D4460097DF23782CC9397E"/>
  </w:style>
  <w:style w:type="paragraph" w:customStyle="1" w:styleId="5FA9FDB2314640EFA3B49B75206F7DCD">
    <w:name w:val="5FA9FDB2314640EFA3B49B75206F7DCD"/>
  </w:style>
  <w:style w:type="paragraph" w:customStyle="1" w:styleId="D737FE3C35C042CC900F3E9A461DAC26">
    <w:name w:val="D737FE3C35C042CC900F3E9A461DAC26"/>
  </w:style>
  <w:style w:type="paragraph" w:customStyle="1" w:styleId="B9740D5C725F4FD0AE07FA307C993955">
    <w:name w:val="B9740D5C725F4FD0AE07FA307C993955"/>
  </w:style>
  <w:style w:type="paragraph" w:customStyle="1" w:styleId="FEC0DE2BA1064A2ABC3A7ADA145AD6A3">
    <w:name w:val="FEC0DE2BA1064A2ABC3A7ADA145AD6A3"/>
  </w:style>
  <w:style w:type="paragraph" w:customStyle="1" w:styleId="049F17A7B62943C5BBE9339B92E0724C">
    <w:name w:val="049F17A7B62943C5BBE9339B92E0724C"/>
  </w:style>
  <w:style w:type="paragraph" w:customStyle="1" w:styleId="6FB37CE12654449E8CB3F1D0F3E96B13">
    <w:name w:val="6FB37CE12654449E8CB3F1D0F3E96B13"/>
  </w:style>
  <w:style w:type="paragraph" w:customStyle="1" w:styleId="F176911F412E44578BE476B9D94B6E5E">
    <w:name w:val="F176911F412E44578BE476B9D94B6E5E"/>
  </w:style>
  <w:style w:type="paragraph" w:customStyle="1" w:styleId="9FAB7D04585D4EE48FF52A580F127275">
    <w:name w:val="9FAB7D04585D4EE48FF52A580F127275"/>
  </w:style>
  <w:style w:type="paragraph" w:customStyle="1" w:styleId="2C24121FB5DF4A2787ED978FF692987A">
    <w:name w:val="2C24121FB5DF4A2787ED978FF692987A"/>
  </w:style>
  <w:style w:type="paragraph" w:customStyle="1" w:styleId="98FEE4256D6A4096B49A6F8AB5A254B3">
    <w:name w:val="98FEE4256D6A4096B49A6F8AB5A254B3"/>
  </w:style>
  <w:style w:type="paragraph" w:customStyle="1" w:styleId="4063E6091F9E41F48175C87521B7AEA2">
    <w:name w:val="4063E6091F9E41F48175C87521B7AEA2"/>
  </w:style>
  <w:style w:type="paragraph" w:customStyle="1" w:styleId="EED01D2FEBB948FC8AE48F529F28CC33">
    <w:name w:val="EED01D2FEBB948FC8AE48F529F28CC33"/>
  </w:style>
  <w:style w:type="paragraph" w:customStyle="1" w:styleId="7FEEA9031DF14F6B9FF39B546DBD2956">
    <w:name w:val="7FEEA9031DF14F6B9FF39B546DBD2956"/>
  </w:style>
  <w:style w:type="paragraph" w:customStyle="1" w:styleId="262C3EA0A0DD428B9BA2B7309B7D2409">
    <w:name w:val="262C3EA0A0DD428B9BA2B7309B7D2409"/>
  </w:style>
  <w:style w:type="paragraph" w:customStyle="1" w:styleId="E5CC296B503544A6BB608D8E1367A73E">
    <w:name w:val="E5CC296B503544A6BB608D8E1367A73E"/>
  </w:style>
  <w:style w:type="paragraph" w:customStyle="1" w:styleId="2E9086E298C84F9FA5211992A1511A49">
    <w:name w:val="2E9086E298C84F9FA5211992A1511A49"/>
  </w:style>
  <w:style w:type="paragraph" w:customStyle="1" w:styleId="15E236E9B62E4506A8958E05F7E8FDCC">
    <w:name w:val="15E236E9B62E4506A8958E05F7E8FDCC"/>
  </w:style>
  <w:style w:type="paragraph" w:customStyle="1" w:styleId="ABF61FA238F74A30BD9BCA0EE0617471">
    <w:name w:val="ABF61FA238F74A30BD9BCA0EE0617471"/>
  </w:style>
  <w:style w:type="paragraph" w:customStyle="1" w:styleId="4A5E06BC87D841CA9E7A82EA69BC0C8D">
    <w:name w:val="4A5E06BC87D841CA9E7A82EA69BC0C8D"/>
  </w:style>
  <w:style w:type="paragraph" w:customStyle="1" w:styleId="53AC82D70F7C4561B3D8FD7C107B0EFD">
    <w:name w:val="53AC82D70F7C4561B3D8FD7C107B0EFD"/>
  </w:style>
  <w:style w:type="paragraph" w:customStyle="1" w:styleId="9824C19239874EA9AA60AD6185E19B6F">
    <w:name w:val="9824C19239874EA9AA60AD6185E19B6F"/>
  </w:style>
  <w:style w:type="paragraph" w:customStyle="1" w:styleId="BD3D61BC04B2459396CF1200279C6BD5">
    <w:name w:val="BD3D61BC04B2459396CF1200279C6BD5"/>
  </w:style>
  <w:style w:type="paragraph" w:customStyle="1" w:styleId="A3B82324B2AE481B95C8AE92A8AA4B0D">
    <w:name w:val="A3B82324B2AE481B95C8AE92A8AA4B0D"/>
  </w:style>
  <w:style w:type="paragraph" w:customStyle="1" w:styleId="04F7243E6CA64101962490F40D271C41">
    <w:name w:val="04F7243E6CA64101962490F40D271C41"/>
  </w:style>
  <w:style w:type="paragraph" w:customStyle="1" w:styleId="5530CCDBE73C4904BFAD5E3FDA8ADD9B">
    <w:name w:val="5530CCDBE73C4904BFAD5E3FDA8ADD9B"/>
  </w:style>
  <w:style w:type="paragraph" w:customStyle="1" w:styleId="462F60C7C9A34716ADB4738AEF61CC22">
    <w:name w:val="462F60C7C9A34716ADB4738AEF61CC22"/>
  </w:style>
  <w:style w:type="paragraph" w:customStyle="1" w:styleId="E6E722E4A4DE4323AAB4991C6E0A7EFB">
    <w:name w:val="E6E722E4A4DE4323AAB4991C6E0A7EFB"/>
  </w:style>
  <w:style w:type="paragraph" w:customStyle="1" w:styleId="D911B6A8C1194317A59EFF5671B332E7">
    <w:name w:val="D911B6A8C1194317A59EFF5671B332E7"/>
  </w:style>
  <w:style w:type="paragraph" w:customStyle="1" w:styleId="819AE64ED0BB420BAD6BE9DFFDB7FBB6">
    <w:name w:val="819AE64ED0BB420BAD6BE9DFFDB7FBB6"/>
  </w:style>
  <w:style w:type="paragraph" w:customStyle="1" w:styleId="340830BA5C8B44EFBDB3AC0E90C8C493">
    <w:name w:val="340830BA5C8B44EFBDB3AC0E90C8C493"/>
  </w:style>
  <w:style w:type="paragraph" w:customStyle="1" w:styleId="A618F5E329B04CD281372532620D8DFE">
    <w:name w:val="A618F5E329B04CD281372532620D8DFE"/>
  </w:style>
  <w:style w:type="paragraph" w:customStyle="1" w:styleId="871E55A1988F4D6A9991D58531EFE6D6">
    <w:name w:val="871E55A1988F4D6A9991D58531EFE6D6"/>
  </w:style>
  <w:style w:type="paragraph" w:customStyle="1" w:styleId="9C8BE6E5359B490FB6A30A0021124F68">
    <w:name w:val="9C8BE6E5359B490FB6A30A0021124F68"/>
  </w:style>
  <w:style w:type="paragraph" w:customStyle="1" w:styleId="BCF78FC5140441DD92F6BE3DA799D913">
    <w:name w:val="BCF78FC5140441DD92F6BE3DA799D913"/>
  </w:style>
  <w:style w:type="paragraph" w:customStyle="1" w:styleId="4796CB02D1D64DC08B5559D2D03087D1">
    <w:name w:val="4796CB02D1D64DC08B5559D2D03087D1"/>
  </w:style>
  <w:style w:type="paragraph" w:customStyle="1" w:styleId="022D913F26C944799580E5128E005736">
    <w:name w:val="022D913F26C944799580E5128E005736"/>
  </w:style>
  <w:style w:type="paragraph" w:customStyle="1" w:styleId="00B0FE1FBC494154863DC47354BBB2E3">
    <w:name w:val="00B0FE1FBC494154863DC47354BBB2E3"/>
  </w:style>
  <w:style w:type="paragraph" w:customStyle="1" w:styleId="E32ED85961B4468D8DB9D03F7701681B">
    <w:name w:val="E32ED85961B4468D8DB9D03F7701681B"/>
  </w:style>
  <w:style w:type="paragraph" w:customStyle="1" w:styleId="930775F882CC4CC4B33FE09D225B80A8">
    <w:name w:val="930775F882CC4CC4B33FE09D225B80A8"/>
  </w:style>
  <w:style w:type="paragraph" w:customStyle="1" w:styleId="0F31FB4CF8A74064B30F3B70FC7566EF">
    <w:name w:val="0F31FB4CF8A74064B30F3B70FC7566EF"/>
  </w:style>
  <w:style w:type="paragraph" w:customStyle="1" w:styleId="6633F70017CE4382818AC95EC9D22508">
    <w:name w:val="6633F70017CE4382818AC95EC9D22508"/>
  </w:style>
  <w:style w:type="paragraph" w:customStyle="1" w:styleId="99C47CBE92F74845BC67E089B826BACC">
    <w:name w:val="99C47CBE92F74845BC67E089B826BACC"/>
  </w:style>
  <w:style w:type="paragraph" w:customStyle="1" w:styleId="4CEAEA4B824E4DB2B98E1BCFCBDDE42C">
    <w:name w:val="4CEAEA4B824E4DB2B98E1BCFCBDDE42C"/>
  </w:style>
  <w:style w:type="paragraph" w:customStyle="1" w:styleId="F7B7A3D1689F43338143576954654327">
    <w:name w:val="F7B7A3D1689F43338143576954654327"/>
  </w:style>
  <w:style w:type="paragraph" w:customStyle="1" w:styleId="436FBC4D626C4C1E9DD86D0C6EF976A4">
    <w:name w:val="436FBC4D626C4C1E9DD86D0C6EF976A4"/>
  </w:style>
  <w:style w:type="paragraph" w:customStyle="1" w:styleId="39DF561D9BDC474AA8B94396D16C30F0">
    <w:name w:val="39DF561D9BDC474AA8B94396D16C30F0"/>
  </w:style>
  <w:style w:type="paragraph" w:customStyle="1" w:styleId="86E29837B4634E1B8EA24C9853B7D3D0">
    <w:name w:val="86E29837B4634E1B8EA24C9853B7D3D0"/>
  </w:style>
  <w:style w:type="paragraph" w:customStyle="1" w:styleId="89CE28440D594D4D808C5AC00D79F20C">
    <w:name w:val="89CE28440D594D4D808C5AC00D79F20C"/>
  </w:style>
  <w:style w:type="paragraph" w:customStyle="1" w:styleId="EEDB574EAAE041E18987BE50123CDC7E">
    <w:name w:val="EEDB574EAAE041E18987BE50123CDC7E"/>
  </w:style>
  <w:style w:type="paragraph" w:customStyle="1" w:styleId="30321E6B7E8E451AA7FDCF6B392FA976">
    <w:name w:val="30321E6B7E8E451AA7FDCF6B392FA976"/>
  </w:style>
  <w:style w:type="paragraph" w:customStyle="1" w:styleId="BF40F25DCE0C404F818E07DE73037151">
    <w:name w:val="BF40F25DCE0C404F818E07DE73037151"/>
  </w:style>
  <w:style w:type="paragraph" w:customStyle="1" w:styleId="D39D15669B1746CC9589F2033768F4E0">
    <w:name w:val="D39D15669B1746CC9589F2033768F4E0"/>
  </w:style>
  <w:style w:type="paragraph" w:customStyle="1" w:styleId="73E11D2BAB57405B84B2DDB95DD8B537">
    <w:name w:val="73E11D2BAB57405B84B2DDB95DD8B537"/>
  </w:style>
  <w:style w:type="paragraph" w:customStyle="1" w:styleId="316A89ED8D0D41CEAFEF72798752272B">
    <w:name w:val="316A89ED8D0D41CEAFEF72798752272B"/>
  </w:style>
  <w:style w:type="paragraph" w:customStyle="1" w:styleId="9F877AD590234A2D8F9E119DFC6362FF">
    <w:name w:val="9F877AD590234A2D8F9E119DFC6362FF"/>
  </w:style>
  <w:style w:type="paragraph" w:customStyle="1" w:styleId="547723EA61A94EB5B556FA5152F8BF71">
    <w:name w:val="547723EA61A94EB5B556FA5152F8BF71"/>
  </w:style>
  <w:style w:type="paragraph" w:customStyle="1" w:styleId="9445BC84D9AD4FFE8F572CA803314B0C">
    <w:name w:val="9445BC84D9AD4FFE8F572CA803314B0C"/>
  </w:style>
  <w:style w:type="paragraph" w:customStyle="1" w:styleId="2F9260B918804F7CAB0E0710C07DC43A">
    <w:name w:val="2F9260B918804F7CAB0E0710C07DC43A"/>
  </w:style>
  <w:style w:type="paragraph" w:customStyle="1" w:styleId="3590CE13C58248319D073907866BB300">
    <w:name w:val="3590CE13C58248319D073907866BB300"/>
    <w:rsid w:val="00F31F08"/>
  </w:style>
  <w:style w:type="paragraph" w:customStyle="1" w:styleId="65A7365330D5499D8F5F95BB8FBE5F68">
    <w:name w:val="65A7365330D5499D8F5F95BB8FBE5F68"/>
    <w:rsid w:val="00F05EBE"/>
  </w:style>
  <w:style w:type="paragraph" w:customStyle="1" w:styleId="2D64757AE5FF45899B2F3CFC834F4D54">
    <w:name w:val="2D64757AE5FF45899B2F3CFC834F4D54"/>
    <w:rsid w:val="00F05EBE"/>
  </w:style>
  <w:style w:type="paragraph" w:customStyle="1" w:styleId="F50A8666C9C44583BA7B121703C25688">
    <w:name w:val="F50A8666C9C44583BA7B121703C25688"/>
    <w:rsid w:val="00F05EBE"/>
  </w:style>
  <w:style w:type="paragraph" w:customStyle="1" w:styleId="EFE57FD565EE4E188C3A2DE0453786FB">
    <w:name w:val="EFE57FD565EE4E188C3A2DE0453786FB"/>
    <w:rsid w:val="00F05EBE"/>
  </w:style>
  <w:style w:type="paragraph" w:customStyle="1" w:styleId="9B40F32984044960B908E674A8109157">
    <w:name w:val="9B40F32984044960B908E674A8109157"/>
    <w:rsid w:val="00F05EBE"/>
  </w:style>
  <w:style w:type="paragraph" w:customStyle="1" w:styleId="7DED3A968B1F4DF2BD974F55FF3CB98C">
    <w:name w:val="7DED3A968B1F4DF2BD974F55FF3CB98C"/>
    <w:rsid w:val="00F05EBE"/>
  </w:style>
  <w:style w:type="paragraph" w:customStyle="1" w:styleId="8D333BAD58BA4905A296DBD47E4C40E0">
    <w:name w:val="8D333BAD58BA4905A296DBD47E4C40E0"/>
    <w:rsid w:val="00F05EBE"/>
  </w:style>
  <w:style w:type="paragraph" w:customStyle="1" w:styleId="A2F507E4210148538AF3F727ADCA708F">
    <w:name w:val="A2F507E4210148538AF3F727ADCA708F"/>
    <w:rsid w:val="00F05EBE"/>
  </w:style>
  <w:style w:type="paragraph" w:customStyle="1" w:styleId="EF6FFDFD11A34175B5196ECCFF1FDD63">
    <w:name w:val="EF6FFDFD11A34175B5196ECCFF1FDD63"/>
    <w:rsid w:val="00F05EBE"/>
  </w:style>
  <w:style w:type="paragraph" w:customStyle="1" w:styleId="ACE06378C56349DF9260EA3F5B951BCD">
    <w:name w:val="ACE06378C56349DF9260EA3F5B951BCD"/>
    <w:rsid w:val="00F05EB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Formulario CV Castellano IISBB.dotx</Template>
  <TotalTime>0</TotalTime>
  <Pages>8</Pages>
  <Words>565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Imanol Gonzalez Barcina;Marta Ferrre Gutierrez</dc:creator>
  <cp:lastModifiedBy>MARTA FERRER GUTIERREZ</cp:lastModifiedBy>
  <cp:revision>2</cp:revision>
  <cp:lastPrinted>2017-07-12T11:23:00Z</cp:lastPrinted>
  <dcterms:created xsi:type="dcterms:W3CDTF">2022-08-05T10:33:00Z</dcterms:created>
  <dcterms:modified xsi:type="dcterms:W3CDTF">2022-08-05T10:33:00Z</dcterms:modified>
</cp:coreProperties>
</file>