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shd w:val="clear" w:color="auto" w:fill="282182"/>
        <w:tblLook w:val="04A0" w:firstRow="1" w:lastRow="0" w:firstColumn="1" w:lastColumn="0" w:noHBand="0" w:noVBand="1"/>
      </w:tblPr>
      <w:tblGrid>
        <w:gridCol w:w="8494"/>
      </w:tblGrid>
      <w:tr w:rsidR="00E642C9" w:rsidTr="00D93951">
        <w:trPr>
          <w:trHeight w:val="416"/>
        </w:trPr>
        <w:tc>
          <w:tcPr>
            <w:tcW w:w="8644" w:type="dxa"/>
            <w:shd w:val="clear" w:color="auto" w:fill="282182"/>
          </w:tcPr>
          <w:p w:rsidR="00E642C9" w:rsidRPr="000D3A7A" w:rsidRDefault="00E642C9" w:rsidP="00E642C9">
            <w:pPr>
              <w:rPr>
                <w:rFonts w:cstheme="minorHAnsi"/>
                <w:b/>
              </w:rPr>
            </w:pPr>
            <w:bookmarkStart w:id="0" w:name="_GoBack"/>
            <w:bookmarkEnd w:id="0"/>
            <w:r w:rsidRPr="000D3A7A">
              <w:rPr>
                <w:rFonts w:cstheme="minorHAnsi"/>
                <w:b/>
                <w:color w:val="FFFFFF" w:themeColor="background1"/>
                <w:sz w:val="28"/>
              </w:rPr>
              <w:t>Datos Personales</w:t>
            </w:r>
          </w:p>
        </w:tc>
      </w:tr>
    </w:tbl>
    <w:p w:rsidR="00B0730B" w:rsidRPr="00B0730B" w:rsidRDefault="00B0730B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8"/>
          <w:szCs w:val="8"/>
        </w:rPr>
      </w:pPr>
    </w:p>
    <w:p w:rsidR="00E642C9" w:rsidRPr="00B0730B" w:rsidRDefault="00E642C9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Primer Apellido:</w:t>
      </w:r>
      <w:r w:rsidR="000D3A7A"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903883820"/>
          <w:placeholder>
            <w:docPart w:val="5FD9F1E9EF98401A81B6AAE4211885D8"/>
          </w:placeholder>
        </w:sdtPr>
        <w:sdtEndPr/>
        <w:sdtContent/>
      </w:sdt>
      <w:r w:rsidR="002D692C" w:rsidRPr="002D692C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2076394277"/>
          <w:placeholder>
            <w:docPart w:val="3590CE13C58248319D073907866BB300"/>
          </w:placeholder>
          <w:showingPlcHdr/>
        </w:sdtPr>
        <w:sdtEndPr/>
        <w:sdtContent>
          <w:r w:rsidR="002D692C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Escriba aquí.</w:t>
          </w:r>
        </w:sdtContent>
      </w:sdt>
    </w:p>
    <w:p w:rsidR="00E642C9" w:rsidRPr="00B0730B" w:rsidRDefault="00E642C9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Segundo Apellido: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-614218619"/>
          <w:placeholder>
            <w:docPart w:val="AFCFC0B51F91477FB593961F0E3C1A57"/>
          </w:placeholder>
          <w:showingPlcHdr/>
        </w:sdtPr>
        <w:sdtEndPr/>
        <w:sdtContent>
          <w:r w:rsidR="00280DF6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Escriba aquí.</w:t>
          </w:r>
        </w:sdtContent>
      </w:sdt>
    </w:p>
    <w:p w:rsidR="00E642C9" w:rsidRPr="00B0730B" w:rsidRDefault="00E642C9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Nombre:</w:t>
      </w:r>
      <w:r w:rsidRPr="00B0730B">
        <w:rPr>
          <w:rStyle w:val="Ttulodellibro"/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-1032640175"/>
          <w:placeholder>
            <w:docPart w:val="0280E5D03F594CBC884631EE03D3515A"/>
          </w:placeholder>
          <w:showingPlcHdr/>
        </w:sdtPr>
        <w:sdtEndPr/>
        <w:sdtContent>
          <w:r w:rsidR="00280DF6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Escriba aquí.</w:t>
          </w:r>
        </w:sdtContent>
      </w:sdt>
    </w:p>
    <w:p w:rsidR="00E642C9" w:rsidRPr="00B0730B" w:rsidRDefault="00E642C9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Sexo: </w:t>
      </w:r>
      <w:sdt>
        <w:sdtPr>
          <w:rPr>
            <w:rFonts w:ascii="Century Gothic" w:hAnsi="Century Gothic" w:cstheme="minorHAnsi"/>
            <w:color w:val="0F243E" w:themeColor="text2" w:themeShade="80"/>
            <w:sz w:val="24"/>
            <w:szCs w:val="24"/>
          </w:rPr>
          <w:id w:val="-196075497"/>
          <w:placeholder>
            <w:docPart w:val="53466E9001494A2789767DB225B779A2"/>
          </w:placeholder>
          <w:showingPlcHdr/>
          <w:comboBox>
            <w:listItem w:value="Elija el sexo."/>
            <w:listItem w:displayText="Hombre" w:value="Hombre"/>
            <w:listItem w:displayText="Mujer" w:value="Mujer"/>
          </w:comboBox>
        </w:sdtPr>
        <w:sdtEndPr/>
        <w:sdtContent>
          <w:r w:rsidR="00280DF6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Elija un elemento.</w:t>
          </w:r>
        </w:sdtContent>
      </w:sdt>
    </w:p>
    <w:p w:rsidR="00E642C9" w:rsidRPr="00B0730B" w:rsidRDefault="00E642C9" w:rsidP="00C05E22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DNI/Pasaporte:</w:t>
      </w:r>
      <w:r w:rsidRPr="00B0730B">
        <w:rPr>
          <w:rStyle w:val="Ttulodellibro"/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1608768546"/>
          <w:placeholder>
            <w:docPart w:val="EC9A93B90AF0460998DFEEB823B3527F"/>
          </w:placeholder>
          <w:showingPlcHdr/>
        </w:sdtPr>
        <w:sdtEndPr/>
        <w:sdtContent>
          <w:r w:rsidR="00280DF6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Escriba aquí.</w:t>
          </w:r>
        </w:sdtContent>
      </w:sdt>
    </w:p>
    <w:p w:rsidR="00E642C9" w:rsidRPr="00B0730B" w:rsidRDefault="00E642C9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Fecha de Nacimiento:</w:t>
      </w:r>
      <w:r w:rsidRPr="00B0730B">
        <w:rPr>
          <w:rStyle w:val="Ttulodellibro"/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color w:val="0F243E" w:themeColor="text2" w:themeShade="80"/>
            <w:sz w:val="24"/>
            <w:szCs w:val="24"/>
          </w:rPr>
          <w:id w:val="23533976"/>
          <w:placeholder>
            <w:docPart w:val="3B64AC930576492F9BA83ADB8C9DF4E4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280DF6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Escriba una fecha</w:t>
          </w:r>
        </w:sdtContent>
      </w:sdt>
    </w:p>
    <w:p w:rsidR="00B0730B" w:rsidRPr="00B0730B" w:rsidRDefault="00E642C9" w:rsidP="00C44530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Dirección: C/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1293784371"/>
          <w:placeholder>
            <w:docPart w:val="67DEC5B6AE2643F3B056B68050781D44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  <w:r w:rsidR="00C05E22"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</w:p>
    <w:p w:rsidR="00E642C9" w:rsidRPr="00B0730B" w:rsidRDefault="00E642C9" w:rsidP="00C44530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Nº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383839498"/>
          <w:placeholder>
            <w:docPart w:val="EACA60169A2E475588FD15C6D1675E04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="00B0730B" w:rsidRPr="00B0730B">
        <w:rPr>
          <w:rFonts w:ascii="Century Gothic" w:hAnsi="Century Gothic" w:cstheme="minorHAnsi"/>
          <w:sz w:val="24"/>
          <w:szCs w:val="24"/>
        </w:rPr>
        <w:t xml:space="preserve"> </w:t>
      </w:r>
      <w:r w:rsidR="00B0730B" w:rsidRPr="00B0730B">
        <w:rPr>
          <w:rFonts w:ascii="Century Gothic" w:hAnsi="Century Gothic" w:cstheme="minorHAnsi"/>
          <w:sz w:val="24"/>
          <w:szCs w:val="24"/>
        </w:rPr>
        <w:tab/>
      </w:r>
      <w:r w:rsidR="00B0730B" w:rsidRPr="00B0730B">
        <w:rPr>
          <w:rFonts w:ascii="Century Gothic" w:hAnsi="Century Gothic" w:cstheme="minorHAnsi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Piso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-822271658"/>
          <w:placeholder>
            <w:docPart w:val="7EEE7A57BD604500AB25D112996ED4E2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="00B0730B" w:rsidRPr="00B0730B">
        <w:rPr>
          <w:rFonts w:ascii="Century Gothic" w:hAnsi="Century Gothic" w:cstheme="minorHAnsi"/>
          <w:sz w:val="24"/>
          <w:szCs w:val="24"/>
        </w:rPr>
        <w:tab/>
      </w:r>
      <w:r w:rsidR="00B0730B" w:rsidRPr="00B0730B">
        <w:rPr>
          <w:rFonts w:ascii="Century Gothic" w:hAnsi="Century Gothic" w:cstheme="minorHAnsi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Letra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1493067664"/>
          <w:placeholder>
            <w:docPart w:val="48DE5F4A171C4E34ACA512CF01CA3B42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Escriba.</w:t>
          </w:r>
        </w:sdtContent>
      </w:sdt>
    </w:p>
    <w:p w:rsidR="00E642C9" w:rsidRPr="00B0730B" w:rsidRDefault="00E642C9" w:rsidP="00C44530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Localidad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-1600867564"/>
          <w:placeholder>
            <w:docPart w:val="294E86A0E29748A9B2B3F11702C558FA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  <w:t>C.P.: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212312220"/>
          <w:placeholder>
            <w:docPart w:val="5A3A541F5AE2410EB54A276C3FE57D6C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  <w:t xml:space="preserve">Provincia: </w:t>
      </w:r>
      <w:sdt>
        <w:sdtPr>
          <w:rPr>
            <w:rFonts w:ascii="Century Gothic" w:hAnsi="Century Gothic" w:cstheme="minorHAnsi"/>
            <w:sz w:val="24"/>
            <w:szCs w:val="24"/>
          </w:rPr>
          <w:id w:val="1053820094"/>
          <w:placeholder>
            <w:docPart w:val="6BB106435F614E3288BB8B1D806C31C1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 xml:space="preserve">Escriba </w:t>
          </w:r>
        </w:sdtContent>
      </w:sdt>
    </w:p>
    <w:p w:rsidR="00C05E22" w:rsidRPr="00B0730B" w:rsidRDefault="00E642C9" w:rsidP="00C44530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Teléfono 1: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58062196"/>
          <w:placeholder>
            <w:docPart w:val="DAD0EDBCF1C143A8858D22B09617DF6F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  <w:t>Telefono2: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806053364"/>
          <w:placeholder>
            <w:docPart w:val="E38EB36AEC1541528C825AFE31323BEA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</w:p>
    <w:p w:rsidR="00E642C9" w:rsidRPr="00B0730B" w:rsidRDefault="00E642C9" w:rsidP="00C44530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E-mail: </w:t>
      </w:r>
      <w:sdt>
        <w:sdtPr>
          <w:rPr>
            <w:rFonts w:ascii="Century Gothic" w:hAnsi="Century Gothic" w:cstheme="minorHAnsi"/>
            <w:sz w:val="24"/>
            <w:szCs w:val="24"/>
          </w:rPr>
          <w:id w:val="-1504972656"/>
          <w:placeholder>
            <w:docPart w:val="0D7B0AB1514543CD90328EE9F547385D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 xml:space="preserve">Escriba </w:t>
          </w:r>
        </w:sdtContent>
      </w:sdt>
      <w:r w:rsidR="00C05E22" w:rsidRPr="00B0730B">
        <w:rPr>
          <w:rFonts w:ascii="Century Gothic" w:hAnsi="Century Gothic" w:cstheme="minorHAnsi"/>
          <w:sz w:val="24"/>
          <w:szCs w:val="24"/>
        </w:rPr>
        <w:t xml:space="preserve"> </w:t>
      </w:r>
      <w:r w:rsidR="00C05E22" w:rsidRPr="00B0730B">
        <w:rPr>
          <w:rFonts w:ascii="Century Gothic" w:hAnsi="Century Gothic" w:cstheme="minorHAnsi"/>
          <w:sz w:val="24"/>
          <w:szCs w:val="24"/>
        </w:rPr>
        <w:tab/>
      </w:r>
      <w:r w:rsidR="00C05E22" w:rsidRPr="00B0730B">
        <w:rPr>
          <w:rFonts w:ascii="Century Gothic" w:hAnsi="Century Gothic" w:cstheme="minorHAnsi"/>
          <w:sz w:val="24"/>
          <w:szCs w:val="24"/>
        </w:rPr>
        <w:tab/>
      </w:r>
      <w:r w:rsidR="00C05E22" w:rsidRPr="00B0730B">
        <w:rPr>
          <w:rFonts w:ascii="Century Gothic" w:hAnsi="Century Gothic" w:cstheme="minorHAnsi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Nacionalidad: </w:t>
      </w:r>
      <w:sdt>
        <w:sdtPr>
          <w:rPr>
            <w:rFonts w:ascii="Century Gothic" w:hAnsi="Century Gothic" w:cstheme="minorHAnsi"/>
            <w:sz w:val="24"/>
            <w:szCs w:val="24"/>
          </w:rPr>
          <w:id w:val="286634196"/>
          <w:placeholder>
            <w:docPart w:val="CFBEAFB934C74F348E7F447063DADFDE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</w:p>
    <w:p w:rsidR="00E841E7" w:rsidRDefault="00E841E7">
      <w:pPr>
        <w:rPr>
          <w:rFonts w:ascii="Century Gothic" w:hAnsi="Century Gothic" w:cstheme="minorHAnsi"/>
          <w:b/>
          <w:sz w:val="8"/>
          <w:szCs w:val="8"/>
        </w:rPr>
      </w:pPr>
      <w:r>
        <w:rPr>
          <w:rFonts w:ascii="Century Gothic" w:hAnsi="Century Gothic" w:cstheme="minorHAnsi"/>
          <w:b/>
          <w:sz w:val="8"/>
          <w:szCs w:val="8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E841E7" w:rsidRPr="00B0730B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E841E7" w:rsidRPr="00B0730B" w:rsidRDefault="00E841E7" w:rsidP="00F52B73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Convocatoria: Apartado se Requiere</w:t>
            </w:r>
          </w:p>
        </w:tc>
      </w:tr>
    </w:tbl>
    <w:p w:rsidR="00E841E7" w:rsidRDefault="00E841E7" w:rsidP="00D93951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Acreditar razonándolo suficientemente el cumplimiento de </w:t>
      </w:r>
      <w:r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>todos</w:t>
      </w: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 los </w:t>
      </w:r>
      <w:r w:rsidR="000245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apartados exigidos en el apartado se requiere. </w:t>
      </w:r>
    </w:p>
    <w:p w:rsidR="0002450B" w:rsidRPr="00E841E7" w:rsidRDefault="0002450B" w:rsidP="00D93951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>Adjuntar la documentación demostrativa del cumplimiento de estos requisitos.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841E7" w:rsidRPr="00B0730B" w:rsidTr="00F52B73">
        <w:trPr>
          <w:trHeight w:val="11298"/>
        </w:trPr>
        <w:tc>
          <w:tcPr>
            <w:tcW w:w="8644" w:type="dxa"/>
          </w:tcPr>
          <w:p w:rsidR="00E841E7" w:rsidRPr="00B0730B" w:rsidRDefault="005F733B" w:rsidP="00F52B73">
            <w:pPr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07500178"/>
                <w:placeholder>
                  <w:docPart w:val="B9C7543BBE894BCC951BD77611308C7A"/>
                </w:placeholder>
                <w:showingPlcHdr/>
              </w:sdtPr>
              <w:sdtEndPr/>
              <w:sdtContent>
                <w:r w:rsidR="00E841E7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E841E7" w:rsidRDefault="00E841E7">
      <w:pPr>
        <w:rPr>
          <w:rFonts w:ascii="Century Gothic" w:hAnsi="Century Gothic" w:cstheme="minorHAnsi"/>
          <w:b/>
          <w:sz w:val="8"/>
          <w:szCs w:val="8"/>
        </w:rPr>
      </w:pPr>
      <w:r>
        <w:rPr>
          <w:rFonts w:ascii="Century Gothic" w:hAnsi="Century Gothic" w:cstheme="minorHAnsi"/>
          <w:b/>
          <w:sz w:val="8"/>
          <w:szCs w:val="8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02450B" w:rsidRPr="00B0730B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02450B" w:rsidRPr="00B0730B" w:rsidRDefault="0002450B" w:rsidP="0002450B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Convocatoria: Apartado Se Valora</w:t>
            </w:r>
          </w:p>
        </w:tc>
      </w:tr>
    </w:tbl>
    <w:p w:rsidR="0002450B" w:rsidRDefault="0002450B" w:rsidP="00D93951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Acreditar razonándolo suficientemente el grado de adecuación a </w:t>
      </w:r>
      <w:r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>todos</w:t>
      </w: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 los apartados expuestos en el apartado Se valora. </w:t>
      </w:r>
    </w:p>
    <w:p w:rsidR="0002450B" w:rsidRPr="00E841E7" w:rsidRDefault="0002450B" w:rsidP="00D93951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>Adjuntar la documentación demostrativa de lo argumentado.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2450B" w:rsidRPr="00B0730B" w:rsidTr="00F52B73">
        <w:trPr>
          <w:trHeight w:val="11298"/>
        </w:trPr>
        <w:tc>
          <w:tcPr>
            <w:tcW w:w="8644" w:type="dxa"/>
          </w:tcPr>
          <w:p w:rsidR="0002450B" w:rsidRPr="00B0730B" w:rsidRDefault="005F733B" w:rsidP="00F52B73">
            <w:pPr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388691678"/>
                <w:placeholder>
                  <w:docPart w:val="B5E13B30886247ABB5098AF380372FD3"/>
                </w:placeholder>
                <w:showingPlcHdr/>
              </w:sdtPr>
              <w:sdtEndPr/>
              <w:sdtContent>
                <w:r w:rsidR="0002450B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02450B" w:rsidRDefault="0002450B">
      <w:pPr>
        <w:rPr>
          <w:rFonts w:ascii="Century Gothic" w:hAnsi="Century Gothic" w:cstheme="minorHAnsi"/>
          <w:b/>
          <w:sz w:val="8"/>
          <w:szCs w:val="8"/>
        </w:rPr>
      </w:pPr>
      <w:r>
        <w:rPr>
          <w:rFonts w:ascii="Century Gothic" w:hAnsi="Century Gothic" w:cstheme="minorHAnsi"/>
          <w:b/>
          <w:sz w:val="8"/>
          <w:szCs w:val="8"/>
        </w:rPr>
        <w:br w:type="page"/>
      </w:r>
    </w:p>
    <w:p w:rsidR="00E642C9" w:rsidRPr="00B0730B" w:rsidRDefault="00E642C9" w:rsidP="003E3410">
      <w:pPr>
        <w:rPr>
          <w:rFonts w:ascii="Century Gothic" w:hAnsi="Century Gothic" w:cstheme="minorHAnsi"/>
          <w:b/>
          <w:sz w:val="8"/>
          <w:szCs w:val="8"/>
        </w:rPr>
      </w:pPr>
    </w:p>
    <w:tbl>
      <w:tblPr>
        <w:tblStyle w:val="Tablaconcuadrcula"/>
        <w:tblW w:w="0" w:type="auto"/>
        <w:shd w:val="clear" w:color="auto" w:fill="282182"/>
        <w:tblLook w:val="04A0" w:firstRow="1" w:lastRow="0" w:firstColumn="1" w:lastColumn="0" w:noHBand="0" w:noVBand="1"/>
      </w:tblPr>
      <w:tblGrid>
        <w:gridCol w:w="8494"/>
      </w:tblGrid>
      <w:tr w:rsidR="00E642C9" w:rsidRPr="00B0730B" w:rsidTr="00EB1EA5">
        <w:tc>
          <w:tcPr>
            <w:tcW w:w="8644" w:type="dxa"/>
            <w:shd w:val="clear" w:color="auto" w:fill="282182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Formacion Académica</w:t>
            </w:r>
          </w:p>
        </w:tc>
      </w:tr>
    </w:tbl>
    <w:p w:rsidR="00E642C9" w:rsidRPr="00B0730B" w:rsidRDefault="00E642C9" w:rsidP="003E3410">
      <w:pPr>
        <w:rPr>
          <w:rFonts w:ascii="Century Gothic" w:hAnsi="Century Gothic" w:cstheme="minorHAnsi"/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67"/>
        <w:gridCol w:w="2090"/>
        <w:gridCol w:w="2502"/>
        <w:gridCol w:w="1845"/>
      </w:tblGrid>
      <w:tr w:rsidR="00E642C9" w:rsidRPr="00B0730B" w:rsidTr="00734F41">
        <w:tc>
          <w:tcPr>
            <w:tcW w:w="2093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Titulación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Centro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Nota Media</w:t>
            </w:r>
          </w:p>
        </w:tc>
      </w:tr>
      <w:tr w:rsidR="00813A44" w:rsidRPr="00B0730B" w:rsidTr="00813A44">
        <w:trPr>
          <w:trHeight w:val="397"/>
        </w:trPr>
        <w:tc>
          <w:tcPr>
            <w:tcW w:w="2093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74204252"/>
                <w:placeholder>
                  <w:docPart w:val="7D0E1BF780134B1B9CEEF8B05CCF185F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26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231265420"/>
                <w:placeholder>
                  <w:docPart w:val="7163576926604A79B30069E018433A08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52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741787469"/>
                <w:placeholder>
                  <w:docPart w:val="450B3902B70645389D9DD64416A74EA5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73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129665887"/>
                <w:placeholder>
                  <w:docPart w:val="74A52319D7E94BAC8632335F54533AD3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813A44" w:rsidRPr="00B0730B" w:rsidTr="00813A44">
        <w:trPr>
          <w:trHeight w:val="397"/>
        </w:trPr>
        <w:tc>
          <w:tcPr>
            <w:tcW w:w="2093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027788139"/>
                <w:placeholder>
                  <w:docPart w:val="1E905915474040F780BAB494E671C8BA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26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808626847"/>
                <w:placeholder>
                  <w:docPart w:val="6C586B0CEDB84DAF94CD00DA21BE2064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52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916388179"/>
                <w:placeholder>
                  <w:docPart w:val="CD8851271C5448F1AB491C1AFDAC37DA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73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98563675"/>
                <w:placeholder>
                  <w:docPart w:val="915AEF9FE36444CC9046E89263861B3B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813A44" w:rsidRPr="00B0730B" w:rsidTr="00813A44">
        <w:trPr>
          <w:trHeight w:val="397"/>
        </w:trPr>
        <w:tc>
          <w:tcPr>
            <w:tcW w:w="2093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678412766"/>
                <w:placeholder>
                  <w:docPart w:val="328E4C508A124180B4C632D74B609B96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26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669013740"/>
                <w:placeholder>
                  <w:docPart w:val="C1C32DEE7BCB4A3DAEF86C54B7C82CDA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52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957676932"/>
                <w:placeholder>
                  <w:docPart w:val="4616E7A7534541A284B49A6858B6C33F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73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2072030332"/>
                <w:placeholder>
                  <w:docPart w:val="A024B730E62E4D0EA53E21058A33168A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813A44" w:rsidRPr="00B0730B" w:rsidTr="00813A44">
        <w:trPr>
          <w:trHeight w:val="397"/>
        </w:trPr>
        <w:tc>
          <w:tcPr>
            <w:tcW w:w="2093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974408613"/>
                <w:placeholder>
                  <w:docPart w:val="31690881BBFE41FD9C111EF732D94983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26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74418808"/>
                <w:placeholder>
                  <w:docPart w:val="B1049C74E0B34A7C9B32D6BF5D655E25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52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409505306"/>
                <w:placeholder>
                  <w:docPart w:val="DF87978B8D904D04AA37700BD9E73C91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73" w:type="dxa"/>
            <w:tcBorders>
              <w:top w:val="single" w:sz="2" w:space="0" w:color="auto"/>
            </w:tcBorders>
          </w:tcPr>
          <w:p w:rsidR="00813A44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419797553"/>
                <w:placeholder>
                  <w:docPart w:val="2230CCD17A454D248D0A571698323F8D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4317A7" w:rsidRPr="00B0730B" w:rsidTr="00071416">
        <w:trPr>
          <w:trHeight w:val="397"/>
        </w:trPr>
        <w:tc>
          <w:tcPr>
            <w:tcW w:w="2093" w:type="dxa"/>
            <w:tcBorders>
              <w:top w:val="single" w:sz="2" w:space="0" w:color="auto"/>
            </w:tcBorders>
          </w:tcPr>
          <w:p w:rsidR="004317A7" w:rsidRPr="00B0730B" w:rsidRDefault="005F733B" w:rsidP="0007141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48924026"/>
                <w:placeholder>
                  <w:docPart w:val="ED433A12EFFC4CB6B39390C8D2E11E04"/>
                </w:placeholder>
                <w:showingPlcHdr/>
              </w:sdtPr>
              <w:sdtEndPr/>
              <w:sdtContent>
                <w:r w:rsidR="004317A7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26" w:type="dxa"/>
            <w:tcBorders>
              <w:top w:val="single" w:sz="2" w:space="0" w:color="auto"/>
            </w:tcBorders>
          </w:tcPr>
          <w:p w:rsidR="004317A7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950356650"/>
                <w:placeholder>
                  <w:docPart w:val="60403DCD79894F0DB03EB22AD5511F9C"/>
                </w:placeholder>
                <w:showingPlcHdr/>
              </w:sdtPr>
              <w:sdtEndPr/>
              <w:sdtContent>
                <w:r w:rsidR="004317A7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52" w:type="dxa"/>
            <w:tcBorders>
              <w:top w:val="single" w:sz="2" w:space="0" w:color="auto"/>
            </w:tcBorders>
          </w:tcPr>
          <w:p w:rsidR="004317A7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321167784"/>
                <w:placeholder>
                  <w:docPart w:val="75ECEEC6F4BD46DFBA69BC9D521A56A6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4317A7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73" w:type="dxa"/>
            <w:tcBorders>
              <w:top w:val="single" w:sz="2" w:space="0" w:color="auto"/>
            </w:tcBorders>
          </w:tcPr>
          <w:p w:rsidR="004317A7" w:rsidRPr="00B0730B" w:rsidRDefault="005F733B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94953316"/>
                <w:placeholder>
                  <w:docPart w:val="AE87227E8E1048D1ACD8F7E843E80FEC"/>
                </w:placeholder>
                <w:showingPlcHdr/>
              </w:sdtPr>
              <w:sdtEndPr/>
              <w:sdtContent>
                <w:r w:rsidR="004317A7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813A44">
        <w:trPr>
          <w:trHeight w:val="397"/>
        </w:trPr>
        <w:tc>
          <w:tcPr>
            <w:tcW w:w="2093" w:type="dxa"/>
            <w:tcBorders>
              <w:top w:val="single" w:sz="2" w:space="0" w:color="auto"/>
            </w:tcBorders>
          </w:tcPr>
          <w:p w:rsidR="00E642C9" w:rsidRPr="00B0730B" w:rsidRDefault="005F733B" w:rsidP="00280DF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863983459"/>
                <w:placeholder>
                  <w:docPart w:val="FEDCCCBA54E941D1A8BF004398313BB9"/>
                </w:placeholder>
                <w:showingPlcHdr/>
              </w:sdtPr>
              <w:sdtEndPr/>
              <w:sdtContent>
                <w:r w:rsidR="00280DF6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26" w:type="dxa"/>
            <w:tcBorders>
              <w:top w:val="single" w:sz="2" w:space="0" w:color="auto"/>
            </w:tcBorders>
          </w:tcPr>
          <w:p w:rsidR="00E642C9" w:rsidRPr="00B0730B" w:rsidRDefault="005F733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316849102"/>
                <w:placeholder>
                  <w:docPart w:val="E9CEDB4793064E43A58D30AB355A32AD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52" w:type="dxa"/>
            <w:tcBorders>
              <w:top w:val="single" w:sz="2" w:space="0" w:color="auto"/>
            </w:tcBorders>
          </w:tcPr>
          <w:p w:rsidR="00E642C9" w:rsidRPr="00B0730B" w:rsidRDefault="005F733B" w:rsidP="00734F41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69303579"/>
                <w:placeholder>
                  <w:docPart w:val="F11FBF5960D54C79BC69206C8B9AB460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73" w:type="dxa"/>
            <w:tcBorders>
              <w:top w:val="single" w:sz="2" w:space="0" w:color="auto"/>
            </w:tcBorders>
          </w:tcPr>
          <w:p w:rsidR="00E642C9" w:rsidRPr="00B0730B" w:rsidRDefault="005F733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981763159"/>
                <w:placeholder>
                  <w:docPart w:val="7BC0F56611F44207827075079D2A1E6E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E642C9" w:rsidRPr="00CC214E" w:rsidRDefault="00E642C9" w:rsidP="003E3410">
      <w:pPr>
        <w:rPr>
          <w:rFonts w:ascii="Century Gothic" w:hAnsi="Century Gothic" w:cstheme="minorHAnsi"/>
          <w:b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71"/>
        <w:gridCol w:w="2188"/>
        <w:gridCol w:w="2401"/>
        <w:gridCol w:w="1844"/>
      </w:tblGrid>
      <w:tr w:rsidR="00E642C9" w:rsidRPr="00B0730B" w:rsidTr="00813A44">
        <w:tc>
          <w:tcPr>
            <w:tcW w:w="2093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Formación Post Grado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Centro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Nota</w:t>
            </w:r>
          </w:p>
        </w:tc>
      </w:tr>
      <w:tr w:rsidR="00E642C9" w:rsidRPr="00B0730B" w:rsidTr="00813A44">
        <w:trPr>
          <w:trHeight w:val="397"/>
        </w:trPr>
        <w:tc>
          <w:tcPr>
            <w:tcW w:w="2093" w:type="dxa"/>
            <w:tcBorders>
              <w:top w:val="single" w:sz="2" w:space="0" w:color="auto"/>
            </w:tcBorders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225411718"/>
                <w:placeholder>
                  <w:docPart w:val="523961E0C6874DCBA7CD71ECA9C3B9F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229" w:type="dxa"/>
            <w:tcBorders>
              <w:top w:val="single" w:sz="2" w:space="0" w:color="auto"/>
            </w:tcBorders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4536048"/>
                <w:placeholder>
                  <w:docPart w:val="ED5B302B6022409FB36673E8BC9B956D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49" w:type="dxa"/>
            <w:tcBorders>
              <w:top w:val="single" w:sz="2" w:space="0" w:color="auto"/>
            </w:tcBorders>
          </w:tcPr>
          <w:p w:rsidR="00E642C9" w:rsidRPr="00B0730B" w:rsidRDefault="005F733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2026014260"/>
                <w:placeholder>
                  <w:docPart w:val="EF607556283743E0A1A24BCA4E605C25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73" w:type="dxa"/>
            <w:tcBorders>
              <w:top w:val="single" w:sz="2" w:space="0" w:color="auto"/>
            </w:tcBorders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632551328"/>
                <w:placeholder>
                  <w:docPart w:val="E7B2C217B5D4460097DF23782CC9397E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813A44">
        <w:trPr>
          <w:trHeight w:val="397"/>
        </w:trPr>
        <w:tc>
          <w:tcPr>
            <w:tcW w:w="2093" w:type="dxa"/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991233438"/>
                <w:placeholder>
                  <w:docPart w:val="5FA9FDB2314640EFA3B49B75206F7DCD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229" w:type="dxa"/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40424650"/>
                <w:placeholder>
                  <w:docPart w:val="D737FE3C35C042CC900F3E9A461DAC26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49" w:type="dxa"/>
          </w:tcPr>
          <w:p w:rsidR="00E642C9" w:rsidRPr="00B0730B" w:rsidRDefault="005F733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1292670571"/>
                <w:placeholder>
                  <w:docPart w:val="B9740D5C725F4FD0AE07FA307C993955"/>
                </w:placeholder>
                <w:showingPlcHdr/>
                <w:date w:fullDate="2014-02-27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73" w:type="dxa"/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71323754"/>
                <w:placeholder>
                  <w:docPart w:val="FEC0DE2BA1064A2ABC3A7ADA145AD6A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813A44">
        <w:trPr>
          <w:trHeight w:val="397"/>
        </w:trPr>
        <w:tc>
          <w:tcPr>
            <w:tcW w:w="2093" w:type="dxa"/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099840036"/>
                <w:placeholder>
                  <w:docPart w:val="049F17A7B62943C5BBE9339B92E0724C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229" w:type="dxa"/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766852899"/>
                <w:placeholder>
                  <w:docPart w:val="6FB37CE12654449E8CB3F1D0F3E96B1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49" w:type="dxa"/>
          </w:tcPr>
          <w:p w:rsidR="00E642C9" w:rsidRPr="00B0730B" w:rsidRDefault="005F733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510266334"/>
                <w:placeholder>
                  <w:docPart w:val="F176911F412E44578BE476B9D94B6E5E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73" w:type="dxa"/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468022207"/>
                <w:placeholder>
                  <w:docPart w:val="9FAB7D04585D4EE48FF52A580F127275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813A44">
        <w:trPr>
          <w:trHeight w:val="397"/>
        </w:trPr>
        <w:tc>
          <w:tcPr>
            <w:tcW w:w="2093" w:type="dxa"/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679389742"/>
                <w:placeholder>
                  <w:docPart w:val="2C24121FB5DF4A2787ED978FF692987A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229" w:type="dxa"/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671209594"/>
                <w:placeholder>
                  <w:docPart w:val="98FEE4256D6A4096B49A6F8AB5A254B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49" w:type="dxa"/>
          </w:tcPr>
          <w:p w:rsidR="00E642C9" w:rsidRPr="00B0730B" w:rsidRDefault="005F733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690301342"/>
                <w:placeholder>
                  <w:docPart w:val="4063E6091F9E41F48175C87521B7AEA2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73" w:type="dxa"/>
          </w:tcPr>
          <w:p w:rsidR="00E642C9" w:rsidRPr="00B0730B" w:rsidRDefault="005F733B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77983020"/>
                <w:placeholder>
                  <w:docPart w:val="EED01D2FEBB948FC8AE48F529F28CC3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813A44">
        <w:trPr>
          <w:trHeight w:val="397"/>
        </w:trPr>
        <w:tc>
          <w:tcPr>
            <w:tcW w:w="2093" w:type="dxa"/>
          </w:tcPr>
          <w:p w:rsidR="00B710DA" w:rsidRPr="00B0730B" w:rsidRDefault="005F733B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08360482"/>
                <w:placeholder>
                  <w:docPart w:val="7FEEA9031DF14F6B9FF39B546DBD2956"/>
                </w:placeholder>
                <w:showingPlcHdr/>
              </w:sdtPr>
              <w:sdtEndPr/>
              <w:sdtContent>
                <w:r w:rsidR="00B710D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229" w:type="dxa"/>
          </w:tcPr>
          <w:p w:rsidR="00B710DA" w:rsidRPr="00B0730B" w:rsidRDefault="005F733B" w:rsidP="0040571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67016355"/>
                <w:placeholder>
                  <w:docPart w:val="262C3EA0A0DD428B9BA2B7309B7D2409"/>
                </w:placeholder>
                <w:showingPlcHdr/>
              </w:sdtPr>
              <w:sdtEndPr/>
              <w:sdtContent>
                <w:r w:rsidR="00B710D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49" w:type="dxa"/>
          </w:tcPr>
          <w:p w:rsidR="00B710DA" w:rsidRPr="00B0730B" w:rsidRDefault="005F733B" w:rsidP="0040571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421062566"/>
                <w:placeholder>
                  <w:docPart w:val="E5CC296B503544A6BB608D8E1367A73E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B710D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73" w:type="dxa"/>
          </w:tcPr>
          <w:p w:rsidR="00B710DA" w:rsidRPr="00B0730B" w:rsidRDefault="005F733B" w:rsidP="0040571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736780931"/>
                <w:placeholder>
                  <w:docPart w:val="2E9086E298C84F9FA5211992A1511A49"/>
                </w:placeholder>
                <w:showingPlcHdr/>
              </w:sdtPr>
              <w:sdtEndPr/>
              <w:sdtContent>
                <w:r w:rsidR="00B710D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13166B" w:rsidRDefault="0013166B" w:rsidP="003E3410">
      <w:pPr>
        <w:rPr>
          <w:rFonts w:ascii="Century Gothic" w:hAnsi="Century Gothic" w:cstheme="minorHAnsi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130E4" w:rsidRPr="005E794C" w:rsidTr="00293E2F">
        <w:trPr>
          <w:trHeight w:val="397"/>
        </w:trPr>
        <w:tc>
          <w:tcPr>
            <w:tcW w:w="8644" w:type="dxa"/>
            <w:shd w:val="clear" w:color="auto" w:fill="282182"/>
          </w:tcPr>
          <w:p w:rsidR="008130E4" w:rsidRPr="005E794C" w:rsidRDefault="008130E4" w:rsidP="00293E2F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IDIOMAS</w:t>
            </w:r>
          </w:p>
        </w:tc>
      </w:tr>
    </w:tbl>
    <w:p w:rsidR="008130E4" w:rsidRPr="00B0730B" w:rsidRDefault="008130E4" w:rsidP="008130E4">
      <w:pPr>
        <w:pStyle w:val="Prrafodelista"/>
        <w:ind w:left="1428"/>
        <w:rPr>
          <w:rFonts w:ascii="Century Gothic" w:hAnsi="Century Gothic" w:cstheme="minorHAnsi"/>
          <w:sz w:val="24"/>
          <w:szCs w:val="24"/>
        </w:rPr>
      </w:pPr>
    </w:p>
    <w:p w:rsidR="008130E4" w:rsidRPr="008130E4" w:rsidRDefault="008130E4" w:rsidP="008130E4">
      <w:pPr>
        <w:pStyle w:val="Prrafodelista"/>
        <w:numPr>
          <w:ilvl w:val="0"/>
          <w:numId w:val="1"/>
        </w:numPr>
        <w:ind w:left="851"/>
        <w:rPr>
          <w:rFonts w:ascii="Century Gothic" w:hAnsi="Century Gothic" w:cstheme="minorHAnsi"/>
          <w:color w:val="0F243E" w:themeColor="text2" w:themeShade="80"/>
        </w:rPr>
      </w:pPr>
      <w:r w:rsidRPr="008130E4">
        <w:rPr>
          <w:rFonts w:ascii="Century Gothic" w:hAnsi="Century Gothic" w:cstheme="minorHAnsi"/>
          <w:b/>
          <w:color w:val="0F243E" w:themeColor="text2" w:themeShade="80"/>
        </w:rPr>
        <w:t xml:space="preserve">IDIOMAS  </w:t>
      </w:r>
    </w:p>
    <w:p w:rsidR="008130E4" w:rsidRPr="008130E4" w:rsidRDefault="008130E4" w:rsidP="008130E4">
      <w:pPr>
        <w:pStyle w:val="Prrafodelista"/>
        <w:ind w:left="851"/>
        <w:rPr>
          <w:rFonts w:ascii="Century Gothic" w:hAnsi="Century Gothic" w:cstheme="minorHAnsi"/>
          <w:color w:val="0F243E" w:themeColor="text2" w:themeShade="80"/>
        </w:rPr>
      </w:pPr>
      <w:r w:rsidRPr="008130E4">
        <w:rPr>
          <w:rFonts w:ascii="Century Gothic" w:hAnsi="Century Gothic" w:cstheme="minorHAnsi"/>
          <w:color w:val="0F243E" w:themeColor="text2" w:themeShade="80"/>
        </w:rPr>
        <w:t>Indicar: Idioma y nivel (alto, medio o bajo)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130E4" w:rsidRPr="00B0730B" w:rsidTr="006032A1">
        <w:trPr>
          <w:trHeight w:val="4529"/>
        </w:trPr>
        <w:tc>
          <w:tcPr>
            <w:tcW w:w="8494" w:type="dxa"/>
          </w:tcPr>
          <w:p w:rsidR="008130E4" w:rsidRPr="00B0730B" w:rsidRDefault="005F733B" w:rsidP="00293E2F">
            <w:pPr>
              <w:pStyle w:val="Prrafodelista"/>
              <w:ind w:left="0"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457798303"/>
                <w:placeholder>
                  <w:docPart w:val="1D4C45836386487285EC69241675C5C9"/>
                </w:placeholder>
                <w:showingPlcHdr/>
              </w:sdtPr>
              <w:sdtEndPr/>
              <w:sdtContent>
                <w:r w:rsidR="008130E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8130E4" w:rsidRDefault="008130E4">
      <w:pPr>
        <w:rPr>
          <w:rFonts w:ascii="Century Gothic" w:hAnsi="Century Gothic" w:cstheme="minorHAnsi"/>
          <w:b/>
          <w:sz w:val="24"/>
          <w:szCs w:val="24"/>
        </w:rPr>
      </w:pPr>
      <w:r>
        <w:rPr>
          <w:rFonts w:ascii="Century Gothic" w:hAnsi="Century Gothic" w:cstheme="minorHAnsi"/>
          <w:b/>
          <w:sz w:val="24"/>
          <w:szCs w:val="24"/>
        </w:rPr>
        <w:br w:type="page"/>
      </w:r>
    </w:p>
    <w:p w:rsidR="00D93951" w:rsidRPr="00B0730B" w:rsidRDefault="00D93951" w:rsidP="003E3410">
      <w:pPr>
        <w:rPr>
          <w:rFonts w:ascii="Century Gothic" w:hAnsi="Century Gothic" w:cstheme="minorHAnsi"/>
          <w:b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14"/>
        <w:gridCol w:w="2114"/>
        <w:gridCol w:w="2116"/>
        <w:gridCol w:w="2113"/>
        <w:gridCol w:w="37"/>
      </w:tblGrid>
      <w:tr w:rsidR="00E642C9" w:rsidRPr="00B0730B" w:rsidTr="008130E4">
        <w:trPr>
          <w:gridAfter w:val="1"/>
          <w:wAfter w:w="37" w:type="dxa"/>
          <w:trHeight w:val="397"/>
        </w:trPr>
        <w:tc>
          <w:tcPr>
            <w:tcW w:w="8457" w:type="dxa"/>
            <w:gridSpan w:val="4"/>
            <w:shd w:val="clear" w:color="auto" w:fill="282182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sz w:val="24"/>
                <w:szCs w:val="24"/>
              </w:rPr>
              <w:br w:type="page"/>
            </w: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Experiencia Profesional</w:t>
            </w:r>
          </w:p>
        </w:tc>
      </w:tr>
      <w:tr w:rsidR="00E642C9" w:rsidRPr="00B0730B" w:rsidTr="008130E4">
        <w:tc>
          <w:tcPr>
            <w:tcW w:w="21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E642C9" w:rsidRPr="00B0730B" w:rsidTr="008130E4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8130E4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280DF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903792006"/>
                <w:placeholder>
                  <w:docPart w:val="15E236E9B62E4506A8958E05F7E8FDCC"/>
                </w:placeholder>
                <w:showingPlcHdr/>
                <w:date w:fullDate="2017-07-22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280DF6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una fecha</w:t>
                </w:r>
              </w:sdtContent>
            </w:sdt>
            <w:r w:rsidR="00E642C9"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280DF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936598924"/>
                <w:placeholder>
                  <w:docPart w:val="ABF61FA238F74A30BD9BCA0EE0617471"/>
                </w:placeholder>
                <w:showingPlcHdr/>
                <w:date w:fullDate="2014-03-01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280DF6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5F733B" w:rsidP="00280DF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516147688"/>
                <w:placeholder>
                  <w:docPart w:val="4A5E06BC87D841CA9E7A82EA69BC0C8D"/>
                </w:placeholder>
                <w:showingPlcHdr/>
              </w:sdtPr>
              <w:sdtEndPr/>
              <w:sdtContent>
                <w:r w:rsidR="00280DF6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5F733B" w:rsidP="00280DF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32708140"/>
                <w:placeholder>
                  <w:docPart w:val="53AC82D70F7C4561B3D8FD7C107B0EFD"/>
                </w:placeholder>
                <w:showingPlcHdr/>
              </w:sdtPr>
              <w:sdtEndPr/>
              <w:sdtContent>
                <w:r w:rsidR="00280DF6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8130E4">
        <w:tc>
          <w:tcPr>
            <w:tcW w:w="8494" w:type="dxa"/>
            <w:gridSpan w:val="5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8130E4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626986498"/>
                <w:placeholder>
                  <w:docPart w:val="9824C19239874EA9AA60AD6185E19B6F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8130E4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E642C9" w:rsidRPr="00B0730B" w:rsidTr="008130E4">
        <w:tc>
          <w:tcPr>
            <w:tcW w:w="211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8130E4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627048304"/>
                <w:placeholder>
                  <w:docPart w:val="BD3D61BC04B2459396CF1200279C6BD5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209425723"/>
                <w:placeholder>
                  <w:docPart w:val="A3B82324B2AE481B95C8AE92A8AA4B0D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005817449"/>
                <w:placeholder>
                  <w:docPart w:val="04F7243E6CA64101962490F40D271C41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730207179"/>
                <w:placeholder>
                  <w:docPart w:val="5530CCDBE73C4904BFAD5E3FDA8ADD9B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8130E4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8130E4">
        <w:tc>
          <w:tcPr>
            <w:tcW w:w="849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583138318"/>
                <w:placeholder>
                  <w:docPart w:val="462F60C7C9A34716ADB4738AEF61CC22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8130E4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E642C9" w:rsidRPr="00B0730B" w:rsidTr="008130E4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8130E4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902364690"/>
                <w:placeholder>
                  <w:docPart w:val="E6E722E4A4DE4323AAB4991C6E0A7EFB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73383670"/>
                <w:placeholder>
                  <w:docPart w:val="D911B6A8C1194317A59EFF5671B332E7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76385239"/>
                <w:placeholder>
                  <w:docPart w:val="819AE64ED0BB420BAD6BE9DFFDB7FBB6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641412001"/>
                <w:placeholder>
                  <w:docPart w:val="340830BA5C8B44EFBDB3AC0E90C8C49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8130E4">
        <w:tc>
          <w:tcPr>
            <w:tcW w:w="8494" w:type="dxa"/>
            <w:gridSpan w:val="5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8130E4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02267037"/>
                <w:placeholder>
                  <w:docPart w:val="A618F5E329B04CD281372532620D8DFE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8130E4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E642C9" w:rsidRPr="00B0730B" w:rsidTr="008130E4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8130E4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412207876"/>
                <w:placeholder>
                  <w:docPart w:val="871E55A1988F4D6A9991D58531EFE6D6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649049839"/>
                <w:placeholder>
                  <w:docPart w:val="9C8BE6E5359B490FB6A30A0021124F68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591606982"/>
                <w:placeholder>
                  <w:docPart w:val="BCF78FC5140441DD92F6BE3DA799D91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748022818"/>
                <w:placeholder>
                  <w:docPart w:val="4796CB02D1D64DC08B5559D2D03087D1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8130E4">
        <w:tc>
          <w:tcPr>
            <w:tcW w:w="8494" w:type="dxa"/>
            <w:gridSpan w:val="5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8130E4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30853787"/>
                <w:placeholder>
                  <w:docPart w:val="022D913F26C944799580E5128E005736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8130E4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E642C9" w:rsidRPr="00B0730B" w:rsidTr="008130E4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8130E4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674609681"/>
                <w:placeholder>
                  <w:docPart w:val="00B0FE1FBC494154863DC47354BBB2E3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361134806"/>
                <w:placeholder>
                  <w:docPart w:val="E32ED85961B4468D8DB9D03F7701681B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40388707"/>
                <w:placeholder>
                  <w:docPart w:val="930775F882CC4CC4B33FE09D225B80A8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78231240"/>
                <w:placeholder>
                  <w:docPart w:val="0F31FB4CF8A74064B30F3B70FC7566EF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8130E4">
        <w:tc>
          <w:tcPr>
            <w:tcW w:w="8494" w:type="dxa"/>
            <w:gridSpan w:val="5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8130E4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532771914"/>
                <w:placeholder>
                  <w:docPart w:val="6633F70017CE4382818AC95EC9D22508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8130E4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E642C9" w:rsidRPr="00B0730B" w:rsidTr="008130E4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8130E4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380681308"/>
                <w:placeholder>
                  <w:docPart w:val="99C47CBE92F74845BC67E089B826BACC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611674500"/>
                <w:placeholder>
                  <w:docPart w:val="4CEAEA4B824E4DB2B98E1BCFCBDDE42C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56553313"/>
                <w:placeholder>
                  <w:docPart w:val="F7B7A3D1689F43338143576954654327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72341785"/>
                <w:placeholder>
                  <w:docPart w:val="436FBC4D626C4C1E9DD86D0C6EF976A4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8130E4">
        <w:tc>
          <w:tcPr>
            <w:tcW w:w="8494" w:type="dxa"/>
            <w:gridSpan w:val="5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8130E4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B0730B" w:rsidRDefault="005F733B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132215572"/>
                <w:placeholder>
                  <w:docPart w:val="39DF561D9BDC474AA8B94396D16C30F0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6032A1" w:rsidRDefault="006032A1">
      <w:r>
        <w:br w:type="page"/>
      </w:r>
    </w:p>
    <w:tbl>
      <w:tblPr>
        <w:tblStyle w:val="Tablaconcuadrcula"/>
        <w:tblW w:w="8494" w:type="dxa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D72C8A" w:rsidRPr="00B0730B" w:rsidTr="00587652">
        <w:trPr>
          <w:trHeight w:val="411"/>
        </w:trPr>
        <w:tc>
          <w:tcPr>
            <w:tcW w:w="8494" w:type="dxa"/>
            <w:shd w:val="clear" w:color="auto" w:fill="282182"/>
          </w:tcPr>
          <w:p w:rsidR="00D72C8A" w:rsidRPr="00B0730B" w:rsidRDefault="00D72C8A" w:rsidP="004D58AF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Experiencia Investigadora Últimos 5 años     (rellenar si procede)</w:t>
            </w:r>
          </w:p>
        </w:tc>
      </w:tr>
    </w:tbl>
    <w:p w:rsidR="00D72C8A" w:rsidRPr="005E794C" w:rsidRDefault="00D72C8A" w:rsidP="003E3410">
      <w:pPr>
        <w:rPr>
          <w:rFonts w:ascii="Century Gothic" w:hAnsi="Century Gothic" w:cstheme="minorHAnsi"/>
          <w:b/>
          <w:color w:val="FFFFFF" w:themeColor="background1"/>
          <w:sz w:val="8"/>
          <w:szCs w:val="8"/>
        </w:rPr>
      </w:pPr>
    </w:p>
    <w:p w:rsidR="000D3A7A" w:rsidRPr="008130E4" w:rsidRDefault="00E642C9" w:rsidP="005F772A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</w:rPr>
      </w:pPr>
      <w:r w:rsidRPr="008130E4">
        <w:rPr>
          <w:rFonts w:ascii="Century Gothic" w:hAnsi="Century Gothic" w:cstheme="minorHAnsi"/>
          <w:b/>
          <w:color w:val="0F243E" w:themeColor="text2" w:themeShade="80"/>
        </w:rPr>
        <w:t>PUBLICACIONES</w:t>
      </w:r>
      <w:r w:rsidRPr="008130E4">
        <w:rPr>
          <w:rFonts w:ascii="Century Gothic" w:hAnsi="Century Gothic" w:cstheme="minorHAnsi"/>
          <w:color w:val="0F243E" w:themeColor="text2" w:themeShade="80"/>
        </w:rPr>
        <w:t xml:space="preserve"> por orden cronológico</w:t>
      </w:r>
      <w:r w:rsidR="000D3A7A" w:rsidRPr="008130E4">
        <w:rPr>
          <w:rFonts w:ascii="Century Gothic" w:hAnsi="Century Gothic" w:cstheme="minorHAnsi"/>
          <w:color w:val="0F243E" w:themeColor="text2" w:themeShade="80"/>
        </w:rPr>
        <w:t>.</w:t>
      </w:r>
    </w:p>
    <w:p w:rsidR="00E642C9" w:rsidRPr="008130E4" w:rsidRDefault="00E642C9" w:rsidP="005F772A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</w:rPr>
      </w:pPr>
      <w:r w:rsidRPr="008130E4">
        <w:rPr>
          <w:rFonts w:ascii="Century Gothic" w:hAnsi="Century Gothic" w:cstheme="minorHAnsi"/>
          <w:color w:val="0F243E" w:themeColor="text2" w:themeShade="80"/>
        </w:rPr>
        <w:t>Indicar</w:t>
      </w:r>
      <w:r w:rsidR="000D3A7A" w:rsidRPr="008130E4">
        <w:rPr>
          <w:rFonts w:ascii="Century Gothic" w:hAnsi="Century Gothic" w:cstheme="minorHAnsi"/>
          <w:color w:val="0F243E" w:themeColor="text2" w:themeShade="80"/>
        </w:rPr>
        <w:t>: Autores</w:t>
      </w:r>
      <w:r w:rsidRPr="008130E4">
        <w:rPr>
          <w:rFonts w:ascii="Century Gothic" w:hAnsi="Century Gothic" w:cstheme="minorHAnsi"/>
          <w:color w:val="0F243E" w:themeColor="text2" w:themeShade="80"/>
        </w:rPr>
        <w:t xml:space="preserve"> (por orden de firma), título, revista/libro </w:t>
      </w:r>
      <w:r w:rsidR="005F772A" w:rsidRPr="008130E4">
        <w:rPr>
          <w:rFonts w:ascii="Century Gothic" w:hAnsi="Century Gothic" w:cstheme="minorHAnsi"/>
          <w:color w:val="0F243E" w:themeColor="text2" w:themeShade="80"/>
        </w:rPr>
        <w:t>y, año</w:t>
      </w:r>
      <w:r w:rsidRPr="008130E4">
        <w:rPr>
          <w:rFonts w:ascii="Century Gothic" w:hAnsi="Century Gothic" w:cstheme="minorHAnsi"/>
          <w:color w:val="0F243E" w:themeColor="text2" w:themeShade="80"/>
        </w:rPr>
        <w:t>/volumen/pág</w:t>
      </w:r>
      <w:r w:rsidR="00D93951" w:rsidRPr="008130E4">
        <w:rPr>
          <w:rFonts w:ascii="Century Gothic" w:hAnsi="Century Gothic" w:cstheme="minorHAnsi"/>
          <w:color w:val="0F243E" w:themeColor="text2" w:themeShade="80"/>
        </w:rPr>
        <w:t>.</w:t>
      </w:r>
      <w:r w:rsidRPr="008130E4">
        <w:rPr>
          <w:rFonts w:ascii="Century Gothic" w:hAnsi="Century Gothic" w:cstheme="minorHAnsi"/>
          <w:color w:val="0F243E" w:themeColor="text2" w:themeShade="80"/>
        </w:rPr>
        <w:t xml:space="preserve"> (si es publicación), año publicación (si es revista)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B0730B" w:rsidTr="007F5364">
        <w:trPr>
          <w:trHeight w:val="11298"/>
        </w:trPr>
        <w:tc>
          <w:tcPr>
            <w:tcW w:w="8644" w:type="dxa"/>
          </w:tcPr>
          <w:p w:rsidR="00E642C9" w:rsidRPr="00B0730B" w:rsidRDefault="005F733B" w:rsidP="004317A7">
            <w:pPr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949035998"/>
                <w:placeholder>
                  <w:docPart w:val="D39D15669B1746CC9589F2033768F4E0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7F5364" w:rsidRDefault="007F5364" w:rsidP="005E794C">
      <w:pPr>
        <w:pStyle w:val="Prrafodelista"/>
        <w:ind w:left="851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8130E4" w:rsidRPr="00B0730B" w:rsidTr="00293E2F">
        <w:trPr>
          <w:trHeight w:val="411"/>
        </w:trPr>
        <w:tc>
          <w:tcPr>
            <w:tcW w:w="8494" w:type="dxa"/>
            <w:shd w:val="clear" w:color="auto" w:fill="282182"/>
          </w:tcPr>
          <w:p w:rsidR="008130E4" w:rsidRPr="00B0730B" w:rsidRDefault="008130E4" w:rsidP="00293E2F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Experiencia Investigadora Últimos 5 años     (rellenar si procede)</w:t>
            </w:r>
          </w:p>
        </w:tc>
      </w:tr>
    </w:tbl>
    <w:p w:rsidR="000D3A7A" w:rsidRPr="008130E4" w:rsidRDefault="00E642C9" w:rsidP="005F772A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</w:rPr>
      </w:pPr>
      <w:r w:rsidRPr="008130E4">
        <w:rPr>
          <w:rFonts w:ascii="Century Gothic" w:hAnsi="Century Gothic" w:cstheme="minorHAnsi"/>
          <w:b/>
          <w:color w:val="0F243E" w:themeColor="text2" w:themeShade="80"/>
        </w:rPr>
        <w:t>PROYECTOS</w:t>
      </w:r>
      <w:r w:rsidRPr="008130E4">
        <w:rPr>
          <w:rFonts w:ascii="Century Gothic" w:hAnsi="Century Gothic" w:cstheme="minorHAnsi"/>
          <w:color w:val="0F243E" w:themeColor="text2" w:themeShade="80"/>
        </w:rPr>
        <w:t xml:space="preserve"> por orden cronológico</w:t>
      </w:r>
    </w:p>
    <w:p w:rsidR="00E642C9" w:rsidRPr="008130E4" w:rsidRDefault="00E642C9" w:rsidP="005F772A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</w:rPr>
      </w:pPr>
      <w:r w:rsidRPr="008130E4">
        <w:rPr>
          <w:rFonts w:ascii="Century Gothic" w:hAnsi="Century Gothic" w:cstheme="minorHAnsi"/>
          <w:color w:val="0F243E" w:themeColor="text2" w:themeShade="80"/>
        </w:rPr>
        <w:t>Indicar</w:t>
      </w:r>
      <w:r w:rsidR="000D3A7A" w:rsidRPr="008130E4">
        <w:rPr>
          <w:rFonts w:ascii="Century Gothic" w:hAnsi="Century Gothic" w:cstheme="minorHAnsi"/>
          <w:color w:val="0F243E" w:themeColor="text2" w:themeShade="80"/>
        </w:rPr>
        <w:t>: Título</w:t>
      </w:r>
      <w:r w:rsidRPr="008130E4">
        <w:rPr>
          <w:rFonts w:ascii="Century Gothic" w:hAnsi="Century Gothic" w:cstheme="minorHAnsi"/>
          <w:color w:val="0F243E" w:themeColor="text2" w:themeShade="80"/>
        </w:rPr>
        <w:t>, fuente financiadora, fecha de inicio, tipo de participación en el proyecto (investigador principal, colaborador con cargo al proyecto/becario o colaborador con cargo al proyecto/contratado).</w:t>
      </w:r>
    </w:p>
    <w:p w:rsidR="00E642C9" w:rsidRPr="00B0730B" w:rsidRDefault="00E642C9" w:rsidP="00C44530">
      <w:pPr>
        <w:pStyle w:val="Prrafodelista"/>
        <w:ind w:left="1428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E642C9" w:rsidRPr="00B0730B" w:rsidTr="005F772A">
        <w:trPr>
          <w:trHeight w:val="11447"/>
        </w:trPr>
        <w:tc>
          <w:tcPr>
            <w:tcW w:w="8494" w:type="dxa"/>
          </w:tcPr>
          <w:p w:rsidR="00E642C9" w:rsidRPr="00B0730B" w:rsidRDefault="005F733B" w:rsidP="005F772A">
            <w:pPr>
              <w:pStyle w:val="Prrafodelista"/>
              <w:ind w:left="0"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539693148"/>
                <w:placeholder>
                  <w:docPart w:val="48B2FE46CAC840EDB0AAED9B47A74743"/>
                </w:placeholder>
                <w:showingPlcHdr/>
              </w:sdtPr>
              <w:sdtEndPr/>
              <w:sdtContent>
                <w:r w:rsidR="008F3291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8130E4" w:rsidRPr="00B0730B" w:rsidTr="008130E4">
        <w:trPr>
          <w:trHeight w:val="411"/>
        </w:trPr>
        <w:tc>
          <w:tcPr>
            <w:tcW w:w="8494" w:type="dxa"/>
            <w:shd w:val="clear" w:color="auto" w:fill="282182"/>
          </w:tcPr>
          <w:p w:rsidR="008130E4" w:rsidRPr="00B0730B" w:rsidRDefault="008130E4" w:rsidP="00293E2F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Experiencia Investigadora Últimos 5 años     (rellenar si procede)</w:t>
            </w:r>
          </w:p>
        </w:tc>
      </w:tr>
    </w:tbl>
    <w:p w:rsidR="008130E4" w:rsidRPr="00B0730B" w:rsidRDefault="008130E4" w:rsidP="00C44530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p w:rsidR="00E642C9" w:rsidRPr="008130E4" w:rsidRDefault="00E642C9" w:rsidP="005F772A">
      <w:pPr>
        <w:pStyle w:val="Prrafodelista"/>
        <w:ind w:left="0"/>
        <w:rPr>
          <w:rFonts w:ascii="Century Gothic" w:hAnsi="Century Gothic" w:cstheme="minorHAnsi"/>
        </w:rPr>
      </w:pPr>
      <w:r w:rsidRPr="008130E4">
        <w:rPr>
          <w:rFonts w:ascii="Century Gothic" w:hAnsi="Century Gothic" w:cstheme="minorHAnsi"/>
          <w:b/>
          <w:color w:val="0F243E" w:themeColor="text2" w:themeShade="80"/>
        </w:rPr>
        <w:t xml:space="preserve">CONGRESOS NACIONALES E INTERNACIONALES </w:t>
      </w:r>
      <w:r w:rsidRPr="008130E4">
        <w:rPr>
          <w:rFonts w:ascii="Century Gothic" w:hAnsi="Century Gothic" w:cstheme="minorHAnsi"/>
          <w:color w:val="0F243E" w:themeColor="text2" w:themeShade="80"/>
        </w:rPr>
        <w:t>por orden cronológico</w:t>
      </w:r>
    </w:p>
    <w:p w:rsidR="00E642C9" w:rsidRPr="008130E4" w:rsidRDefault="00E642C9" w:rsidP="005F772A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</w:rPr>
      </w:pPr>
      <w:r w:rsidRPr="008130E4">
        <w:rPr>
          <w:rFonts w:ascii="Century Gothic" w:hAnsi="Century Gothic" w:cstheme="minorHAnsi"/>
          <w:color w:val="0F243E" w:themeColor="text2" w:themeShade="80"/>
        </w:rPr>
        <w:t>Reseñar solamente contribuciones relevantes (conferencias, ponencias y comunicaciones orales)</w:t>
      </w:r>
    </w:p>
    <w:p w:rsidR="00E642C9" w:rsidRPr="008130E4" w:rsidRDefault="00E642C9" w:rsidP="005F772A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</w:rPr>
      </w:pPr>
      <w:r w:rsidRPr="008130E4">
        <w:rPr>
          <w:rFonts w:ascii="Century Gothic" w:hAnsi="Century Gothic" w:cstheme="minorHAnsi"/>
          <w:color w:val="0F243E" w:themeColor="text2" w:themeShade="80"/>
        </w:rPr>
        <w:t>Indicar: Título, congreso y, lugar y fecha de celebración.</w:t>
      </w:r>
    </w:p>
    <w:p w:rsidR="00E642C9" w:rsidRPr="00B0730B" w:rsidRDefault="00E642C9" w:rsidP="00C44530">
      <w:pPr>
        <w:pStyle w:val="Prrafodelista"/>
        <w:ind w:left="1428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8734" w:type="dxa"/>
        <w:tblLook w:val="04A0" w:firstRow="1" w:lastRow="0" w:firstColumn="1" w:lastColumn="0" w:noHBand="0" w:noVBand="1"/>
      </w:tblPr>
      <w:tblGrid>
        <w:gridCol w:w="8734"/>
      </w:tblGrid>
      <w:tr w:rsidR="00E642C9" w:rsidRPr="00B0730B" w:rsidTr="007F5364">
        <w:trPr>
          <w:trHeight w:val="11167"/>
        </w:trPr>
        <w:tc>
          <w:tcPr>
            <w:tcW w:w="8734" w:type="dxa"/>
          </w:tcPr>
          <w:p w:rsidR="00E642C9" w:rsidRPr="00B0730B" w:rsidRDefault="005F733B" w:rsidP="00C44530">
            <w:pPr>
              <w:pStyle w:val="Prrafodelista"/>
              <w:ind w:left="0"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098297793"/>
                <w:placeholder>
                  <w:docPart w:val="316A89ED8D0D41CEAFEF72798752272B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E642C9" w:rsidRPr="00B0730B" w:rsidRDefault="00E642C9" w:rsidP="00C44530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6032A1" w:rsidRPr="00B0730B" w:rsidTr="00293E2F">
        <w:trPr>
          <w:trHeight w:val="411"/>
        </w:trPr>
        <w:tc>
          <w:tcPr>
            <w:tcW w:w="8494" w:type="dxa"/>
            <w:shd w:val="clear" w:color="auto" w:fill="282182"/>
          </w:tcPr>
          <w:p w:rsidR="006032A1" w:rsidRPr="00B0730B" w:rsidRDefault="006032A1" w:rsidP="00293E2F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Experiencia Investigadora Últimos 5 años     (rellenar si procede)</w:t>
            </w:r>
          </w:p>
        </w:tc>
      </w:tr>
    </w:tbl>
    <w:p w:rsidR="006032A1" w:rsidRPr="006032A1" w:rsidRDefault="006032A1" w:rsidP="006032A1">
      <w:pPr>
        <w:pStyle w:val="Prrafodelista"/>
        <w:ind w:left="851"/>
        <w:rPr>
          <w:rFonts w:ascii="Century Gothic" w:hAnsi="Century Gothic" w:cstheme="minorHAnsi"/>
          <w:sz w:val="24"/>
          <w:szCs w:val="24"/>
        </w:rPr>
      </w:pPr>
    </w:p>
    <w:p w:rsidR="00E642C9" w:rsidRPr="006032A1" w:rsidRDefault="00E642C9" w:rsidP="005F772A">
      <w:pPr>
        <w:pStyle w:val="Prrafodelista"/>
        <w:ind w:left="0"/>
        <w:rPr>
          <w:rFonts w:ascii="Century Gothic" w:hAnsi="Century Gothic" w:cstheme="minorHAnsi"/>
        </w:rPr>
      </w:pPr>
      <w:r w:rsidRPr="006032A1">
        <w:rPr>
          <w:rFonts w:ascii="Century Gothic" w:hAnsi="Century Gothic" w:cstheme="minorHAnsi"/>
          <w:b/>
          <w:color w:val="0F243E" w:themeColor="text2" w:themeShade="80"/>
        </w:rPr>
        <w:t xml:space="preserve">PATENTES Y MODELOS DE </w:t>
      </w:r>
      <w:proofErr w:type="gramStart"/>
      <w:r w:rsidRPr="006032A1">
        <w:rPr>
          <w:rFonts w:ascii="Century Gothic" w:hAnsi="Century Gothic" w:cstheme="minorHAnsi"/>
          <w:b/>
          <w:color w:val="0F243E" w:themeColor="text2" w:themeShade="80"/>
        </w:rPr>
        <w:t xml:space="preserve">UTILIDAD  </w:t>
      </w:r>
      <w:r w:rsidRPr="006032A1">
        <w:rPr>
          <w:rFonts w:ascii="Century Gothic" w:hAnsi="Century Gothic" w:cstheme="minorHAnsi"/>
          <w:color w:val="0F243E" w:themeColor="text2" w:themeShade="80"/>
        </w:rPr>
        <w:t>por</w:t>
      </w:r>
      <w:proofErr w:type="gramEnd"/>
      <w:r w:rsidRPr="006032A1">
        <w:rPr>
          <w:rFonts w:ascii="Century Gothic" w:hAnsi="Century Gothic" w:cstheme="minorHAnsi"/>
          <w:color w:val="0F243E" w:themeColor="text2" w:themeShade="80"/>
        </w:rPr>
        <w:t xml:space="preserve"> orden cronológico</w:t>
      </w:r>
    </w:p>
    <w:p w:rsidR="00E642C9" w:rsidRPr="006032A1" w:rsidRDefault="00E642C9" w:rsidP="005F772A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</w:rPr>
      </w:pPr>
      <w:r w:rsidRPr="006032A1">
        <w:rPr>
          <w:rFonts w:ascii="Century Gothic" w:hAnsi="Century Gothic" w:cstheme="minorHAnsi"/>
          <w:color w:val="0F243E" w:themeColor="text2" w:themeShade="80"/>
        </w:rPr>
        <w:t>Indicar: Inventores, titular de la patente, título (nombre del producto), Nº de registro, fecha de prioridad, países, en explotación o no.</w:t>
      </w:r>
    </w:p>
    <w:p w:rsidR="00E642C9" w:rsidRPr="00B0730B" w:rsidRDefault="00E642C9" w:rsidP="00C44530">
      <w:pPr>
        <w:pStyle w:val="Prrafodelista"/>
        <w:ind w:left="1428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B0730B" w:rsidTr="007F5364">
        <w:trPr>
          <w:trHeight w:val="4409"/>
        </w:trPr>
        <w:tc>
          <w:tcPr>
            <w:tcW w:w="8644" w:type="dxa"/>
          </w:tcPr>
          <w:p w:rsidR="00E642C9" w:rsidRPr="00B0730B" w:rsidRDefault="005F733B" w:rsidP="00C44530">
            <w:pPr>
              <w:pStyle w:val="Prrafodelista"/>
              <w:ind w:left="0"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083943239"/>
                <w:placeholder>
                  <w:docPart w:val="9F877AD590234A2D8F9E119DFC6362FF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E642C9" w:rsidRPr="00B0730B" w:rsidRDefault="00E642C9" w:rsidP="00C44530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p w:rsidR="00587652" w:rsidRDefault="0058765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587652" w:rsidRPr="00B0730B" w:rsidTr="00EA7A54">
        <w:trPr>
          <w:trHeight w:val="411"/>
        </w:trPr>
        <w:tc>
          <w:tcPr>
            <w:tcW w:w="8494" w:type="dxa"/>
            <w:shd w:val="clear" w:color="auto" w:fill="282182"/>
          </w:tcPr>
          <w:p w:rsidR="00587652" w:rsidRPr="00B0730B" w:rsidRDefault="00587652" w:rsidP="00EA7A54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 xml:space="preserve">Experiencia </w:t>
            </w: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No Laboral Relevante</w:t>
            </w: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 xml:space="preserve">     (</w:t>
            </w: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Si Procede</w:t>
            </w: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)</w:t>
            </w:r>
          </w:p>
        </w:tc>
      </w:tr>
    </w:tbl>
    <w:p w:rsidR="00587652" w:rsidRPr="00B0730B" w:rsidRDefault="00587652" w:rsidP="00587652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 xml:space="preserve">ESTANCIAS EN EL EXTRANJERO O EN CENTROS DE PRESTIGIO INTERNACIONAL </w:t>
      </w:r>
    </w:p>
    <w:p w:rsidR="00587652" w:rsidRPr="006032A1" w:rsidRDefault="00587652" w:rsidP="00587652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</w:rPr>
      </w:pPr>
      <w:r w:rsidRPr="006032A1">
        <w:rPr>
          <w:rFonts w:ascii="Century Gothic" w:hAnsi="Century Gothic" w:cstheme="minorHAnsi"/>
          <w:color w:val="0F243E" w:themeColor="text2" w:themeShade="80"/>
        </w:rPr>
        <w:t>Indicar: Lugar, fecha y actividad.</w:t>
      </w:r>
    </w:p>
    <w:p w:rsidR="00587652" w:rsidRPr="00B0730B" w:rsidRDefault="00587652" w:rsidP="00587652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87652" w:rsidRPr="00B0730B" w:rsidTr="00EA7A54">
        <w:trPr>
          <w:trHeight w:val="5013"/>
        </w:trPr>
        <w:tc>
          <w:tcPr>
            <w:tcW w:w="8644" w:type="dxa"/>
          </w:tcPr>
          <w:p w:rsidR="00587652" w:rsidRPr="00B0730B" w:rsidRDefault="005F733B" w:rsidP="00EA7A54">
            <w:pPr>
              <w:pStyle w:val="Prrafodelista"/>
              <w:ind w:left="0"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988126672"/>
                <w:placeholder>
                  <w:docPart w:val="751B548923CE4F04A385FB0F2E938387"/>
                </w:placeholder>
                <w:showingPlcHdr/>
              </w:sdtPr>
              <w:sdtEndPr/>
              <w:sdtContent>
                <w:r w:rsidR="00587652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587652" w:rsidRPr="00B0730B" w:rsidRDefault="00587652" w:rsidP="00587652">
      <w:pPr>
        <w:pStyle w:val="Prrafodelista"/>
        <w:ind w:left="1428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587652" w:rsidRPr="00B0730B" w:rsidTr="00EA7A54">
        <w:trPr>
          <w:trHeight w:val="411"/>
        </w:trPr>
        <w:tc>
          <w:tcPr>
            <w:tcW w:w="8494" w:type="dxa"/>
            <w:shd w:val="clear" w:color="auto" w:fill="282182"/>
          </w:tcPr>
          <w:p w:rsidR="00587652" w:rsidRPr="00B0730B" w:rsidRDefault="00587652" w:rsidP="00EA7A54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 xml:space="preserve">Experiencia </w:t>
            </w: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No Laboral Relevante</w:t>
            </w: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 xml:space="preserve">     (</w:t>
            </w: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Si Procede</w:t>
            </w: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)</w:t>
            </w:r>
          </w:p>
        </w:tc>
      </w:tr>
    </w:tbl>
    <w:p w:rsidR="00587652" w:rsidRPr="006032A1" w:rsidRDefault="00587652" w:rsidP="00587652">
      <w:pPr>
        <w:pStyle w:val="Prrafodelista"/>
        <w:ind w:left="851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p w:rsidR="00587652" w:rsidRPr="005F772A" w:rsidRDefault="00587652" w:rsidP="00587652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5F772A"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>OTRAS ACTIVIDADES O MÉRITOS RELEVANTES DE INTERÉS CIENTÍFICO, TÉCNICO O ACADÉMICO</w:t>
      </w:r>
      <w:r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 xml:space="preserve"> (</w:t>
      </w:r>
      <w:r>
        <w:rPr>
          <w:rFonts w:ascii="Century Gothic" w:hAnsi="Century Gothic" w:cstheme="minorHAnsi"/>
          <w:color w:val="0F243E" w:themeColor="text2" w:themeShade="80"/>
        </w:rPr>
        <w:t>Indicar: Fecha y actividad)</w:t>
      </w:r>
    </w:p>
    <w:p w:rsidR="00587652" w:rsidRPr="00B0730B" w:rsidRDefault="00587652" w:rsidP="00587652">
      <w:pPr>
        <w:pStyle w:val="Prrafodelista"/>
        <w:ind w:left="1428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8694" w:type="dxa"/>
        <w:tblInd w:w="-5" w:type="dxa"/>
        <w:tblLook w:val="04A0" w:firstRow="1" w:lastRow="0" w:firstColumn="1" w:lastColumn="0" w:noHBand="0" w:noVBand="1"/>
      </w:tblPr>
      <w:tblGrid>
        <w:gridCol w:w="8694"/>
      </w:tblGrid>
      <w:tr w:rsidR="00587652" w:rsidRPr="00B0730B" w:rsidTr="00EA7A54">
        <w:trPr>
          <w:trHeight w:val="4388"/>
        </w:trPr>
        <w:tc>
          <w:tcPr>
            <w:tcW w:w="8694" w:type="dxa"/>
          </w:tcPr>
          <w:p w:rsidR="00587652" w:rsidRPr="00B0730B" w:rsidRDefault="005F733B" w:rsidP="00EA7A54">
            <w:pPr>
              <w:pStyle w:val="Prrafodelista"/>
              <w:ind w:left="0"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750202203"/>
                <w:placeholder>
                  <w:docPart w:val="53F4DE55BEFD42B798E7A7999C51B37D"/>
                </w:placeholder>
                <w:showingPlcHdr/>
              </w:sdtPr>
              <w:sdtEndPr/>
              <w:sdtContent>
                <w:r w:rsidR="00587652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2F35E0" w:rsidRPr="00B0730B" w:rsidRDefault="002F35E0">
      <w:pPr>
        <w:rPr>
          <w:rFonts w:ascii="Century Gothic" w:hAnsi="Century Gothic"/>
          <w:sz w:val="24"/>
          <w:szCs w:val="24"/>
        </w:rPr>
      </w:pPr>
    </w:p>
    <w:sectPr w:rsidR="002F35E0" w:rsidRPr="00B0730B" w:rsidSect="00AA33E6">
      <w:headerReference w:type="even" r:id="rId7"/>
      <w:headerReference w:type="default" r:id="rId8"/>
      <w:footerReference w:type="default" r:id="rId9"/>
      <w:pgSz w:w="11906" w:h="16838"/>
      <w:pgMar w:top="1702" w:right="1701" w:bottom="1276" w:left="1701" w:header="708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98C" w:rsidRDefault="0020198C" w:rsidP="00E642C9">
      <w:pPr>
        <w:spacing w:after="0" w:line="240" w:lineRule="auto"/>
      </w:pPr>
      <w:r>
        <w:separator/>
      </w:r>
    </w:p>
  </w:endnote>
  <w:end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543FA2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869B969" wp14:editId="5AFA9628">
              <wp:simplePos x="0" y="0"/>
              <wp:positionH relativeFrom="column">
                <wp:posOffset>-1080135</wp:posOffset>
              </wp:positionH>
              <wp:positionV relativeFrom="paragraph">
                <wp:posOffset>91440</wp:posOffset>
              </wp:positionV>
              <wp:extent cx="7547610" cy="525145"/>
              <wp:effectExtent l="0" t="0" r="15240" b="2730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47610" cy="525145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9525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4AA5" w:rsidRPr="007E2ACA" w:rsidRDefault="00543FA2" w:rsidP="00543FA2">
                          <w:pPr>
                            <w:ind w:left="1560" w:right="1523"/>
                            <w:jc w:val="center"/>
                            <w:rPr>
                              <w:b/>
                              <w:color w:val="FFFFFF" w:themeColor="background1"/>
                            </w:rPr>
                          </w:pP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El Instituto de Investigación Sanitaria</w:t>
                          </w:r>
                          <w:r w:rsidR="007E2ACA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Bioc</w:t>
                          </w:r>
                          <w:r w:rsidR="004A4AA5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ruces</w:t>
                          </w:r>
                          <w:r w:rsidR="007E2ACA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Bizkaia</w:t>
                          </w:r>
                          <w:r w:rsidR="004A4AA5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, no se hace responsable de los datos que obran en el presente documento</w:t>
                          </w: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69B9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-85.05pt;margin-top:7.2pt;width:594.3pt;height:4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" fillcolor="#282182" strokecolor="#282182">
              <v:textbox>
                <w:txbxContent>
                  <w:p w:rsidR="004A4AA5" w:rsidRPr="007E2ACA" w:rsidRDefault="00543FA2" w:rsidP="00543FA2">
                    <w:pPr>
                      <w:ind w:left="1560" w:right="1523"/>
                      <w:jc w:val="center"/>
                      <w:rPr>
                        <w:b/>
                        <w:color w:val="FFFFFF" w:themeColor="background1"/>
                      </w:rPr>
                    </w:pP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>El Instituto de Investigación Sanitaria</w:t>
                    </w:r>
                    <w:r w:rsidR="007E2ACA"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Bioc</w:t>
                    </w:r>
                    <w:r w:rsidR="004A4AA5" w:rsidRPr="007E2ACA">
                      <w:rPr>
                        <w:rFonts w:cstheme="minorHAnsi"/>
                        <w:b/>
                        <w:color w:val="FFFFFF" w:themeColor="background1"/>
                      </w:rPr>
                      <w:t>ruces</w:t>
                    </w:r>
                    <w:r w:rsidR="007E2ACA"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Bizkaia</w:t>
                    </w:r>
                    <w:r w:rsidR="004A4AA5" w:rsidRPr="007E2ACA">
                      <w:rPr>
                        <w:rFonts w:cstheme="minorHAnsi"/>
                        <w:b/>
                        <w:color w:val="FFFFFF" w:themeColor="background1"/>
                      </w:rPr>
                      <w:t>, no se hace responsable de los datos que obran en el presente documento</w:t>
                    </w: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.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98C" w:rsidRDefault="0020198C" w:rsidP="00E642C9">
      <w:pPr>
        <w:spacing w:after="0" w:line="240" w:lineRule="auto"/>
      </w:pPr>
      <w:r>
        <w:separator/>
      </w:r>
    </w:p>
  </w:footnote>
  <w:foot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C9" w:rsidRDefault="003951D3">
    <w:pPr>
      <w:pStyle w:val="Encabezado"/>
    </w:pPr>
    <w:r>
      <w:rPr>
        <w:noProof/>
        <w:lang w:eastAsia="es-ES"/>
      </w:rPr>
      <w:drawing>
        <wp:inline distT="0" distB="0" distL="0" distR="0" wp14:anchorId="173C66AB" wp14:editId="033B6559">
          <wp:extent cx="1733550" cy="466725"/>
          <wp:effectExtent l="0" t="0" r="0" b="9525"/>
          <wp:docPr id="1" name="Imagen 1" descr="logo_en_azul_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en_azul_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C05E22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18ABB5CA" wp14:editId="0E69D18B">
          <wp:simplePos x="0" y="0"/>
          <wp:positionH relativeFrom="column">
            <wp:posOffset>-41275</wp:posOffset>
          </wp:positionH>
          <wp:positionV relativeFrom="paragraph">
            <wp:posOffset>-191770</wp:posOffset>
          </wp:positionV>
          <wp:extent cx="1333500" cy="700852"/>
          <wp:effectExtent l="0" t="0" r="0" b="4445"/>
          <wp:wrapNone/>
          <wp:docPr id="2" name="Imagen 2" descr="S:\Biocruces\AGO\COMUNICACIÓN\BIOCRUCES BIZKAIA\Logos\png\biocruces_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Biocruces\AGO\COMUNICACIÓN\BIOCRUCES BIZKAIA\Logos\png\biocruces__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7008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3FA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986CBC" wp14:editId="4E90145B">
              <wp:simplePos x="0" y="0"/>
              <wp:positionH relativeFrom="column">
                <wp:posOffset>3945626</wp:posOffset>
              </wp:positionH>
              <wp:positionV relativeFrom="paragraph">
                <wp:posOffset>-190500</wp:posOffset>
              </wp:positionV>
              <wp:extent cx="1526875" cy="568960"/>
              <wp:effectExtent l="0" t="0" r="0" b="254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875" cy="56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79E4" w:rsidRPr="007E2ACA" w:rsidRDefault="00DB5EC7" w:rsidP="004179E4">
                          <w:pPr>
                            <w:jc w:val="center"/>
                            <w:rPr>
                              <w:rFonts w:ascii="Century Gothic" w:hAnsi="Century Gothic" w:cstheme="minorHAnsi"/>
                              <w:b/>
                              <w:color w:val="282182"/>
                              <w:sz w:val="24"/>
                            </w:rPr>
                          </w:pPr>
                          <w:r w:rsidRPr="007E2ACA">
                            <w:rPr>
                              <w:rFonts w:ascii="Century Gothic" w:hAnsi="Century Gothic" w:cstheme="minorHAnsi"/>
                              <w:b/>
                              <w:color w:val="282182"/>
                              <w:sz w:val="24"/>
                            </w:rPr>
                            <w:t>Currículum Vitae Normalizado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986CB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10.7pt;margin-top:-15pt;width:120.25pt;height:4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" stroked="f">
              <v:textbox>
                <w:txbxContent>
                  <w:p w:rsidR="004179E4" w:rsidRPr="007E2ACA" w:rsidRDefault="00DB5EC7" w:rsidP="004179E4">
                    <w:pPr>
                      <w:jc w:val="center"/>
                      <w:rPr>
                        <w:rFonts w:ascii="Century Gothic" w:hAnsi="Century Gothic" w:cstheme="minorHAnsi"/>
                        <w:b/>
                        <w:color w:val="282182"/>
                        <w:sz w:val="24"/>
                      </w:rPr>
                    </w:pPr>
                    <w:r w:rsidRPr="007E2ACA">
                      <w:rPr>
                        <w:rFonts w:ascii="Century Gothic" w:hAnsi="Century Gothic" w:cstheme="minorHAnsi"/>
                        <w:b/>
                        <w:color w:val="282182"/>
                        <w:sz w:val="24"/>
                      </w:rPr>
                      <w:t>Currículum Vitae Normalizado</w:t>
                    </w:r>
                  </w:p>
                </w:txbxContent>
              </v:textbox>
            </v:shape>
          </w:pict>
        </mc:Fallback>
      </mc:AlternateContent>
    </w:r>
  </w:p>
  <w:p w:rsidR="004179E4" w:rsidRDefault="005F73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70C0A"/>
    <w:multiLevelType w:val="hybridMultilevel"/>
    <w:tmpl w:val="0E647544"/>
    <w:lvl w:ilvl="0" w:tplc="0C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59"/>
    <w:rsid w:val="00006B84"/>
    <w:rsid w:val="00007DE2"/>
    <w:rsid w:val="00013DF5"/>
    <w:rsid w:val="000211F6"/>
    <w:rsid w:val="0002450B"/>
    <w:rsid w:val="00025978"/>
    <w:rsid w:val="00053B3B"/>
    <w:rsid w:val="00065475"/>
    <w:rsid w:val="000A2D07"/>
    <w:rsid w:val="000D3A7A"/>
    <w:rsid w:val="0013166B"/>
    <w:rsid w:val="0015646B"/>
    <w:rsid w:val="00164D8B"/>
    <w:rsid w:val="0020198C"/>
    <w:rsid w:val="002623B7"/>
    <w:rsid w:val="00280DF6"/>
    <w:rsid w:val="002D692C"/>
    <w:rsid w:val="002F35E0"/>
    <w:rsid w:val="00321AD4"/>
    <w:rsid w:val="003951D3"/>
    <w:rsid w:val="003A5EE8"/>
    <w:rsid w:val="00410872"/>
    <w:rsid w:val="004317A7"/>
    <w:rsid w:val="004A02F9"/>
    <w:rsid w:val="004A4AA5"/>
    <w:rsid w:val="004B6DE5"/>
    <w:rsid w:val="004D58AF"/>
    <w:rsid w:val="00543D6D"/>
    <w:rsid w:val="00543FA2"/>
    <w:rsid w:val="00560EEF"/>
    <w:rsid w:val="00571859"/>
    <w:rsid w:val="00587652"/>
    <w:rsid w:val="005971A2"/>
    <w:rsid w:val="005E1AB4"/>
    <w:rsid w:val="005E794C"/>
    <w:rsid w:val="005F733B"/>
    <w:rsid w:val="005F772A"/>
    <w:rsid w:val="006032A1"/>
    <w:rsid w:val="006166C2"/>
    <w:rsid w:val="00652078"/>
    <w:rsid w:val="00664FFB"/>
    <w:rsid w:val="006B0C5E"/>
    <w:rsid w:val="007357F7"/>
    <w:rsid w:val="007E2ACA"/>
    <w:rsid w:val="007F5364"/>
    <w:rsid w:val="007F6638"/>
    <w:rsid w:val="008130E4"/>
    <w:rsid w:val="00813A44"/>
    <w:rsid w:val="00857F5A"/>
    <w:rsid w:val="008D4B88"/>
    <w:rsid w:val="008D5F4C"/>
    <w:rsid w:val="008E3609"/>
    <w:rsid w:val="008F3291"/>
    <w:rsid w:val="00976526"/>
    <w:rsid w:val="00981C2F"/>
    <w:rsid w:val="009873AB"/>
    <w:rsid w:val="00AA18F1"/>
    <w:rsid w:val="00AA33E6"/>
    <w:rsid w:val="00B0730B"/>
    <w:rsid w:val="00B61617"/>
    <w:rsid w:val="00B710DA"/>
    <w:rsid w:val="00C05E22"/>
    <w:rsid w:val="00C430DE"/>
    <w:rsid w:val="00C70229"/>
    <w:rsid w:val="00CA048F"/>
    <w:rsid w:val="00CA4A82"/>
    <w:rsid w:val="00CC214E"/>
    <w:rsid w:val="00D12E3A"/>
    <w:rsid w:val="00D72C8A"/>
    <w:rsid w:val="00D93951"/>
    <w:rsid w:val="00DA0E8B"/>
    <w:rsid w:val="00DB4A40"/>
    <w:rsid w:val="00DB5EC7"/>
    <w:rsid w:val="00DE09CD"/>
    <w:rsid w:val="00E47C35"/>
    <w:rsid w:val="00E642C9"/>
    <w:rsid w:val="00E841E7"/>
    <w:rsid w:val="00EB1EA5"/>
    <w:rsid w:val="00F25D4B"/>
    <w:rsid w:val="00F9264F"/>
    <w:rsid w:val="00FC7E29"/>
    <w:rsid w:val="00FE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3493837F-10F5-4244-BE33-BDB128824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42C9"/>
  </w:style>
  <w:style w:type="paragraph" w:styleId="Piedepgina">
    <w:name w:val="footer"/>
    <w:basedOn w:val="Normal"/>
    <w:link w:val="Piedepgina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42C9"/>
  </w:style>
  <w:style w:type="table" w:styleId="Tablaconcuadrcula">
    <w:name w:val="Table Grid"/>
    <w:basedOn w:val="Tablanormal"/>
    <w:uiPriority w:val="59"/>
    <w:rsid w:val="00E6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642C9"/>
    <w:rPr>
      <w:color w:val="808080"/>
    </w:rPr>
  </w:style>
  <w:style w:type="paragraph" w:styleId="Prrafodelista">
    <w:name w:val="List Paragraph"/>
    <w:basedOn w:val="Normal"/>
    <w:uiPriority w:val="34"/>
    <w:qFormat/>
    <w:rsid w:val="00E642C9"/>
    <w:pPr>
      <w:ind w:left="720"/>
      <w:contextualSpacing/>
    </w:pPr>
  </w:style>
  <w:style w:type="character" w:styleId="Ttulodellibro">
    <w:name w:val="Book Title"/>
    <w:basedOn w:val="Fuentedeprrafopredeter"/>
    <w:uiPriority w:val="33"/>
    <w:qFormat/>
    <w:rsid w:val="00E642C9"/>
    <w:rPr>
      <w:b/>
      <w:bCs/>
      <w:smallCaps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4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42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FD9F1E9EF98401A81B6AAE421188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4C2E7-86BF-4BBB-AC15-D776DCE10EA7}"/>
      </w:docPartPr>
      <w:docPartBody>
        <w:p w:rsidR="00303A4C" w:rsidRDefault="00AC7CD9">
          <w:pPr>
            <w:pStyle w:val="5FD9F1E9EF98401A81B6AAE4211885D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FCFC0B51F91477FB593961F0E3C1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653F6-D94A-47E3-ADC4-88CD214CAE60}"/>
      </w:docPartPr>
      <w:docPartBody>
        <w:p w:rsidR="00303A4C" w:rsidRDefault="00AC7CD9">
          <w:pPr>
            <w:pStyle w:val="AFCFC0B51F91477FB593961F0E3C1A5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0280E5D03F594CBC884631EE03D35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B3EE6-E5A7-4703-B7DE-14713CAFC403}"/>
      </w:docPartPr>
      <w:docPartBody>
        <w:p w:rsidR="00303A4C" w:rsidRDefault="00AC7CD9">
          <w:pPr>
            <w:pStyle w:val="0280E5D03F594CBC884631EE03D3515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3466E9001494A2789767DB225B779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13DDC-E640-4BB8-8522-F9AC39C766AE}"/>
      </w:docPartPr>
      <w:docPartBody>
        <w:p w:rsidR="00303A4C" w:rsidRDefault="00AC7CD9">
          <w:pPr>
            <w:pStyle w:val="53466E9001494A2789767DB225B779A2"/>
          </w:pPr>
          <w:r w:rsidRPr="00266922">
            <w:rPr>
              <w:rStyle w:val="Textodelmarcadordeposicin"/>
            </w:rPr>
            <w:t>Elija un elemento.</w:t>
          </w:r>
        </w:p>
      </w:docPartBody>
    </w:docPart>
    <w:docPart>
      <w:docPartPr>
        <w:name w:val="EC9A93B90AF0460998DFEEB823B35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A0F5A-3176-4B97-AE4A-A9570C05B7A6}"/>
      </w:docPartPr>
      <w:docPartBody>
        <w:p w:rsidR="00303A4C" w:rsidRDefault="00AC7CD9">
          <w:pPr>
            <w:pStyle w:val="EC9A93B90AF0460998DFEEB823B3527F"/>
          </w:pPr>
          <w:r>
            <w:rPr>
              <w:rStyle w:val="Textodelmarcadordeposicin"/>
            </w:rPr>
            <w:t>Escriba aquí</w:t>
          </w:r>
          <w:r w:rsidRPr="007014A4">
            <w:rPr>
              <w:rStyle w:val="Textodelmarcadordeposicin"/>
            </w:rPr>
            <w:t>.</w:t>
          </w:r>
        </w:p>
      </w:docPartBody>
    </w:docPart>
    <w:docPart>
      <w:docPartPr>
        <w:name w:val="3B64AC930576492F9BA83ADB8C9DF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11405-D076-4D60-9DED-F280613EA4A5}"/>
      </w:docPartPr>
      <w:docPartBody>
        <w:p w:rsidR="00303A4C" w:rsidRDefault="00AC7CD9">
          <w:pPr>
            <w:pStyle w:val="3B64AC930576492F9BA83ADB8C9DF4E4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7DEC5B6AE2643F3B056B68050781D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37D78-3CF1-4910-956A-337536C56DC9}"/>
      </w:docPartPr>
      <w:docPartBody>
        <w:p w:rsidR="00303A4C" w:rsidRDefault="00AC7CD9">
          <w:pPr>
            <w:pStyle w:val="67DEC5B6AE2643F3B056B68050781D4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ACA60169A2E475588FD15C6D1675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6DF29-A70E-4635-9685-87102101972C}"/>
      </w:docPartPr>
      <w:docPartBody>
        <w:p w:rsidR="00303A4C" w:rsidRDefault="00AC7CD9">
          <w:pPr>
            <w:pStyle w:val="EACA60169A2E475588FD15C6D1675E0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EEE7A57BD604500AB25D112996ED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331D-80C2-4155-B379-F6EBC52B3E4E}"/>
      </w:docPartPr>
      <w:docPartBody>
        <w:p w:rsidR="00303A4C" w:rsidRDefault="00AC7CD9">
          <w:pPr>
            <w:pStyle w:val="7EEE7A57BD604500AB25D112996ED4E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8DE5F4A171C4E34ACA512CF01CA3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6A7AF-05DB-444A-AA9D-7DDA1246FB1A}"/>
      </w:docPartPr>
      <w:docPartBody>
        <w:p w:rsidR="00303A4C" w:rsidRDefault="00AC7CD9">
          <w:pPr>
            <w:pStyle w:val="48DE5F4A171C4E34ACA512CF01CA3B42"/>
          </w:pPr>
          <w:r w:rsidRPr="00832613">
            <w:rPr>
              <w:rStyle w:val="Textodelmarcadordeposicin"/>
              <w:rFonts w:ascii="Aller" w:hAnsi="Aller"/>
              <w:sz w:val="20"/>
            </w:rPr>
            <w:t>Escriba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94E86A0E29748A9B2B3F11702C55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E953B-6F0A-4CDB-B25A-BD3AAE06BEFA}"/>
      </w:docPartPr>
      <w:docPartBody>
        <w:p w:rsidR="00303A4C" w:rsidRDefault="00AC7CD9">
          <w:pPr>
            <w:pStyle w:val="294E86A0E29748A9B2B3F11702C558F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A3A541F5AE2410EB54A276C3FE57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42B40-1269-4AE1-B6C8-985002F10320}"/>
      </w:docPartPr>
      <w:docPartBody>
        <w:p w:rsidR="00303A4C" w:rsidRDefault="00AC7CD9">
          <w:pPr>
            <w:pStyle w:val="5A3A541F5AE2410EB54A276C3FE57D6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BB106435F614E3288BB8B1D806C31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675BA-EFC4-4643-91E2-9E148EBD77DB}"/>
      </w:docPartPr>
      <w:docPartBody>
        <w:p w:rsidR="00303A4C" w:rsidRDefault="00AC7CD9">
          <w:pPr>
            <w:pStyle w:val="6BB106435F614E3288BB8B1D806C31C1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DAD0EDBCF1C143A8858D22B09617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503FC-6407-48A2-9BE8-8AD44DEF0DE4}"/>
      </w:docPartPr>
      <w:docPartBody>
        <w:p w:rsidR="00303A4C" w:rsidRDefault="00AC7CD9">
          <w:pPr>
            <w:pStyle w:val="DAD0EDBCF1C143A8858D22B09617DF6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38EB36AEC1541528C825AFE31323B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88052-DF25-4B41-B3AE-7C02064FB6C5}"/>
      </w:docPartPr>
      <w:docPartBody>
        <w:p w:rsidR="00303A4C" w:rsidRDefault="00AC7CD9">
          <w:pPr>
            <w:pStyle w:val="E38EB36AEC1541528C825AFE31323BE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D7B0AB1514543CD90328EE9F54738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F5761-AF2C-47E4-AA15-A6B74BF96975}"/>
      </w:docPartPr>
      <w:docPartBody>
        <w:p w:rsidR="00303A4C" w:rsidRDefault="00AC7CD9">
          <w:pPr>
            <w:pStyle w:val="0D7B0AB1514543CD90328EE9F547385D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CFBEAFB934C74F348E7F447063DAD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752C7-40EE-4379-9431-0F27853DC52C}"/>
      </w:docPartPr>
      <w:docPartBody>
        <w:p w:rsidR="00303A4C" w:rsidRDefault="00AC7CD9">
          <w:pPr>
            <w:pStyle w:val="CFBEAFB934C74F348E7F447063DADFD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9C7543BBE894BCC951BD77611308C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07B01-BCB4-4D2B-976D-9A1AB45CBA75}"/>
      </w:docPartPr>
      <w:docPartBody>
        <w:p w:rsidR="00303A4C" w:rsidRDefault="00AC7CD9">
          <w:pPr>
            <w:pStyle w:val="B9C7543BBE894BCC951BD77611308C7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5E13B30886247ABB5098AF380372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3EACE-41C2-48E7-B4BB-0F5A60EADF1D}"/>
      </w:docPartPr>
      <w:docPartBody>
        <w:p w:rsidR="00303A4C" w:rsidRDefault="00AC7CD9">
          <w:pPr>
            <w:pStyle w:val="B5E13B30886247ABB5098AF380372FD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D0E1BF780134B1B9CEEF8B05CCF1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06685-8821-45C8-8F6A-C2D0ADE6E1F1}"/>
      </w:docPartPr>
      <w:docPartBody>
        <w:p w:rsidR="00303A4C" w:rsidRDefault="00AC7CD9">
          <w:pPr>
            <w:pStyle w:val="7D0E1BF780134B1B9CEEF8B05CCF185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163576926604A79B30069E018433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67809-E85E-41A4-A977-B63E40D4DD15}"/>
      </w:docPartPr>
      <w:docPartBody>
        <w:p w:rsidR="00303A4C" w:rsidRDefault="00AC7CD9">
          <w:pPr>
            <w:pStyle w:val="7163576926604A79B30069E018433A0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50B3902B70645389D9DD64416A74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B10A4-48EE-4F4A-9F78-26B3EFEC6EC2}"/>
      </w:docPartPr>
      <w:docPartBody>
        <w:p w:rsidR="00303A4C" w:rsidRDefault="00AC7CD9">
          <w:pPr>
            <w:pStyle w:val="450B3902B70645389D9DD64416A74EA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4A52319D7E94BAC8632335F54533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9C12B8-0929-4173-832A-AE15B519AEF5}"/>
      </w:docPartPr>
      <w:docPartBody>
        <w:p w:rsidR="00303A4C" w:rsidRDefault="00AC7CD9">
          <w:pPr>
            <w:pStyle w:val="74A52319D7E94BAC8632335F54533AD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E905915474040F780BAB494E671C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B9D85-1690-450F-8DAA-6A3B9954A4A8}"/>
      </w:docPartPr>
      <w:docPartBody>
        <w:p w:rsidR="00303A4C" w:rsidRDefault="00AC7CD9">
          <w:pPr>
            <w:pStyle w:val="1E905915474040F780BAB494E671C8B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C586B0CEDB84DAF94CD00DA21BE20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7C112-DB00-4066-A18F-433036EBF18E}"/>
      </w:docPartPr>
      <w:docPartBody>
        <w:p w:rsidR="00303A4C" w:rsidRDefault="00AC7CD9">
          <w:pPr>
            <w:pStyle w:val="6C586B0CEDB84DAF94CD00DA21BE206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D8851271C5448F1AB491C1AFDAC3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85FE1-6483-4022-8B62-BB4644DD15A0}"/>
      </w:docPartPr>
      <w:docPartBody>
        <w:p w:rsidR="00303A4C" w:rsidRDefault="00AC7CD9">
          <w:pPr>
            <w:pStyle w:val="CD8851271C5448F1AB491C1AFDAC37DA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15AEF9FE36444CC9046E89263861B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5C9D50-01BB-46EA-B1F9-62559333E7E8}"/>
      </w:docPartPr>
      <w:docPartBody>
        <w:p w:rsidR="00303A4C" w:rsidRDefault="00AC7CD9">
          <w:pPr>
            <w:pStyle w:val="915AEF9FE36444CC9046E89263861B3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28E4C508A124180B4C632D74B609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1BAED-C1D6-40DA-AA90-5DA91F52A24D}"/>
      </w:docPartPr>
      <w:docPartBody>
        <w:p w:rsidR="00303A4C" w:rsidRDefault="00AC7CD9">
          <w:pPr>
            <w:pStyle w:val="328E4C508A124180B4C632D74B609B9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1C32DEE7BCB4A3DAEF86C54B7C82C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BFD9E-AE85-4A3E-947A-AEAADE1E967B}"/>
      </w:docPartPr>
      <w:docPartBody>
        <w:p w:rsidR="00303A4C" w:rsidRDefault="00AC7CD9">
          <w:pPr>
            <w:pStyle w:val="C1C32DEE7BCB4A3DAEF86C54B7C82CD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616E7A7534541A284B49A6858B6C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07DE2-8F4E-4A3F-8E61-11F90738CEF8}"/>
      </w:docPartPr>
      <w:docPartBody>
        <w:p w:rsidR="00303A4C" w:rsidRDefault="00AC7CD9">
          <w:pPr>
            <w:pStyle w:val="4616E7A7534541A284B49A6858B6C33F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024B730E62E4D0EA53E21058A331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59210-EB07-4455-87E5-423A26F0A615}"/>
      </w:docPartPr>
      <w:docPartBody>
        <w:p w:rsidR="00303A4C" w:rsidRDefault="00AC7CD9">
          <w:pPr>
            <w:pStyle w:val="A024B730E62E4D0EA53E21058A33168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1690881BBFE41FD9C111EF732D94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A4BC24-DCAB-4B68-84BC-9555E741DFB0}"/>
      </w:docPartPr>
      <w:docPartBody>
        <w:p w:rsidR="00303A4C" w:rsidRDefault="00AC7CD9">
          <w:pPr>
            <w:pStyle w:val="31690881BBFE41FD9C111EF732D9498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1049C74E0B34A7C9B32D6BF5D655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7B36E-B034-4C5A-9716-AC94A664F9BB}"/>
      </w:docPartPr>
      <w:docPartBody>
        <w:p w:rsidR="00303A4C" w:rsidRDefault="00AC7CD9">
          <w:pPr>
            <w:pStyle w:val="B1049C74E0B34A7C9B32D6BF5D655E2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F87978B8D904D04AA37700BD9E73C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406AB-299A-41B8-8F51-66BB16F39BA2}"/>
      </w:docPartPr>
      <w:docPartBody>
        <w:p w:rsidR="00303A4C" w:rsidRDefault="00AC7CD9">
          <w:pPr>
            <w:pStyle w:val="DF87978B8D904D04AA37700BD9E73C91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2230CCD17A454D248D0A571698323F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D934BB-2827-4297-B398-8C52D39BF59D}"/>
      </w:docPartPr>
      <w:docPartBody>
        <w:p w:rsidR="00303A4C" w:rsidRDefault="00AC7CD9">
          <w:pPr>
            <w:pStyle w:val="2230CCD17A454D248D0A571698323F8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D433A12EFFC4CB6B39390C8D2E11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72495F-012C-43C0-958C-C29BCA1D76CE}"/>
      </w:docPartPr>
      <w:docPartBody>
        <w:p w:rsidR="00303A4C" w:rsidRDefault="00AC7CD9">
          <w:pPr>
            <w:pStyle w:val="ED433A12EFFC4CB6B39390C8D2E11E0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0403DCD79894F0DB03EB22AD5511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065C2-5AC8-4228-9C60-4B1B86919D45}"/>
      </w:docPartPr>
      <w:docPartBody>
        <w:p w:rsidR="00303A4C" w:rsidRDefault="00AC7CD9">
          <w:pPr>
            <w:pStyle w:val="60403DCD79894F0DB03EB22AD5511F9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5ECEEC6F4BD46DFBA69BC9D521A5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D58C9-3E7B-471D-AC3C-DBD9E966D78C}"/>
      </w:docPartPr>
      <w:docPartBody>
        <w:p w:rsidR="00303A4C" w:rsidRDefault="00AC7CD9">
          <w:pPr>
            <w:pStyle w:val="75ECEEC6F4BD46DFBA69BC9D521A56A6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E87227E8E1048D1ACD8F7E843E80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5489A-90D4-4344-8936-C8E9767D5E98}"/>
      </w:docPartPr>
      <w:docPartBody>
        <w:p w:rsidR="00303A4C" w:rsidRDefault="00AC7CD9">
          <w:pPr>
            <w:pStyle w:val="AE87227E8E1048D1ACD8F7E843E80FE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EDCCCBA54E941D1A8BF004398313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FD183-61A0-489A-B5AB-F6EAC278D802}"/>
      </w:docPartPr>
      <w:docPartBody>
        <w:p w:rsidR="00303A4C" w:rsidRDefault="00AC7CD9">
          <w:pPr>
            <w:pStyle w:val="FEDCCCBA54E941D1A8BF004398313BB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9CEDB4793064E43A58D30AB355A3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CBE8A-6CC5-4D5F-AB0B-1E36E795A1AD}"/>
      </w:docPartPr>
      <w:docPartBody>
        <w:p w:rsidR="00303A4C" w:rsidRDefault="00AC7CD9">
          <w:pPr>
            <w:pStyle w:val="E9CEDB4793064E43A58D30AB355A32A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11FBF5960D54C79BC69206C8B9AB4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08451-BB94-40E7-B765-F991E8BDC4A2}"/>
      </w:docPartPr>
      <w:docPartBody>
        <w:p w:rsidR="00303A4C" w:rsidRDefault="00AC7CD9">
          <w:pPr>
            <w:pStyle w:val="F11FBF5960D54C79BC69206C8B9AB460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BC0F56611F44207827075079D2A1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8F36A8-47E1-4D9A-A9CB-709F0C0356B7}"/>
      </w:docPartPr>
      <w:docPartBody>
        <w:p w:rsidR="00303A4C" w:rsidRDefault="00AC7CD9">
          <w:pPr>
            <w:pStyle w:val="7BC0F56611F44207827075079D2A1E6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23961E0C6874DCBA7CD71ECA9C3B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CEA1C-C0B9-4C27-A5B4-0869A8395E59}"/>
      </w:docPartPr>
      <w:docPartBody>
        <w:p w:rsidR="00303A4C" w:rsidRDefault="00AC7CD9">
          <w:pPr>
            <w:pStyle w:val="523961E0C6874DCBA7CD71ECA9C3B9F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D5B302B6022409FB36673E8BC9B9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47FB3-47CD-4488-8156-469ED45234D3}"/>
      </w:docPartPr>
      <w:docPartBody>
        <w:p w:rsidR="00303A4C" w:rsidRDefault="00AC7CD9">
          <w:pPr>
            <w:pStyle w:val="ED5B302B6022409FB36673E8BC9B956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F607556283743E0A1A24BCA4E605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CF683-5C64-4C79-9AC2-7B69C57E018B}"/>
      </w:docPartPr>
      <w:docPartBody>
        <w:p w:rsidR="00303A4C" w:rsidRDefault="00AC7CD9">
          <w:pPr>
            <w:pStyle w:val="EF607556283743E0A1A24BCA4E605C25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E7B2C217B5D4460097DF23782CC93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B90332-78D1-47F1-A373-9085B2CBD81A}"/>
      </w:docPartPr>
      <w:docPartBody>
        <w:p w:rsidR="00303A4C" w:rsidRDefault="00AC7CD9">
          <w:pPr>
            <w:pStyle w:val="E7B2C217B5D4460097DF23782CC9397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FA9FDB2314640EFA3B49B75206F7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D219D-76A5-4CAE-9A61-2D62BA7D8F9A}"/>
      </w:docPartPr>
      <w:docPartBody>
        <w:p w:rsidR="00303A4C" w:rsidRDefault="00AC7CD9">
          <w:pPr>
            <w:pStyle w:val="5FA9FDB2314640EFA3B49B75206F7DC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737FE3C35C042CC900F3E9A461DAC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06CBE-C30D-413C-BB63-B19B2DA55ED2}"/>
      </w:docPartPr>
      <w:docPartBody>
        <w:p w:rsidR="00303A4C" w:rsidRDefault="00AC7CD9">
          <w:pPr>
            <w:pStyle w:val="D737FE3C35C042CC900F3E9A461DAC2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9740D5C725F4FD0AE07FA307C9939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D42E3-4847-4421-8F70-7C11816B4FDE}"/>
      </w:docPartPr>
      <w:docPartBody>
        <w:p w:rsidR="00303A4C" w:rsidRDefault="00AC7CD9">
          <w:pPr>
            <w:pStyle w:val="B9740D5C725F4FD0AE07FA307C993955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FEC0DE2BA1064A2ABC3A7ADA145AD6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577AC-877F-42F8-BDBF-1F6BBB015E98}"/>
      </w:docPartPr>
      <w:docPartBody>
        <w:p w:rsidR="00303A4C" w:rsidRDefault="00AC7CD9">
          <w:pPr>
            <w:pStyle w:val="FEC0DE2BA1064A2ABC3A7ADA145AD6A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49F17A7B62943C5BBE9339B92E072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64A971-36D6-4D46-A9D7-0B157747EB4F}"/>
      </w:docPartPr>
      <w:docPartBody>
        <w:p w:rsidR="00303A4C" w:rsidRDefault="00AC7CD9">
          <w:pPr>
            <w:pStyle w:val="049F17A7B62943C5BBE9339B92E0724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FB37CE12654449E8CB3F1D0F3E96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D21C08-B146-4EA3-8E8D-1E81942F3EE5}"/>
      </w:docPartPr>
      <w:docPartBody>
        <w:p w:rsidR="00303A4C" w:rsidRDefault="00AC7CD9">
          <w:pPr>
            <w:pStyle w:val="6FB37CE12654449E8CB3F1D0F3E96B1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176911F412E44578BE476B9D94B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93D56-7639-42C3-A7DD-5754FD03A445}"/>
      </w:docPartPr>
      <w:docPartBody>
        <w:p w:rsidR="00303A4C" w:rsidRDefault="00AC7CD9">
          <w:pPr>
            <w:pStyle w:val="F176911F412E44578BE476B9D94B6E5E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9FAB7D04585D4EE48FF52A580F127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4C6D5-5671-4214-891B-3200F2BFCC66}"/>
      </w:docPartPr>
      <w:docPartBody>
        <w:p w:rsidR="00303A4C" w:rsidRDefault="00AC7CD9">
          <w:pPr>
            <w:pStyle w:val="9FAB7D04585D4EE48FF52A580F12727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C24121FB5DF4A2787ED978FF6929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A3895-C2DB-4B04-9ECE-DDAD0D419D53}"/>
      </w:docPartPr>
      <w:docPartBody>
        <w:p w:rsidR="00303A4C" w:rsidRDefault="00AC7CD9">
          <w:pPr>
            <w:pStyle w:val="2C24121FB5DF4A2787ED978FF692987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8FEE4256D6A4096B49A6F8AB5A254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6C885-DB77-4BAA-8C56-BD083FB3D093}"/>
      </w:docPartPr>
      <w:docPartBody>
        <w:p w:rsidR="00303A4C" w:rsidRDefault="00AC7CD9">
          <w:pPr>
            <w:pStyle w:val="98FEE4256D6A4096B49A6F8AB5A254B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063E6091F9E41F48175C87521B7AE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ECE14-7060-40FA-9C9E-42CE649F28A0}"/>
      </w:docPartPr>
      <w:docPartBody>
        <w:p w:rsidR="00303A4C" w:rsidRDefault="00AC7CD9">
          <w:pPr>
            <w:pStyle w:val="4063E6091F9E41F48175C87521B7AEA2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EED01D2FEBB948FC8AE48F529F28C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5368B-2F7B-44E5-9D39-C3426A1F5809}"/>
      </w:docPartPr>
      <w:docPartBody>
        <w:p w:rsidR="00303A4C" w:rsidRDefault="00AC7CD9">
          <w:pPr>
            <w:pStyle w:val="EED01D2FEBB948FC8AE48F529F28CC3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FEEA9031DF14F6B9FF39B546DBD2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2F8E6-C1F3-4A59-B6D0-22BFF4ADBF2B}"/>
      </w:docPartPr>
      <w:docPartBody>
        <w:p w:rsidR="00303A4C" w:rsidRDefault="00AC7CD9">
          <w:pPr>
            <w:pStyle w:val="7FEEA9031DF14F6B9FF39B546DBD295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62C3EA0A0DD428B9BA2B7309B7D2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A4521-78C8-42CF-97B2-60B332FEB6FF}"/>
      </w:docPartPr>
      <w:docPartBody>
        <w:p w:rsidR="00303A4C" w:rsidRDefault="00AC7CD9">
          <w:pPr>
            <w:pStyle w:val="262C3EA0A0DD428B9BA2B7309B7D2409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5CC296B503544A6BB608D8E1367A7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A341D5-BEC0-45B3-B64F-62345158CDF9}"/>
      </w:docPartPr>
      <w:docPartBody>
        <w:p w:rsidR="00303A4C" w:rsidRDefault="00AC7CD9">
          <w:pPr>
            <w:pStyle w:val="E5CC296B503544A6BB608D8E1367A73E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2E9086E298C84F9FA5211992A1511A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B8809-811D-4BDF-9FA3-B65CA05163DF}"/>
      </w:docPartPr>
      <w:docPartBody>
        <w:p w:rsidR="00303A4C" w:rsidRDefault="00AC7CD9">
          <w:pPr>
            <w:pStyle w:val="2E9086E298C84F9FA5211992A1511A49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5E236E9B62E4506A8958E05F7E8F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0ED64-EA52-44E3-8640-E12B47B08184}"/>
      </w:docPartPr>
      <w:docPartBody>
        <w:p w:rsidR="00303A4C" w:rsidRDefault="00AC7CD9">
          <w:pPr>
            <w:pStyle w:val="15E236E9B62E4506A8958E05F7E8FDC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BF61FA238F74A30BD9BCA0EE06174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1EB3-150D-4140-87D9-922AFCA19302}"/>
      </w:docPartPr>
      <w:docPartBody>
        <w:p w:rsidR="00303A4C" w:rsidRDefault="00AC7CD9">
          <w:pPr>
            <w:pStyle w:val="ABF61FA238F74A30BD9BCA0EE0617471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4A5E06BC87D841CA9E7A82EA69BC0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F1BA70-74CB-4B49-A69A-A9B70E0B2AFC}"/>
      </w:docPartPr>
      <w:docPartBody>
        <w:p w:rsidR="00303A4C" w:rsidRDefault="00AC7CD9">
          <w:pPr>
            <w:pStyle w:val="4A5E06BC87D841CA9E7A82EA69BC0C8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3AC82D70F7C4561B3D8FD7C107B0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20236-34B8-46C7-96FA-11250B663CDA}"/>
      </w:docPartPr>
      <w:docPartBody>
        <w:p w:rsidR="00303A4C" w:rsidRDefault="00AC7CD9">
          <w:pPr>
            <w:pStyle w:val="53AC82D70F7C4561B3D8FD7C107B0EF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824C19239874EA9AA60AD6185E19B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10EF7-C56A-49AF-BC07-CEF5DDC9C0DE}"/>
      </w:docPartPr>
      <w:docPartBody>
        <w:p w:rsidR="00303A4C" w:rsidRDefault="00AC7CD9">
          <w:pPr>
            <w:pStyle w:val="9824C19239874EA9AA60AD6185E19B6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D3D61BC04B2459396CF1200279C6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751A7A-7EED-49DE-B355-E8E271E5D8C4}"/>
      </w:docPartPr>
      <w:docPartBody>
        <w:p w:rsidR="00303A4C" w:rsidRDefault="00AC7CD9">
          <w:pPr>
            <w:pStyle w:val="BD3D61BC04B2459396CF1200279C6BD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3B82324B2AE481B95C8AE92A8AA4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D4D915-7EE5-413B-B353-35B2B5D801E2}"/>
      </w:docPartPr>
      <w:docPartBody>
        <w:p w:rsidR="00303A4C" w:rsidRDefault="00AC7CD9">
          <w:pPr>
            <w:pStyle w:val="A3B82324B2AE481B95C8AE92A8AA4B0D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04F7243E6CA64101962490F40D271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A25EF-0D4D-41C8-9CFA-9A1D149D08E6}"/>
      </w:docPartPr>
      <w:docPartBody>
        <w:p w:rsidR="00303A4C" w:rsidRDefault="00AC7CD9">
          <w:pPr>
            <w:pStyle w:val="04F7243E6CA64101962490F40D271C4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530CCDBE73C4904BFAD5E3FDA8ADD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4CEDF-5E7D-43AC-ABCD-F2CEF334A965}"/>
      </w:docPartPr>
      <w:docPartBody>
        <w:p w:rsidR="00303A4C" w:rsidRDefault="00AC7CD9">
          <w:pPr>
            <w:pStyle w:val="5530CCDBE73C4904BFAD5E3FDA8ADD9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62F60C7C9A34716ADB4738AEF61C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F2598-1ABC-4957-BE60-598BACA33E97}"/>
      </w:docPartPr>
      <w:docPartBody>
        <w:p w:rsidR="00303A4C" w:rsidRDefault="00AC7CD9">
          <w:pPr>
            <w:pStyle w:val="462F60C7C9A34716ADB4738AEF61CC2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6E722E4A4DE4323AAB4991C6E0A7E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CF9BE-C2B0-4ED2-A021-2387324DD70E}"/>
      </w:docPartPr>
      <w:docPartBody>
        <w:p w:rsidR="00303A4C" w:rsidRDefault="00AC7CD9">
          <w:pPr>
            <w:pStyle w:val="E6E722E4A4DE4323AAB4991C6E0A7EFB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D911B6A8C1194317A59EFF5671B33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ED09D-21A5-4AE0-A84A-2B0A732A6189}"/>
      </w:docPartPr>
      <w:docPartBody>
        <w:p w:rsidR="00303A4C" w:rsidRDefault="00AC7CD9">
          <w:pPr>
            <w:pStyle w:val="D911B6A8C1194317A59EFF5671B332E7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19AE64ED0BB420BAD6BE9DFFDB7F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344FE4-E0CB-4961-AC5F-2E2D00F695F3}"/>
      </w:docPartPr>
      <w:docPartBody>
        <w:p w:rsidR="00303A4C" w:rsidRDefault="00AC7CD9">
          <w:pPr>
            <w:pStyle w:val="819AE64ED0BB420BAD6BE9DFFDB7FBB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40830BA5C8B44EFBDB3AC0E90C8C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E0EC9-3EAF-4CA0-A82E-3E52A2439C13}"/>
      </w:docPartPr>
      <w:docPartBody>
        <w:p w:rsidR="00303A4C" w:rsidRDefault="00AC7CD9">
          <w:pPr>
            <w:pStyle w:val="340830BA5C8B44EFBDB3AC0E90C8C49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618F5E329B04CD281372532620D8D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C400A7-2FA7-4DD8-907B-A3CB6C8DC623}"/>
      </w:docPartPr>
      <w:docPartBody>
        <w:p w:rsidR="00303A4C" w:rsidRDefault="00AC7CD9">
          <w:pPr>
            <w:pStyle w:val="A618F5E329B04CD281372532620D8DF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71E55A1988F4D6A9991D58531EFE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1C4683-F06D-4AEF-BEA2-35FBB4ABCF18}"/>
      </w:docPartPr>
      <w:docPartBody>
        <w:p w:rsidR="00303A4C" w:rsidRDefault="00AC7CD9">
          <w:pPr>
            <w:pStyle w:val="871E55A1988F4D6A9991D58531EFE6D6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C8BE6E5359B490FB6A30A0021124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3AE16-724F-4DBE-ADAC-F3A0F02C17A0}"/>
      </w:docPartPr>
      <w:docPartBody>
        <w:p w:rsidR="00303A4C" w:rsidRDefault="00AC7CD9">
          <w:pPr>
            <w:pStyle w:val="9C8BE6E5359B490FB6A30A0021124F68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BCF78FC5140441DD92F6BE3DA799D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7B152-718B-4017-80E4-FEFD83E74CB4}"/>
      </w:docPartPr>
      <w:docPartBody>
        <w:p w:rsidR="00303A4C" w:rsidRDefault="00AC7CD9">
          <w:pPr>
            <w:pStyle w:val="BCF78FC5140441DD92F6BE3DA799D91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796CB02D1D64DC08B5559D2D03087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62047-F471-4981-B12B-7FADFF1194D8}"/>
      </w:docPartPr>
      <w:docPartBody>
        <w:p w:rsidR="00303A4C" w:rsidRDefault="00AC7CD9">
          <w:pPr>
            <w:pStyle w:val="4796CB02D1D64DC08B5559D2D03087D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22D913F26C944799580E5128E005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03E93-4425-42C7-978F-24C3B4F5E672}"/>
      </w:docPartPr>
      <w:docPartBody>
        <w:p w:rsidR="00303A4C" w:rsidRDefault="00AC7CD9">
          <w:pPr>
            <w:pStyle w:val="022D913F26C944799580E5128E00573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0B0FE1FBC494154863DC47354BBB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C71222-64B1-4321-8AE0-C470E9F9248A}"/>
      </w:docPartPr>
      <w:docPartBody>
        <w:p w:rsidR="00303A4C" w:rsidRDefault="00AC7CD9">
          <w:pPr>
            <w:pStyle w:val="00B0FE1FBC494154863DC47354BBB2E3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E32ED85961B4468D8DB9D03F770168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A505F-F182-4362-919C-A9F4F6F374E6}"/>
      </w:docPartPr>
      <w:docPartBody>
        <w:p w:rsidR="00303A4C" w:rsidRDefault="00AC7CD9">
          <w:pPr>
            <w:pStyle w:val="E32ED85961B4468D8DB9D03F7701681B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30775F882CC4CC4B33FE09D225B8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B38383-FE4E-4018-9A57-695E28BC5AD0}"/>
      </w:docPartPr>
      <w:docPartBody>
        <w:p w:rsidR="00303A4C" w:rsidRDefault="00AC7CD9">
          <w:pPr>
            <w:pStyle w:val="930775F882CC4CC4B33FE09D225B80A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F31FB4CF8A74064B30F3B70FC756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C1C1F-40AB-4FD8-9223-806BF5431D0C}"/>
      </w:docPartPr>
      <w:docPartBody>
        <w:p w:rsidR="00303A4C" w:rsidRDefault="00AC7CD9">
          <w:pPr>
            <w:pStyle w:val="0F31FB4CF8A74064B30F3B70FC7566E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633F70017CE4382818AC95EC9D225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CB962-5A57-46BB-9415-BBC15695E9CD}"/>
      </w:docPartPr>
      <w:docPartBody>
        <w:p w:rsidR="00303A4C" w:rsidRDefault="00AC7CD9">
          <w:pPr>
            <w:pStyle w:val="6633F70017CE4382818AC95EC9D2250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9C47CBE92F74845BC67E089B826B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DA43EE-A7F4-445E-B50F-95EC3075BC1D}"/>
      </w:docPartPr>
      <w:docPartBody>
        <w:p w:rsidR="00303A4C" w:rsidRDefault="00AC7CD9">
          <w:pPr>
            <w:pStyle w:val="99C47CBE92F74845BC67E089B826BAC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4CEAEA4B824E4DB2B98E1BCFCBDDE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29B06-C436-41FF-B046-84049DECB8EB}"/>
      </w:docPartPr>
      <w:docPartBody>
        <w:p w:rsidR="00303A4C" w:rsidRDefault="00AC7CD9">
          <w:pPr>
            <w:pStyle w:val="4CEAEA4B824E4DB2B98E1BCFCBDDE42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F7B7A3D1689F433381435769546543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D99B2-F473-46A0-B768-41FEA4F014E1}"/>
      </w:docPartPr>
      <w:docPartBody>
        <w:p w:rsidR="00303A4C" w:rsidRDefault="00AC7CD9">
          <w:pPr>
            <w:pStyle w:val="F7B7A3D1689F43338143576954654327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36FBC4D626C4C1E9DD86D0C6EF97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693E2-D1EB-43F4-B884-B2AF7461BF48}"/>
      </w:docPartPr>
      <w:docPartBody>
        <w:p w:rsidR="00303A4C" w:rsidRDefault="00AC7CD9">
          <w:pPr>
            <w:pStyle w:val="436FBC4D626C4C1E9DD86D0C6EF976A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9DF561D9BDC474AA8B94396D16C3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B5F0F-2486-4601-A99E-38C3E7B27153}"/>
      </w:docPartPr>
      <w:docPartBody>
        <w:p w:rsidR="00303A4C" w:rsidRDefault="00AC7CD9">
          <w:pPr>
            <w:pStyle w:val="39DF561D9BDC474AA8B94396D16C30F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39D15669B1746CC9589F2033768F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2543A-2337-4E4C-9B10-7915D0EE3AC2}"/>
      </w:docPartPr>
      <w:docPartBody>
        <w:p w:rsidR="00303A4C" w:rsidRDefault="00AC7CD9">
          <w:pPr>
            <w:pStyle w:val="D39D15669B1746CC9589F2033768F4E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16A89ED8D0D41CEAFEF7279875227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7DDD2-702C-4AFD-BE08-0526F3EB3BBB}"/>
      </w:docPartPr>
      <w:docPartBody>
        <w:p w:rsidR="00303A4C" w:rsidRDefault="00AC7CD9">
          <w:pPr>
            <w:pStyle w:val="316A89ED8D0D41CEAFEF72798752272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F877AD590234A2D8F9E119DFC636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07F92-4F6D-492F-B839-E0E03D66D3FF}"/>
      </w:docPartPr>
      <w:docPartBody>
        <w:p w:rsidR="00303A4C" w:rsidRDefault="00AC7CD9">
          <w:pPr>
            <w:pStyle w:val="9F877AD590234A2D8F9E119DFC6362F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90CE13C58248319D073907866BB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15CEF0-C17F-4ED2-928F-0560B28DAA40}"/>
      </w:docPartPr>
      <w:docPartBody>
        <w:p w:rsidR="00E30A50" w:rsidRDefault="00F31F08" w:rsidP="00F31F08">
          <w:pPr>
            <w:pStyle w:val="3590CE13C58248319D073907866BB30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1D4C45836386487285EC69241675C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B22F0E-CA3F-42EE-9C07-A413FCE9DF32}"/>
      </w:docPartPr>
      <w:docPartBody>
        <w:p w:rsidR="006B293D" w:rsidRDefault="001F010D" w:rsidP="001F010D">
          <w:pPr>
            <w:pStyle w:val="1D4C45836386487285EC69241675C5C9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51B548923CE4F04A385FB0F2E938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9C5A7B-4D00-401D-B341-5602FA7C894A}"/>
      </w:docPartPr>
      <w:docPartBody>
        <w:p w:rsidR="007757C7" w:rsidRDefault="006B293D" w:rsidP="006B293D">
          <w:pPr>
            <w:pStyle w:val="751B548923CE4F04A385FB0F2E938387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3F4DE55BEFD42B798E7A7999C51B3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567E7-B97D-495A-ABC9-4EF96639867C}"/>
      </w:docPartPr>
      <w:docPartBody>
        <w:p w:rsidR="007757C7" w:rsidRDefault="006B293D" w:rsidP="006B293D">
          <w:pPr>
            <w:pStyle w:val="53F4DE55BEFD42B798E7A7999C51B37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8B2FE46CAC840EDB0AAED9B47A74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0A99E-DAC8-4137-9376-23CCB64C3BE6}"/>
      </w:docPartPr>
      <w:docPartBody>
        <w:p w:rsidR="007757C7" w:rsidRDefault="006B293D" w:rsidP="006B293D">
          <w:pPr>
            <w:pStyle w:val="48B2FE46CAC840EDB0AAED9B47A7474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ller">
    <w:altName w:val="Source Sans Pro"/>
    <w:panose1 w:val="02000503030000020004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D9"/>
    <w:rsid w:val="001F010D"/>
    <w:rsid w:val="00303A4C"/>
    <w:rsid w:val="006B293D"/>
    <w:rsid w:val="007757C7"/>
    <w:rsid w:val="0091253E"/>
    <w:rsid w:val="00AC7CD9"/>
    <w:rsid w:val="00BE4276"/>
    <w:rsid w:val="00E30A50"/>
    <w:rsid w:val="00E47D8B"/>
    <w:rsid w:val="00F3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B293D"/>
    <w:rPr>
      <w:color w:val="808080"/>
    </w:rPr>
  </w:style>
  <w:style w:type="paragraph" w:customStyle="1" w:styleId="5FD9F1E9EF98401A81B6AAE4211885D8">
    <w:name w:val="5FD9F1E9EF98401A81B6AAE4211885D8"/>
  </w:style>
  <w:style w:type="paragraph" w:customStyle="1" w:styleId="AFCFC0B51F91477FB593961F0E3C1A57">
    <w:name w:val="AFCFC0B51F91477FB593961F0E3C1A57"/>
  </w:style>
  <w:style w:type="paragraph" w:customStyle="1" w:styleId="0280E5D03F594CBC884631EE03D3515A">
    <w:name w:val="0280E5D03F594CBC884631EE03D3515A"/>
  </w:style>
  <w:style w:type="paragraph" w:customStyle="1" w:styleId="53466E9001494A2789767DB225B779A2">
    <w:name w:val="53466E9001494A2789767DB225B779A2"/>
  </w:style>
  <w:style w:type="paragraph" w:customStyle="1" w:styleId="EC9A93B90AF0460998DFEEB823B3527F">
    <w:name w:val="EC9A93B90AF0460998DFEEB823B3527F"/>
  </w:style>
  <w:style w:type="paragraph" w:customStyle="1" w:styleId="3B64AC930576492F9BA83ADB8C9DF4E4">
    <w:name w:val="3B64AC930576492F9BA83ADB8C9DF4E4"/>
  </w:style>
  <w:style w:type="paragraph" w:customStyle="1" w:styleId="67DEC5B6AE2643F3B056B68050781D44">
    <w:name w:val="67DEC5B6AE2643F3B056B68050781D44"/>
  </w:style>
  <w:style w:type="paragraph" w:customStyle="1" w:styleId="EACA60169A2E475588FD15C6D1675E04">
    <w:name w:val="EACA60169A2E475588FD15C6D1675E04"/>
  </w:style>
  <w:style w:type="paragraph" w:customStyle="1" w:styleId="7EEE7A57BD604500AB25D112996ED4E2">
    <w:name w:val="7EEE7A57BD604500AB25D112996ED4E2"/>
  </w:style>
  <w:style w:type="paragraph" w:customStyle="1" w:styleId="48DE5F4A171C4E34ACA512CF01CA3B42">
    <w:name w:val="48DE5F4A171C4E34ACA512CF01CA3B42"/>
  </w:style>
  <w:style w:type="paragraph" w:customStyle="1" w:styleId="294E86A0E29748A9B2B3F11702C558FA">
    <w:name w:val="294E86A0E29748A9B2B3F11702C558FA"/>
  </w:style>
  <w:style w:type="paragraph" w:customStyle="1" w:styleId="5A3A541F5AE2410EB54A276C3FE57D6C">
    <w:name w:val="5A3A541F5AE2410EB54A276C3FE57D6C"/>
  </w:style>
  <w:style w:type="paragraph" w:customStyle="1" w:styleId="6BB106435F614E3288BB8B1D806C31C1">
    <w:name w:val="6BB106435F614E3288BB8B1D806C31C1"/>
  </w:style>
  <w:style w:type="paragraph" w:customStyle="1" w:styleId="DAD0EDBCF1C143A8858D22B09617DF6F">
    <w:name w:val="DAD0EDBCF1C143A8858D22B09617DF6F"/>
  </w:style>
  <w:style w:type="paragraph" w:customStyle="1" w:styleId="E38EB36AEC1541528C825AFE31323BEA">
    <w:name w:val="E38EB36AEC1541528C825AFE31323BEA"/>
  </w:style>
  <w:style w:type="paragraph" w:customStyle="1" w:styleId="0D7B0AB1514543CD90328EE9F547385D">
    <w:name w:val="0D7B0AB1514543CD90328EE9F547385D"/>
  </w:style>
  <w:style w:type="paragraph" w:customStyle="1" w:styleId="CFBEAFB934C74F348E7F447063DADFDE">
    <w:name w:val="CFBEAFB934C74F348E7F447063DADFDE"/>
  </w:style>
  <w:style w:type="paragraph" w:customStyle="1" w:styleId="B9C7543BBE894BCC951BD77611308C7A">
    <w:name w:val="B9C7543BBE894BCC951BD77611308C7A"/>
  </w:style>
  <w:style w:type="paragraph" w:customStyle="1" w:styleId="B5E13B30886247ABB5098AF380372FD3">
    <w:name w:val="B5E13B30886247ABB5098AF380372FD3"/>
  </w:style>
  <w:style w:type="paragraph" w:customStyle="1" w:styleId="7D0E1BF780134B1B9CEEF8B05CCF185F">
    <w:name w:val="7D0E1BF780134B1B9CEEF8B05CCF185F"/>
  </w:style>
  <w:style w:type="paragraph" w:customStyle="1" w:styleId="7163576926604A79B30069E018433A08">
    <w:name w:val="7163576926604A79B30069E018433A08"/>
  </w:style>
  <w:style w:type="paragraph" w:customStyle="1" w:styleId="450B3902B70645389D9DD64416A74EA5">
    <w:name w:val="450B3902B70645389D9DD64416A74EA5"/>
  </w:style>
  <w:style w:type="paragraph" w:customStyle="1" w:styleId="74A52319D7E94BAC8632335F54533AD3">
    <w:name w:val="74A52319D7E94BAC8632335F54533AD3"/>
  </w:style>
  <w:style w:type="paragraph" w:customStyle="1" w:styleId="1E905915474040F780BAB494E671C8BA">
    <w:name w:val="1E905915474040F780BAB494E671C8BA"/>
  </w:style>
  <w:style w:type="paragraph" w:customStyle="1" w:styleId="6C586B0CEDB84DAF94CD00DA21BE2064">
    <w:name w:val="6C586B0CEDB84DAF94CD00DA21BE2064"/>
  </w:style>
  <w:style w:type="paragraph" w:customStyle="1" w:styleId="CD8851271C5448F1AB491C1AFDAC37DA">
    <w:name w:val="CD8851271C5448F1AB491C1AFDAC37DA"/>
  </w:style>
  <w:style w:type="paragraph" w:customStyle="1" w:styleId="915AEF9FE36444CC9046E89263861B3B">
    <w:name w:val="915AEF9FE36444CC9046E89263861B3B"/>
  </w:style>
  <w:style w:type="paragraph" w:customStyle="1" w:styleId="328E4C508A124180B4C632D74B609B96">
    <w:name w:val="328E4C508A124180B4C632D74B609B96"/>
  </w:style>
  <w:style w:type="paragraph" w:customStyle="1" w:styleId="C1C32DEE7BCB4A3DAEF86C54B7C82CDA">
    <w:name w:val="C1C32DEE7BCB4A3DAEF86C54B7C82CDA"/>
  </w:style>
  <w:style w:type="paragraph" w:customStyle="1" w:styleId="4616E7A7534541A284B49A6858B6C33F">
    <w:name w:val="4616E7A7534541A284B49A6858B6C33F"/>
  </w:style>
  <w:style w:type="paragraph" w:customStyle="1" w:styleId="A024B730E62E4D0EA53E21058A33168A">
    <w:name w:val="A024B730E62E4D0EA53E21058A33168A"/>
  </w:style>
  <w:style w:type="paragraph" w:customStyle="1" w:styleId="31690881BBFE41FD9C111EF732D94983">
    <w:name w:val="31690881BBFE41FD9C111EF732D94983"/>
  </w:style>
  <w:style w:type="paragraph" w:customStyle="1" w:styleId="B1049C74E0B34A7C9B32D6BF5D655E25">
    <w:name w:val="B1049C74E0B34A7C9B32D6BF5D655E25"/>
  </w:style>
  <w:style w:type="paragraph" w:customStyle="1" w:styleId="DF87978B8D904D04AA37700BD9E73C91">
    <w:name w:val="DF87978B8D904D04AA37700BD9E73C91"/>
  </w:style>
  <w:style w:type="paragraph" w:customStyle="1" w:styleId="2230CCD17A454D248D0A571698323F8D">
    <w:name w:val="2230CCD17A454D248D0A571698323F8D"/>
  </w:style>
  <w:style w:type="paragraph" w:customStyle="1" w:styleId="ED433A12EFFC4CB6B39390C8D2E11E04">
    <w:name w:val="ED433A12EFFC4CB6B39390C8D2E11E04"/>
  </w:style>
  <w:style w:type="paragraph" w:customStyle="1" w:styleId="60403DCD79894F0DB03EB22AD5511F9C">
    <w:name w:val="60403DCD79894F0DB03EB22AD5511F9C"/>
  </w:style>
  <w:style w:type="paragraph" w:customStyle="1" w:styleId="75ECEEC6F4BD46DFBA69BC9D521A56A6">
    <w:name w:val="75ECEEC6F4BD46DFBA69BC9D521A56A6"/>
  </w:style>
  <w:style w:type="paragraph" w:customStyle="1" w:styleId="AE87227E8E1048D1ACD8F7E843E80FEC">
    <w:name w:val="AE87227E8E1048D1ACD8F7E843E80FEC"/>
  </w:style>
  <w:style w:type="paragraph" w:customStyle="1" w:styleId="FEDCCCBA54E941D1A8BF004398313BB9">
    <w:name w:val="FEDCCCBA54E941D1A8BF004398313BB9"/>
  </w:style>
  <w:style w:type="paragraph" w:customStyle="1" w:styleId="E9CEDB4793064E43A58D30AB355A32AD">
    <w:name w:val="E9CEDB4793064E43A58D30AB355A32AD"/>
  </w:style>
  <w:style w:type="paragraph" w:customStyle="1" w:styleId="F11FBF5960D54C79BC69206C8B9AB460">
    <w:name w:val="F11FBF5960D54C79BC69206C8B9AB460"/>
  </w:style>
  <w:style w:type="paragraph" w:customStyle="1" w:styleId="7BC0F56611F44207827075079D2A1E6E">
    <w:name w:val="7BC0F56611F44207827075079D2A1E6E"/>
  </w:style>
  <w:style w:type="paragraph" w:customStyle="1" w:styleId="523961E0C6874DCBA7CD71ECA9C3B9F3">
    <w:name w:val="523961E0C6874DCBA7CD71ECA9C3B9F3"/>
  </w:style>
  <w:style w:type="paragraph" w:customStyle="1" w:styleId="ED5B302B6022409FB36673E8BC9B956D">
    <w:name w:val="ED5B302B6022409FB36673E8BC9B956D"/>
  </w:style>
  <w:style w:type="paragraph" w:customStyle="1" w:styleId="EF607556283743E0A1A24BCA4E605C25">
    <w:name w:val="EF607556283743E0A1A24BCA4E605C25"/>
  </w:style>
  <w:style w:type="paragraph" w:customStyle="1" w:styleId="E7B2C217B5D4460097DF23782CC9397E">
    <w:name w:val="E7B2C217B5D4460097DF23782CC9397E"/>
  </w:style>
  <w:style w:type="paragraph" w:customStyle="1" w:styleId="5FA9FDB2314640EFA3B49B75206F7DCD">
    <w:name w:val="5FA9FDB2314640EFA3B49B75206F7DCD"/>
  </w:style>
  <w:style w:type="paragraph" w:customStyle="1" w:styleId="D737FE3C35C042CC900F3E9A461DAC26">
    <w:name w:val="D737FE3C35C042CC900F3E9A461DAC26"/>
  </w:style>
  <w:style w:type="paragraph" w:customStyle="1" w:styleId="B9740D5C725F4FD0AE07FA307C993955">
    <w:name w:val="B9740D5C725F4FD0AE07FA307C993955"/>
  </w:style>
  <w:style w:type="paragraph" w:customStyle="1" w:styleId="FEC0DE2BA1064A2ABC3A7ADA145AD6A3">
    <w:name w:val="FEC0DE2BA1064A2ABC3A7ADA145AD6A3"/>
  </w:style>
  <w:style w:type="paragraph" w:customStyle="1" w:styleId="049F17A7B62943C5BBE9339B92E0724C">
    <w:name w:val="049F17A7B62943C5BBE9339B92E0724C"/>
  </w:style>
  <w:style w:type="paragraph" w:customStyle="1" w:styleId="6FB37CE12654449E8CB3F1D0F3E96B13">
    <w:name w:val="6FB37CE12654449E8CB3F1D0F3E96B13"/>
  </w:style>
  <w:style w:type="paragraph" w:customStyle="1" w:styleId="F176911F412E44578BE476B9D94B6E5E">
    <w:name w:val="F176911F412E44578BE476B9D94B6E5E"/>
  </w:style>
  <w:style w:type="paragraph" w:customStyle="1" w:styleId="9FAB7D04585D4EE48FF52A580F127275">
    <w:name w:val="9FAB7D04585D4EE48FF52A580F127275"/>
  </w:style>
  <w:style w:type="paragraph" w:customStyle="1" w:styleId="2C24121FB5DF4A2787ED978FF692987A">
    <w:name w:val="2C24121FB5DF4A2787ED978FF692987A"/>
  </w:style>
  <w:style w:type="paragraph" w:customStyle="1" w:styleId="98FEE4256D6A4096B49A6F8AB5A254B3">
    <w:name w:val="98FEE4256D6A4096B49A6F8AB5A254B3"/>
  </w:style>
  <w:style w:type="paragraph" w:customStyle="1" w:styleId="4063E6091F9E41F48175C87521B7AEA2">
    <w:name w:val="4063E6091F9E41F48175C87521B7AEA2"/>
  </w:style>
  <w:style w:type="paragraph" w:customStyle="1" w:styleId="EED01D2FEBB948FC8AE48F529F28CC33">
    <w:name w:val="EED01D2FEBB948FC8AE48F529F28CC33"/>
  </w:style>
  <w:style w:type="paragraph" w:customStyle="1" w:styleId="7FEEA9031DF14F6B9FF39B546DBD2956">
    <w:name w:val="7FEEA9031DF14F6B9FF39B546DBD2956"/>
  </w:style>
  <w:style w:type="paragraph" w:customStyle="1" w:styleId="262C3EA0A0DD428B9BA2B7309B7D2409">
    <w:name w:val="262C3EA0A0DD428B9BA2B7309B7D2409"/>
  </w:style>
  <w:style w:type="paragraph" w:customStyle="1" w:styleId="E5CC296B503544A6BB608D8E1367A73E">
    <w:name w:val="E5CC296B503544A6BB608D8E1367A73E"/>
  </w:style>
  <w:style w:type="paragraph" w:customStyle="1" w:styleId="2E9086E298C84F9FA5211992A1511A49">
    <w:name w:val="2E9086E298C84F9FA5211992A1511A49"/>
  </w:style>
  <w:style w:type="paragraph" w:customStyle="1" w:styleId="15E236E9B62E4506A8958E05F7E8FDCC">
    <w:name w:val="15E236E9B62E4506A8958E05F7E8FDCC"/>
  </w:style>
  <w:style w:type="paragraph" w:customStyle="1" w:styleId="ABF61FA238F74A30BD9BCA0EE0617471">
    <w:name w:val="ABF61FA238F74A30BD9BCA0EE0617471"/>
  </w:style>
  <w:style w:type="paragraph" w:customStyle="1" w:styleId="4A5E06BC87D841CA9E7A82EA69BC0C8D">
    <w:name w:val="4A5E06BC87D841CA9E7A82EA69BC0C8D"/>
  </w:style>
  <w:style w:type="paragraph" w:customStyle="1" w:styleId="53AC82D70F7C4561B3D8FD7C107B0EFD">
    <w:name w:val="53AC82D70F7C4561B3D8FD7C107B0EFD"/>
  </w:style>
  <w:style w:type="paragraph" w:customStyle="1" w:styleId="9824C19239874EA9AA60AD6185E19B6F">
    <w:name w:val="9824C19239874EA9AA60AD6185E19B6F"/>
  </w:style>
  <w:style w:type="paragraph" w:customStyle="1" w:styleId="BD3D61BC04B2459396CF1200279C6BD5">
    <w:name w:val="BD3D61BC04B2459396CF1200279C6BD5"/>
  </w:style>
  <w:style w:type="paragraph" w:customStyle="1" w:styleId="A3B82324B2AE481B95C8AE92A8AA4B0D">
    <w:name w:val="A3B82324B2AE481B95C8AE92A8AA4B0D"/>
  </w:style>
  <w:style w:type="paragraph" w:customStyle="1" w:styleId="04F7243E6CA64101962490F40D271C41">
    <w:name w:val="04F7243E6CA64101962490F40D271C41"/>
  </w:style>
  <w:style w:type="paragraph" w:customStyle="1" w:styleId="5530CCDBE73C4904BFAD5E3FDA8ADD9B">
    <w:name w:val="5530CCDBE73C4904BFAD5E3FDA8ADD9B"/>
  </w:style>
  <w:style w:type="paragraph" w:customStyle="1" w:styleId="462F60C7C9A34716ADB4738AEF61CC22">
    <w:name w:val="462F60C7C9A34716ADB4738AEF61CC22"/>
  </w:style>
  <w:style w:type="paragraph" w:customStyle="1" w:styleId="E6E722E4A4DE4323AAB4991C6E0A7EFB">
    <w:name w:val="E6E722E4A4DE4323AAB4991C6E0A7EFB"/>
  </w:style>
  <w:style w:type="paragraph" w:customStyle="1" w:styleId="D911B6A8C1194317A59EFF5671B332E7">
    <w:name w:val="D911B6A8C1194317A59EFF5671B332E7"/>
  </w:style>
  <w:style w:type="paragraph" w:customStyle="1" w:styleId="819AE64ED0BB420BAD6BE9DFFDB7FBB6">
    <w:name w:val="819AE64ED0BB420BAD6BE9DFFDB7FBB6"/>
  </w:style>
  <w:style w:type="paragraph" w:customStyle="1" w:styleId="340830BA5C8B44EFBDB3AC0E90C8C493">
    <w:name w:val="340830BA5C8B44EFBDB3AC0E90C8C493"/>
  </w:style>
  <w:style w:type="paragraph" w:customStyle="1" w:styleId="A618F5E329B04CD281372532620D8DFE">
    <w:name w:val="A618F5E329B04CD281372532620D8DFE"/>
  </w:style>
  <w:style w:type="paragraph" w:customStyle="1" w:styleId="871E55A1988F4D6A9991D58531EFE6D6">
    <w:name w:val="871E55A1988F4D6A9991D58531EFE6D6"/>
  </w:style>
  <w:style w:type="paragraph" w:customStyle="1" w:styleId="9C8BE6E5359B490FB6A30A0021124F68">
    <w:name w:val="9C8BE6E5359B490FB6A30A0021124F68"/>
  </w:style>
  <w:style w:type="paragraph" w:customStyle="1" w:styleId="BCF78FC5140441DD92F6BE3DA799D913">
    <w:name w:val="BCF78FC5140441DD92F6BE3DA799D913"/>
  </w:style>
  <w:style w:type="paragraph" w:customStyle="1" w:styleId="4796CB02D1D64DC08B5559D2D03087D1">
    <w:name w:val="4796CB02D1D64DC08B5559D2D03087D1"/>
  </w:style>
  <w:style w:type="paragraph" w:customStyle="1" w:styleId="022D913F26C944799580E5128E005736">
    <w:name w:val="022D913F26C944799580E5128E005736"/>
  </w:style>
  <w:style w:type="paragraph" w:customStyle="1" w:styleId="00B0FE1FBC494154863DC47354BBB2E3">
    <w:name w:val="00B0FE1FBC494154863DC47354BBB2E3"/>
  </w:style>
  <w:style w:type="paragraph" w:customStyle="1" w:styleId="E32ED85961B4468D8DB9D03F7701681B">
    <w:name w:val="E32ED85961B4468D8DB9D03F7701681B"/>
  </w:style>
  <w:style w:type="paragraph" w:customStyle="1" w:styleId="930775F882CC4CC4B33FE09D225B80A8">
    <w:name w:val="930775F882CC4CC4B33FE09D225B80A8"/>
  </w:style>
  <w:style w:type="paragraph" w:customStyle="1" w:styleId="0F31FB4CF8A74064B30F3B70FC7566EF">
    <w:name w:val="0F31FB4CF8A74064B30F3B70FC7566EF"/>
  </w:style>
  <w:style w:type="paragraph" w:customStyle="1" w:styleId="6633F70017CE4382818AC95EC9D22508">
    <w:name w:val="6633F70017CE4382818AC95EC9D22508"/>
  </w:style>
  <w:style w:type="paragraph" w:customStyle="1" w:styleId="99C47CBE92F74845BC67E089B826BACC">
    <w:name w:val="99C47CBE92F74845BC67E089B826BACC"/>
  </w:style>
  <w:style w:type="paragraph" w:customStyle="1" w:styleId="4CEAEA4B824E4DB2B98E1BCFCBDDE42C">
    <w:name w:val="4CEAEA4B824E4DB2B98E1BCFCBDDE42C"/>
  </w:style>
  <w:style w:type="paragraph" w:customStyle="1" w:styleId="F7B7A3D1689F43338143576954654327">
    <w:name w:val="F7B7A3D1689F43338143576954654327"/>
  </w:style>
  <w:style w:type="paragraph" w:customStyle="1" w:styleId="436FBC4D626C4C1E9DD86D0C6EF976A4">
    <w:name w:val="436FBC4D626C4C1E9DD86D0C6EF976A4"/>
  </w:style>
  <w:style w:type="paragraph" w:customStyle="1" w:styleId="39DF561D9BDC474AA8B94396D16C30F0">
    <w:name w:val="39DF561D9BDC474AA8B94396D16C30F0"/>
  </w:style>
  <w:style w:type="paragraph" w:customStyle="1" w:styleId="86E29837B4634E1B8EA24C9853B7D3D0">
    <w:name w:val="86E29837B4634E1B8EA24C9853B7D3D0"/>
  </w:style>
  <w:style w:type="paragraph" w:customStyle="1" w:styleId="89CE28440D594D4D808C5AC00D79F20C">
    <w:name w:val="89CE28440D594D4D808C5AC00D79F20C"/>
  </w:style>
  <w:style w:type="paragraph" w:customStyle="1" w:styleId="EEDB574EAAE041E18987BE50123CDC7E">
    <w:name w:val="EEDB574EAAE041E18987BE50123CDC7E"/>
  </w:style>
  <w:style w:type="paragraph" w:customStyle="1" w:styleId="30321E6B7E8E451AA7FDCF6B392FA976">
    <w:name w:val="30321E6B7E8E451AA7FDCF6B392FA976"/>
  </w:style>
  <w:style w:type="paragraph" w:customStyle="1" w:styleId="BF40F25DCE0C404F818E07DE73037151">
    <w:name w:val="BF40F25DCE0C404F818E07DE73037151"/>
  </w:style>
  <w:style w:type="paragraph" w:customStyle="1" w:styleId="D39D15669B1746CC9589F2033768F4E0">
    <w:name w:val="D39D15669B1746CC9589F2033768F4E0"/>
  </w:style>
  <w:style w:type="paragraph" w:customStyle="1" w:styleId="73E11D2BAB57405B84B2DDB95DD8B537">
    <w:name w:val="73E11D2BAB57405B84B2DDB95DD8B537"/>
  </w:style>
  <w:style w:type="paragraph" w:customStyle="1" w:styleId="316A89ED8D0D41CEAFEF72798752272B">
    <w:name w:val="316A89ED8D0D41CEAFEF72798752272B"/>
  </w:style>
  <w:style w:type="paragraph" w:customStyle="1" w:styleId="9F877AD590234A2D8F9E119DFC6362FF">
    <w:name w:val="9F877AD590234A2D8F9E119DFC6362FF"/>
  </w:style>
  <w:style w:type="paragraph" w:customStyle="1" w:styleId="547723EA61A94EB5B556FA5152F8BF71">
    <w:name w:val="547723EA61A94EB5B556FA5152F8BF71"/>
  </w:style>
  <w:style w:type="paragraph" w:customStyle="1" w:styleId="9445BC84D9AD4FFE8F572CA803314B0C">
    <w:name w:val="9445BC84D9AD4FFE8F572CA803314B0C"/>
  </w:style>
  <w:style w:type="paragraph" w:customStyle="1" w:styleId="2F9260B918804F7CAB0E0710C07DC43A">
    <w:name w:val="2F9260B918804F7CAB0E0710C07DC43A"/>
  </w:style>
  <w:style w:type="paragraph" w:customStyle="1" w:styleId="3590CE13C58248319D073907866BB300">
    <w:name w:val="3590CE13C58248319D073907866BB300"/>
    <w:rsid w:val="00F31F08"/>
  </w:style>
  <w:style w:type="paragraph" w:customStyle="1" w:styleId="1D4C45836386487285EC69241675C5C9">
    <w:name w:val="1D4C45836386487285EC69241675C5C9"/>
    <w:rsid w:val="001F010D"/>
  </w:style>
  <w:style w:type="paragraph" w:customStyle="1" w:styleId="36E6E71795D04366A9517094AC56C7E3">
    <w:name w:val="36E6E71795D04366A9517094AC56C7E3"/>
    <w:rsid w:val="001F010D"/>
  </w:style>
  <w:style w:type="paragraph" w:customStyle="1" w:styleId="27BEE9F23F8643C8BAE4DECD61DE1D46">
    <w:name w:val="27BEE9F23F8643C8BAE4DECD61DE1D46"/>
    <w:rsid w:val="001F010D"/>
  </w:style>
  <w:style w:type="paragraph" w:customStyle="1" w:styleId="751B548923CE4F04A385FB0F2E938387">
    <w:name w:val="751B548923CE4F04A385FB0F2E938387"/>
    <w:rsid w:val="006B293D"/>
  </w:style>
  <w:style w:type="paragraph" w:customStyle="1" w:styleId="53F4DE55BEFD42B798E7A7999C51B37D">
    <w:name w:val="53F4DE55BEFD42B798E7A7999C51B37D"/>
    <w:rsid w:val="006B293D"/>
  </w:style>
  <w:style w:type="paragraph" w:customStyle="1" w:styleId="48B2FE46CAC840EDB0AAED9B47A74743">
    <w:name w:val="48B2FE46CAC840EDB0AAED9B47A74743"/>
    <w:rsid w:val="006B29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Formulario CV para Investigadores.dotx</Template>
  <TotalTime>0</TotalTime>
  <Pages>10</Pages>
  <Words>677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Imanol Gonzalez Barcina</dc:creator>
  <cp:lastModifiedBy>MARTA FERRER GUTIERREZ</cp:lastModifiedBy>
  <cp:revision>2</cp:revision>
  <cp:lastPrinted>2017-07-12T11:23:00Z</cp:lastPrinted>
  <dcterms:created xsi:type="dcterms:W3CDTF">2022-08-05T10:29:00Z</dcterms:created>
  <dcterms:modified xsi:type="dcterms:W3CDTF">2022-08-05T10:29:00Z</dcterms:modified>
</cp:coreProperties>
</file>