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shd w:val="clear" w:color="auto" w:fill="282182"/>
        <w:tblLook w:val="04A0" w:firstRow="1" w:lastRow="0" w:firstColumn="1" w:lastColumn="0" w:noHBand="0" w:noVBand="1"/>
      </w:tblPr>
      <w:tblGrid>
        <w:gridCol w:w="8494"/>
      </w:tblGrid>
      <w:tr w:rsidR="00E642C9" w:rsidTr="00D93951">
        <w:trPr>
          <w:trHeight w:val="416"/>
        </w:trPr>
        <w:tc>
          <w:tcPr>
            <w:tcW w:w="8644" w:type="dxa"/>
            <w:shd w:val="clear" w:color="auto" w:fill="282182"/>
          </w:tcPr>
          <w:p w:rsidR="00E642C9" w:rsidRPr="000D3A7A" w:rsidRDefault="00060CB9" w:rsidP="00E642C9">
            <w:pPr>
              <w:rPr>
                <w:rFonts w:cstheme="minorHAnsi"/>
                <w:b/>
              </w:rPr>
            </w:pPr>
            <w:bookmarkStart w:id="0" w:name="_GoBack"/>
            <w:bookmarkEnd w:id="0"/>
            <w:r>
              <w:rPr>
                <w:rFonts w:cstheme="minorHAnsi"/>
                <w:b/>
                <w:color w:val="FFFFFF" w:themeColor="background1"/>
                <w:sz w:val="28"/>
              </w:rPr>
              <w:t>Personal Data</w:t>
            </w:r>
          </w:p>
        </w:tc>
      </w:tr>
    </w:tbl>
    <w:p w:rsidR="00B0730B" w:rsidRPr="00B0730B" w:rsidRDefault="00B0730B" w:rsidP="00E73B15">
      <w:pPr>
        <w:spacing w:line="240" w:lineRule="auto"/>
        <w:rPr>
          <w:rFonts w:ascii="Century Gothic" w:hAnsi="Century Gothic" w:cstheme="minorHAnsi"/>
          <w:color w:val="0F243E" w:themeColor="text2" w:themeShade="80"/>
          <w:sz w:val="8"/>
          <w:szCs w:val="8"/>
        </w:rPr>
      </w:pPr>
    </w:p>
    <w:p w:rsidR="00060CB9" w:rsidRPr="00060CB9" w:rsidRDefault="00060CB9" w:rsidP="00060CB9">
      <w:pPr>
        <w:spacing w:line="240" w:lineRule="auto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proofErr w:type="spellStart"/>
      <w:r w:rsidRPr="00060CB9">
        <w:rPr>
          <w:rFonts w:ascii="Century Gothic" w:hAnsi="Century Gothic" w:cstheme="minorHAnsi"/>
          <w:color w:val="0F243E" w:themeColor="text2" w:themeShade="80"/>
          <w:sz w:val="24"/>
          <w:szCs w:val="24"/>
        </w:rPr>
        <w:t>Family</w:t>
      </w:r>
      <w:proofErr w:type="spellEnd"/>
      <w:r w:rsidRPr="00060CB9">
        <w:rPr>
          <w:rFonts w:ascii="Century Gothic" w:hAnsi="Century Gothic" w:cstheme="minorHAnsi"/>
          <w:color w:val="0F243E" w:themeColor="text2" w:themeShade="80"/>
          <w:sz w:val="24"/>
          <w:szCs w:val="24"/>
        </w:rPr>
        <w:t xml:space="preserve"> </w:t>
      </w:r>
      <w:proofErr w:type="spellStart"/>
      <w:r w:rsidRPr="00060CB9">
        <w:rPr>
          <w:rFonts w:ascii="Century Gothic" w:hAnsi="Century Gothic" w:cstheme="minorHAnsi"/>
          <w:color w:val="0F243E" w:themeColor="text2" w:themeShade="80"/>
          <w:sz w:val="24"/>
          <w:szCs w:val="24"/>
        </w:rPr>
        <w:t>name</w:t>
      </w:r>
      <w:proofErr w:type="spellEnd"/>
      <w:r w:rsidRPr="00060CB9">
        <w:rPr>
          <w:rFonts w:ascii="Century Gothic" w:hAnsi="Century Gothic" w:cstheme="minorHAnsi"/>
          <w:color w:val="0F243E" w:themeColor="text2" w:themeShade="80"/>
          <w:sz w:val="24"/>
          <w:szCs w:val="24"/>
        </w:rPr>
        <w:t>:</w:t>
      </w:r>
      <w:r w:rsidRPr="00060CB9">
        <w:rPr>
          <w:rFonts w:ascii="Century Gothic" w:hAnsi="Century Gothic" w:cstheme="minorHAnsi"/>
          <w:sz w:val="24"/>
          <w:szCs w:val="24"/>
        </w:rPr>
        <w:t xml:space="preserve"> </w:t>
      </w:r>
      <w:sdt>
        <w:sdtPr>
          <w:rPr>
            <w:rFonts w:ascii="Century Gothic" w:hAnsi="Century Gothic" w:cstheme="minorHAnsi"/>
            <w:sz w:val="24"/>
            <w:szCs w:val="24"/>
          </w:rPr>
          <w:id w:val="903883820"/>
          <w:placeholder>
            <w:docPart w:val="56C56FC96ED5467CB77177F1FCDB4F46"/>
          </w:placeholder>
        </w:sdtPr>
        <w:sdtEndPr/>
        <w:sdtContent>
          <w:proofErr w:type="spellStart"/>
          <w:r w:rsidRPr="00060CB9">
            <w:rPr>
              <w:rFonts w:ascii="Century Gothic" w:hAnsi="Century Gothic" w:cstheme="minorHAnsi"/>
              <w:color w:val="808080" w:themeColor="background1" w:themeShade="80"/>
              <w:sz w:val="24"/>
              <w:szCs w:val="24"/>
            </w:rPr>
            <w:t>Type</w:t>
          </w:r>
          <w:proofErr w:type="spellEnd"/>
          <w:r w:rsidRPr="00060CB9">
            <w:rPr>
              <w:rFonts w:ascii="Century Gothic" w:hAnsi="Century Gothic" w:cstheme="minorHAnsi"/>
              <w:color w:val="808080" w:themeColor="background1" w:themeShade="80"/>
              <w:sz w:val="24"/>
              <w:szCs w:val="24"/>
            </w:rPr>
            <w:t xml:space="preserve"> </w:t>
          </w:r>
          <w:proofErr w:type="spellStart"/>
          <w:r w:rsidRPr="00060CB9">
            <w:rPr>
              <w:rFonts w:ascii="Century Gothic" w:hAnsi="Century Gothic" w:cstheme="minorHAnsi"/>
              <w:color w:val="808080" w:themeColor="background1" w:themeShade="80"/>
              <w:sz w:val="24"/>
              <w:szCs w:val="24"/>
            </w:rPr>
            <w:t>here</w:t>
          </w:r>
          <w:proofErr w:type="spellEnd"/>
        </w:sdtContent>
      </w:sdt>
    </w:p>
    <w:p w:rsidR="00060CB9" w:rsidRPr="00060CB9" w:rsidRDefault="00060CB9" w:rsidP="00060CB9">
      <w:pPr>
        <w:spacing w:line="240" w:lineRule="auto"/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</w:pPr>
      <w:r w:rsidRPr="00060CB9"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  <w:t>Name:</w:t>
      </w:r>
      <w:r w:rsidRPr="00060CB9">
        <w:rPr>
          <w:rFonts w:ascii="Century Gothic" w:hAnsi="Century Gothic" w:cstheme="minorHAnsi"/>
          <w:b/>
          <w:bCs/>
          <w:smallCaps/>
          <w:spacing w:val="5"/>
          <w:sz w:val="24"/>
          <w:szCs w:val="24"/>
          <w:lang w:val="en-US"/>
        </w:rPr>
        <w:t xml:space="preserve"> </w:t>
      </w:r>
      <w:sdt>
        <w:sdtPr>
          <w:rPr>
            <w:rFonts w:ascii="Century Gothic" w:hAnsi="Century Gothic" w:cstheme="minorHAnsi"/>
            <w:sz w:val="24"/>
            <w:szCs w:val="24"/>
          </w:rPr>
          <w:id w:val="-1032640175"/>
          <w:placeholder>
            <w:docPart w:val="1B0011CE02254AFC8E99774FCA991A81"/>
          </w:placeholder>
        </w:sdtPr>
        <w:sdtEndPr/>
        <w:sdtContent>
          <w:sdt>
            <w:sdtPr>
              <w:rPr>
                <w:rFonts w:ascii="Century Gothic" w:hAnsi="Century Gothic" w:cstheme="minorHAnsi"/>
                <w:sz w:val="24"/>
                <w:szCs w:val="24"/>
              </w:rPr>
              <w:id w:val="518356214"/>
              <w:placeholder>
                <w:docPart w:val="48DA360B06164E879BD1F75BF52A544B"/>
              </w:placeholder>
            </w:sdtPr>
            <w:sdtEndPr/>
            <w:sdtContent>
              <w:r w:rsidRPr="00060CB9"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  <w:lang w:val="en-US"/>
                </w:rPr>
                <w:t>Type here</w:t>
              </w:r>
            </w:sdtContent>
          </w:sdt>
        </w:sdtContent>
      </w:sdt>
    </w:p>
    <w:p w:rsidR="00060CB9" w:rsidRPr="00060CB9" w:rsidRDefault="00060CB9" w:rsidP="00060CB9">
      <w:pPr>
        <w:spacing w:line="240" w:lineRule="auto"/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</w:pPr>
      <w:r w:rsidRPr="00060CB9"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  <w:t xml:space="preserve">Gender: </w:t>
      </w:r>
      <w:sdt>
        <w:sdtPr>
          <w:rPr>
            <w:rFonts w:ascii="Century Gothic" w:hAnsi="Century Gothic" w:cstheme="minorHAnsi"/>
            <w:sz w:val="24"/>
            <w:szCs w:val="24"/>
          </w:rPr>
          <w:id w:val="-2007277622"/>
          <w:placeholder>
            <w:docPart w:val="4B08990FE3AD44B78AB4F46234E5454C"/>
          </w:placeholder>
        </w:sdtPr>
        <w:sdtEndPr/>
        <w:sdtContent>
          <w:sdt>
            <w:sdtPr>
              <w:rPr>
                <w:rFonts w:ascii="Century Gothic" w:hAnsi="Century Gothic" w:cstheme="minorHAnsi"/>
                <w:sz w:val="24"/>
                <w:szCs w:val="24"/>
              </w:rPr>
              <w:id w:val="770667896"/>
              <w:placeholder>
                <w:docPart w:val="21DB95908F824A3DB71400635CA93F3C"/>
              </w:placeholder>
            </w:sdtPr>
            <w:sdtEndPr/>
            <w:sdtContent>
              <w:r w:rsidRPr="00060CB9"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  <w:lang w:val="en-US"/>
                </w:rPr>
                <w:t>Type here</w:t>
              </w:r>
            </w:sdtContent>
          </w:sdt>
        </w:sdtContent>
      </w:sdt>
    </w:p>
    <w:p w:rsidR="00060CB9" w:rsidRPr="00060CB9" w:rsidRDefault="00060CB9" w:rsidP="00060CB9">
      <w:pPr>
        <w:spacing w:line="240" w:lineRule="auto"/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</w:pPr>
      <w:r w:rsidRPr="00060CB9"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  <w:t>ID/Passport:</w:t>
      </w:r>
      <w:r w:rsidRPr="00060CB9">
        <w:rPr>
          <w:rFonts w:ascii="Century Gothic" w:hAnsi="Century Gothic" w:cstheme="minorHAnsi"/>
          <w:b/>
          <w:bCs/>
          <w:smallCaps/>
          <w:spacing w:val="5"/>
          <w:sz w:val="24"/>
          <w:szCs w:val="24"/>
          <w:lang w:val="en-US"/>
        </w:rPr>
        <w:t xml:space="preserve"> </w:t>
      </w:r>
      <w:sdt>
        <w:sdtPr>
          <w:rPr>
            <w:rFonts w:ascii="Century Gothic" w:hAnsi="Century Gothic" w:cstheme="minorHAnsi"/>
            <w:sz w:val="24"/>
            <w:szCs w:val="24"/>
          </w:rPr>
          <w:id w:val="1608768546"/>
          <w:placeholder>
            <w:docPart w:val="9A8F724E793C4E99A3C2FA3CA5721E6F"/>
          </w:placeholder>
        </w:sdtPr>
        <w:sdtEndPr/>
        <w:sdtContent>
          <w:sdt>
            <w:sdtPr>
              <w:rPr>
                <w:rFonts w:ascii="Century Gothic" w:hAnsi="Century Gothic" w:cstheme="minorHAnsi"/>
                <w:sz w:val="24"/>
                <w:szCs w:val="24"/>
              </w:rPr>
              <w:id w:val="39712242"/>
              <w:placeholder>
                <w:docPart w:val="C6455CD025AB4B8992EB3393A16D48A6"/>
              </w:placeholder>
            </w:sdtPr>
            <w:sdtEndPr/>
            <w:sdtContent>
              <w:r w:rsidRPr="00060CB9"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  <w:lang w:val="en-US"/>
                </w:rPr>
                <w:t>Type here</w:t>
              </w:r>
            </w:sdtContent>
          </w:sdt>
        </w:sdtContent>
      </w:sdt>
    </w:p>
    <w:p w:rsidR="00060CB9" w:rsidRPr="00060CB9" w:rsidRDefault="00060CB9" w:rsidP="00060CB9">
      <w:pPr>
        <w:spacing w:line="240" w:lineRule="auto"/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</w:pPr>
      <w:r w:rsidRPr="00060CB9"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  <w:t>Date of Birth:</w:t>
      </w:r>
      <w:r w:rsidRPr="00060CB9">
        <w:rPr>
          <w:rFonts w:ascii="Century Gothic" w:hAnsi="Century Gothic" w:cstheme="minorHAnsi"/>
          <w:b/>
          <w:bCs/>
          <w:smallCaps/>
          <w:spacing w:val="5"/>
          <w:sz w:val="24"/>
          <w:szCs w:val="24"/>
          <w:lang w:val="en-US"/>
        </w:rPr>
        <w:t xml:space="preserve"> </w:t>
      </w:r>
      <w:sdt>
        <w:sdtPr>
          <w:rPr>
            <w:rFonts w:ascii="Century Gothic" w:hAnsi="Century Gothic" w:cs="Calibri"/>
            <w:color w:val="808080" w:themeColor="background1" w:themeShade="80"/>
            <w:sz w:val="24"/>
            <w:szCs w:val="24"/>
            <w:lang w:val="en-US"/>
          </w:rPr>
          <w:id w:val="23533976"/>
          <w:placeholder>
            <w:docPart w:val="8E2884F3606544538B6C886857A5212F"/>
          </w:placeholder>
          <w:date>
            <w:dateFormat w:val="dd/MM/yyyy"/>
            <w:lid w:val="es-ES"/>
            <w:storeMappedDataAs w:val="dateTime"/>
            <w:calendar w:val="gregorian"/>
          </w:date>
        </w:sdtPr>
        <w:sdtEndPr/>
        <w:sdtContent>
          <w:r w:rsidRPr="00060CB9">
            <w:rPr>
              <w:rFonts w:ascii="Century Gothic" w:hAnsi="Century Gothic" w:cs="Calibri"/>
              <w:color w:val="808080" w:themeColor="background1" w:themeShade="80"/>
              <w:sz w:val="24"/>
              <w:szCs w:val="24"/>
              <w:lang w:val="en-US"/>
            </w:rPr>
            <w:t>Type here</w:t>
          </w:r>
        </w:sdtContent>
      </w:sdt>
    </w:p>
    <w:p w:rsidR="00060CB9" w:rsidRPr="00060CB9" w:rsidRDefault="00060CB9" w:rsidP="00060CB9">
      <w:pPr>
        <w:spacing w:line="240" w:lineRule="auto"/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</w:pPr>
      <w:proofErr w:type="spellStart"/>
      <w:r w:rsidRPr="00060CB9"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  <w:t>Adress</w:t>
      </w:r>
      <w:proofErr w:type="spellEnd"/>
      <w:r w:rsidRPr="00060CB9"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  <w:t>: Street Address</w:t>
      </w:r>
      <w:r w:rsidRPr="00060CB9">
        <w:rPr>
          <w:rFonts w:ascii="Century Gothic" w:hAnsi="Century Gothic" w:cstheme="minorHAnsi"/>
          <w:sz w:val="24"/>
          <w:szCs w:val="24"/>
          <w:lang w:val="en-US"/>
        </w:rPr>
        <w:t xml:space="preserve"> </w:t>
      </w:r>
      <w:sdt>
        <w:sdtPr>
          <w:rPr>
            <w:rFonts w:ascii="Century Gothic" w:hAnsi="Century Gothic" w:cstheme="minorHAnsi"/>
            <w:sz w:val="24"/>
            <w:szCs w:val="24"/>
          </w:rPr>
          <w:id w:val="1293784371"/>
          <w:placeholder>
            <w:docPart w:val="47AA32289A4744EB8C71C4D484D40C0D"/>
          </w:placeholder>
        </w:sdtPr>
        <w:sdtEndPr/>
        <w:sdtContent>
          <w:sdt>
            <w:sdtPr>
              <w:rPr>
                <w:rFonts w:ascii="Century Gothic" w:hAnsi="Century Gothic" w:cstheme="minorHAnsi"/>
                <w:sz w:val="24"/>
                <w:szCs w:val="24"/>
              </w:rPr>
              <w:id w:val="-731764448"/>
              <w:placeholder>
                <w:docPart w:val="F0CA9F2843D041A7895A495D85E87842"/>
              </w:placeholder>
            </w:sdtPr>
            <w:sdtEndPr/>
            <w:sdtContent>
              <w:r w:rsidRPr="00060CB9"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  <w:lang w:val="en-US"/>
                </w:rPr>
                <w:t>Type here</w:t>
              </w:r>
            </w:sdtContent>
          </w:sdt>
        </w:sdtContent>
      </w:sdt>
      <w:r w:rsidRPr="00060CB9"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  <w:tab/>
      </w:r>
      <w:r w:rsidRPr="00060CB9"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  <w:tab/>
      </w:r>
    </w:p>
    <w:p w:rsidR="00060CB9" w:rsidRPr="00060CB9" w:rsidRDefault="00060CB9" w:rsidP="00060CB9">
      <w:pPr>
        <w:spacing w:line="240" w:lineRule="auto"/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</w:pPr>
      <w:r w:rsidRPr="00060CB9"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  <w:t>City:</w:t>
      </w:r>
      <w:r w:rsidRPr="00060CB9">
        <w:rPr>
          <w:rFonts w:ascii="Century Gothic" w:hAnsi="Century Gothic" w:cstheme="minorHAnsi"/>
          <w:sz w:val="24"/>
          <w:szCs w:val="24"/>
          <w:lang w:val="en-US"/>
        </w:rPr>
        <w:t xml:space="preserve"> </w:t>
      </w:r>
      <w:sdt>
        <w:sdtPr>
          <w:rPr>
            <w:rFonts w:ascii="Century Gothic" w:hAnsi="Century Gothic" w:cstheme="minorHAnsi"/>
            <w:sz w:val="24"/>
            <w:szCs w:val="24"/>
          </w:rPr>
          <w:id w:val="-1600867564"/>
          <w:placeholder>
            <w:docPart w:val="FA60D73FA3094311841E19B061CA682E"/>
          </w:placeholder>
        </w:sdtPr>
        <w:sdtEndPr/>
        <w:sdtContent>
          <w:sdt>
            <w:sdtPr>
              <w:rPr>
                <w:rFonts w:ascii="Century Gothic" w:hAnsi="Century Gothic" w:cstheme="minorHAnsi"/>
                <w:sz w:val="24"/>
                <w:szCs w:val="24"/>
              </w:rPr>
              <w:id w:val="2061822427"/>
              <w:placeholder>
                <w:docPart w:val="14530F988ACC40A5A83DE3525595235C"/>
              </w:placeholder>
            </w:sdtPr>
            <w:sdtEndPr/>
            <w:sdtContent>
              <w:r w:rsidRPr="00060CB9"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  <w:lang w:val="en-US"/>
                </w:rPr>
                <w:t>Type here</w:t>
              </w:r>
            </w:sdtContent>
          </w:sdt>
        </w:sdtContent>
      </w:sdt>
      <w:r w:rsidRPr="00060CB9"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  <w:tab/>
      </w:r>
      <w:r w:rsidRPr="00060CB9"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  <w:tab/>
        <w:t xml:space="preserve">Zip </w:t>
      </w:r>
      <w:proofErr w:type="spellStart"/>
      <w:r w:rsidRPr="00060CB9"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  <w:t>Code</w:t>
      </w:r>
      <w:proofErr w:type="gramStart"/>
      <w:r w:rsidRPr="00060CB9"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  <w:t>:</w:t>
      </w:r>
      <w:proofErr w:type="gramEnd"/>
      <w:sdt>
        <w:sdtPr>
          <w:rPr>
            <w:rFonts w:ascii="Century Gothic" w:hAnsi="Century Gothic" w:cstheme="minorHAnsi"/>
            <w:sz w:val="24"/>
            <w:szCs w:val="24"/>
          </w:rPr>
          <w:id w:val="212312220"/>
          <w:placeholder>
            <w:docPart w:val="08217B9D079F4B00A95C4DF176D9EE62"/>
          </w:placeholder>
        </w:sdtPr>
        <w:sdtEndPr/>
        <w:sdtContent>
          <w:sdt>
            <w:sdtPr>
              <w:rPr>
                <w:rFonts w:ascii="Century Gothic" w:hAnsi="Century Gothic" w:cstheme="minorHAnsi"/>
                <w:sz w:val="24"/>
                <w:szCs w:val="24"/>
              </w:rPr>
              <w:id w:val="-1938368144"/>
              <w:placeholder>
                <w:docPart w:val="856843234FE04F3F82DD0AAA702E4129"/>
              </w:placeholder>
            </w:sdtPr>
            <w:sdtEndPr/>
            <w:sdtContent>
              <w:r w:rsidRPr="00060CB9"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  <w:lang w:val="en-US"/>
                </w:rPr>
                <w:t>Type</w:t>
              </w:r>
              <w:proofErr w:type="spellEnd"/>
              <w:r w:rsidRPr="00060CB9"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  <w:lang w:val="en-US"/>
                </w:rPr>
                <w:t xml:space="preserve"> here</w:t>
              </w:r>
            </w:sdtContent>
          </w:sdt>
        </w:sdtContent>
      </w:sdt>
      <w:r w:rsidRPr="00060CB9"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  <w:tab/>
      </w:r>
      <w:r w:rsidRPr="00060CB9"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  <w:tab/>
        <w:t xml:space="preserve">State: </w:t>
      </w:r>
      <w:sdt>
        <w:sdtPr>
          <w:rPr>
            <w:rFonts w:ascii="Century Gothic" w:hAnsi="Century Gothic" w:cstheme="minorHAnsi"/>
            <w:sz w:val="24"/>
            <w:szCs w:val="24"/>
          </w:rPr>
          <w:id w:val="1053820094"/>
          <w:placeholder>
            <w:docPart w:val="A039941B59BC4D0E94AE2E382F33D27A"/>
          </w:placeholder>
        </w:sdtPr>
        <w:sdtEndPr/>
        <w:sdtContent>
          <w:sdt>
            <w:sdtPr>
              <w:rPr>
                <w:rFonts w:ascii="Century Gothic" w:hAnsi="Century Gothic" w:cstheme="minorHAnsi"/>
                <w:sz w:val="24"/>
                <w:szCs w:val="24"/>
              </w:rPr>
              <w:id w:val="432095146"/>
              <w:placeholder>
                <w:docPart w:val="431B6B46BEC34EF2B56C4AFC149182B0"/>
              </w:placeholder>
            </w:sdtPr>
            <w:sdtEndPr/>
            <w:sdtContent>
              <w:r w:rsidRPr="00060CB9"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  <w:lang w:val="en-US"/>
                </w:rPr>
                <w:t>Type here</w:t>
              </w:r>
            </w:sdtContent>
          </w:sdt>
        </w:sdtContent>
      </w:sdt>
    </w:p>
    <w:p w:rsidR="00060CB9" w:rsidRPr="00060CB9" w:rsidRDefault="00060CB9" w:rsidP="00060CB9">
      <w:pPr>
        <w:spacing w:line="240" w:lineRule="auto"/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</w:pPr>
      <w:r w:rsidRPr="00060CB9"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  <w:t xml:space="preserve">Country: </w:t>
      </w:r>
      <w:sdt>
        <w:sdtPr>
          <w:rPr>
            <w:rFonts w:ascii="Century Gothic" w:hAnsi="Century Gothic" w:cstheme="minorHAnsi"/>
            <w:sz w:val="24"/>
            <w:szCs w:val="24"/>
          </w:rPr>
          <w:id w:val="286634196"/>
          <w:placeholder>
            <w:docPart w:val="50257C88BC9346A8B3444B80357C8952"/>
          </w:placeholder>
        </w:sdtPr>
        <w:sdtEndPr/>
        <w:sdtContent>
          <w:sdt>
            <w:sdtPr>
              <w:rPr>
                <w:rFonts w:ascii="Century Gothic" w:hAnsi="Century Gothic" w:cstheme="minorHAnsi"/>
                <w:sz w:val="24"/>
                <w:szCs w:val="24"/>
              </w:rPr>
              <w:id w:val="1588885075"/>
              <w:placeholder>
                <w:docPart w:val="3895F002384847D1B0DA87A2B99DB87F"/>
              </w:placeholder>
            </w:sdtPr>
            <w:sdtEndPr/>
            <w:sdtContent>
              <w:r w:rsidRPr="00060CB9"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  <w:lang w:val="en-US"/>
                </w:rPr>
                <w:t>Type here</w:t>
              </w:r>
            </w:sdtContent>
          </w:sdt>
        </w:sdtContent>
      </w:sdt>
    </w:p>
    <w:p w:rsidR="00060CB9" w:rsidRDefault="00060CB9" w:rsidP="00060CB9">
      <w:pPr>
        <w:rPr>
          <w:rFonts w:ascii="Century Gothic" w:hAnsi="Century Gothic" w:cstheme="minorHAnsi"/>
          <w:b/>
          <w:sz w:val="8"/>
          <w:szCs w:val="8"/>
          <w:lang w:val="en-US"/>
        </w:rPr>
      </w:pPr>
      <w:r w:rsidRPr="00765BA9"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  <w:t>Telephone:</w:t>
      </w:r>
      <w:r w:rsidRPr="00765BA9">
        <w:rPr>
          <w:rFonts w:ascii="Century Gothic" w:hAnsi="Century Gothic" w:cstheme="minorHAnsi"/>
          <w:sz w:val="24"/>
          <w:szCs w:val="24"/>
          <w:lang w:val="en-US"/>
        </w:rPr>
        <w:t xml:space="preserve"> </w:t>
      </w:r>
      <w:sdt>
        <w:sdtPr>
          <w:rPr>
            <w:rFonts w:ascii="Century Gothic" w:hAnsi="Century Gothic" w:cstheme="minorHAnsi"/>
            <w:sz w:val="24"/>
            <w:szCs w:val="24"/>
          </w:rPr>
          <w:id w:val="58062196"/>
          <w:placeholder>
            <w:docPart w:val="6ADAD556EDA94C4DA4437DBB31A05F2B"/>
          </w:placeholder>
        </w:sdtPr>
        <w:sdtEndPr/>
        <w:sdtContent>
          <w:sdt>
            <w:sdtPr>
              <w:rPr>
                <w:rFonts w:ascii="Century Gothic" w:hAnsi="Century Gothic" w:cstheme="minorHAnsi"/>
                <w:sz w:val="24"/>
                <w:szCs w:val="24"/>
              </w:rPr>
              <w:id w:val="1644927434"/>
              <w:placeholder>
                <w:docPart w:val="27C7839530AE4472964F599E92CFB3BB"/>
              </w:placeholder>
            </w:sdtPr>
            <w:sdtEndPr/>
            <w:sdtContent>
              <w:r w:rsidRPr="00765BA9"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  <w:lang w:val="en-US"/>
                </w:rPr>
                <w:t>Type here</w:t>
              </w:r>
            </w:sdtContent>
          </w:sdt>
        </w:sdtContent>
      </w:sdt>
      <w:r w:rsidRPr="00765BA9"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  <w:tab/>
      </w:r>
      <w:r w:rsidRPr="00765BA9"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  <w:tab/>
      </w:r>
      <w:r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  <w:tab/>
      </w:r>
      <w:r w:rsidRPr="00765BA9"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  <w:t>Telephone:</w:t>
      </w:r>
      <w:r w:rsidRPr="00765BA9">
        <w:rPr>
          <w:rFonts w:ascii="Century Gothic" w:hAnsi="Century Gothic" w:cstheme="minorHAnsi"/>
          <w:sz w:val="24"/>
          <w:szCs w:val="24"/>
          <w:lang w:val="en-US"/>
        </w:rPr>
        <w:t xml:space="preserve"> </w:t>
      </w:r>
      <w:sdt>
        <w:sdtPr>
          <w:rPr>
            <w:rFonts w:ascii="Century Gothic" w:hAnsi="Century Gothic" w:cstheme="minorHAnsi"/>
            <w:sz w:val="24"/>
            <w:szCs w:val="24"/>
          </w:rPr>
          <w:id w:val="806053364"/>
          <w:placeholder>
            <w:docPart w:val="2206B9C6A7F84BBBB36F6BD17018377F"/>
          </w:placeholder>
        </w:sdtPr>
        <w:sdtEndPr/>
        <w:sdtContent>
          <w:sdt>
            <w:sdtPr>
              <w:rPr>
                <w:rFonts w:ascii="Century Gothic" w:hAnsi="Century Gothic" w:cstheme="minorHAnsi"/>
                <w:sz w:val="24"/>
                <w:szCs w:val="24"/>
              </w:rPr>
              <w:id w:val="1989822381"/>
              <w:placeholder>
                <w:docPart w:val="F340925ADCB74113B737D77D56CE9E0F"/>
              </w:placeholder>
            </w:sdtPr>
            <w:sdtEndPr/>
            <w:sdtContent>
              <w:r w:rsidRPr="00765BA9"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  <w:lang w:val="en-US"/>
                </w:rPr>
                <w:t>Type here</w:t>
              </w:r>
            </w:sdtContent>
          </w:sdt>
        </w:sdtContent>
      </w:sdt>
      <w:r w:rsidRPr="00060CB9">
        <w:rPr>
          <w:rFonts w:ascii="Century Gothic" w:hAnsi="Century Gothic" w:cstheme="minorHAnsi"/>
          <w:b/>
          <w:sz w:val="8"/>
          <w:szCs w:val="8"/>
          <w:lang w:val="en-US"/>
        </w:rPr>
        <w:t xml:space="preserve"> </w:t>
      </w:r>
    </w:p>
    <w:p w:rsidR="00E841E7" w:rsidRPr="00060CB9" w:rsidRDefault="00060CB9" w:rsidP="00060CB9">
      <w:pPr>
        <w:rPr>
          <w:rFonts w:ascii="Century Gothic" w:hAnsi="Century Gothic" w:cstheme="minorHAnsi"/>
          <w:b/>
          <w:sz w:val="8"/>
          <w:szCs w:val="8"/>
          <w:lang w:val="en-US"/>
        </w:rPr>
      </w:pPr>
      <w:r w:rsidRPr="00765BA9"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  <w:t xml:space="preserve">E-mail: </w:t>
      </w:r>
      <w:sdt>
        <w:sdtPr>
          <w:rPr>
            <w:rFonts w:ascii="Century Gothic" w:hAnsi="Century Gothic" w:cstheme="minorHAnsi"/>
            <w:sz w:val="24"/>
            <w:szCs w:val="24"/>
          </w:rPr>
          <w:id w:val="-1504972656"/>
          <w:placeholder>
            <w:docPart w:val="308A8F9466FA489ABBF89AB8A963D7CC"/>
          </w:placeholder>
        </w:sdtPr>
        <w:sdtEndPr/>
        <w:sdtContent>
          <w:sdt>
            <w:sdtPr>
              <w:rPr>
                <w:rFonts w:ascii="Century Gothic" w:hAnsi="Century Gothic" w:cstheme="minorHAnsi"/>
                <w:sz w:val="24"/>
                <w:szCs w:val="24"/>
              </w:rPr>
              <w:id w:val="-1774935730"/>
              <w:placeholder>
                <w:docPart w:val="008EC8D63A494E63B9C2D638E16201F2"/>
              </w:placeholder>
            </w:sdtPr>
            <w:sdtEndPr/>
            <w:sdtContent>
              <w:r w:rsidRPr="00765BA9"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  <w:lang w:val="en-US"/>
                </w:rPr>
                <w:t>Type here</w:t>
              </w:r>
            </w:sdtContent>
          </w:sdt>
        </w:sdtContent>
      </w:sdt>
      <w:r w:rsidRPr="00765BA9">
        <w:rPr>
          <w:rFonts w:ascii="Century Gothic" w:hAnsi="Century Gothic" w:cstheme="minorHAnsi"/>
          <w:sz w:val="24"/>
          <w:szCs w:val="24"/>
          <w:lang w:val="en-US"/>
        </w:rPr>
        <w:t xml:space="preserve"> </w:t>
      </w:r>
      <w:r w:rsidRPr="00765BA9">
        <w:rPr>
          <w:rFonts w:ascii="Century Gothic" w:hAnsi="Century Gothic" w:cstheme="minorHAnsi"/>
          <w:sz w:val="24"/>
          <w:szCs w:val="24"/>
          <w:lang w:val="en-US"/>
        </w:rPr>
        <w:tab/>
      </w:r>
      <w:r w:rsidR="00E841E7" w:rsidRPr="00060CB9">
        <w:rPr>
          <w:rFonts w:ascii="Century Gothic" w:hAnsi="Century Gothic" w:cstheme="minorHAnsi"/>
          <w:b/>
          <w:sz w:val="8"/>
          <w:szCs w:val="8"/>
          <w:lang w:val="en-US"/>
        </w:rPr>
        <w:br w:type="page"/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E841E7" w:rsidRPr="00B0730B" w:rsidTr="00F52B73">
        <w:trPr>
          <w:trHeight w:val="411"/>
        </w:trPr>
        <w:tc>
          <w:tcPr>
            <w:tcW w:w="8494" w:type="dxa"/>
            <w:shd w:val="clear" w:color="auto" w:fill="282182"/>
          </w:tcPr>
          <w:p w:rsidR="00E841E7" w:rsidRPr="00B0730B" w:rsidRDefault="00060CB9" w:rsidP="00F52B73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  <w:lang w:val="en-US"/>
              </w:rPr>
              <w:lastRenderedPageBreak/>
              <w:t xml:space="preserve">Requirements of the Call     </w:t>
            </w:r>
          </w:p>
        </w:tc>
      </w:tr>
    </w:tbl>
    <w:p w:rsidR="00060CB9" w:rsidRPr="00060CB9" w:rsidRDefault="00060CB9" w:rsidP="00060CB9">
      <w:pPr>
        <w:contextualSpacing/>
        <w:rPr>
          <w:rFonts w:ascii="Century Gothic" w:hAnsi="Century Gothic" w:cstheme="minorHAnsi"/>
          <w:b/>
          <w:color w:val="0F243E" w:themeColor="text2" w:themeShade="80"/>
          <w:sz w:val="24"/>
          <w:szCs w:val="24"/>
          <w:lang w:val="en-US"/>
        </w:rPr>
      </w:pPr>
      <w:r w:rsidRPr="00060CB9">
        <w:rPr>
          <w:rFonts w:ascii="Century Gothic" w:hAnsi="Century Gothic" w:cstheme="minorHAnsi"/>
          <w:b/>
          <w:color w:val="0F243E" w:themeColor="text2" w:themeShade="80"/>
          <w:sz w:val="24"/>
          <w:szCs w:val="24"/>
          <w:lang w:val="en-US"/>
        </w:rPr>
        <w:t>Explain the degree of compliance with all the required requirements.</w:t>
      </w:r>
    </w:p>
    <w:p w:rsidR="00060CB9" w:rsidRPr="00060CB9" w:rsidRDefault="00060CB9" w:rsidP="00060CB9">
      <w:pPr>
        <w:contextualSpacing/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</w:pPr>
      <w:r w:rsidRPr="00060CB9">
        <w:rPr>
          <w:rFonts w:ascii="Century Gothic" w:hAnsi="Century Gothic" w:cstheme="minorHAnsi"/>
          <w:b/>
          <w:color w:val="0F243E" w:themeColor="text2" w:themeShade="80"/>
          <w:sz w:val="24"/>
          <w:szCs w:val="24"/>
          <w:lang w:val="en-US"/>
        </w:rPr>
        <w:t>Attach the documentation that proves compliance with these requirements.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841E7" w:rsidRPr="00B0730B" w:rsidTr="00F52B73">
        <w:trPr>
          <w:trHeight w:val="11298"/>
        </w:trPr>
        <w:tc>
          <w:tcPr>
            <w:tcW w:w="8644" w:type="dxa"/>
          </w:tcPr>
          <w:p w:rsidR="00E841E7" w:rsidRPr="00B0730B" w:rsidRDefault="005D57B3" w:rsidP="00060CB9">
            <w:pPr>
              <w:rPr>
                <w:rFonts w:ascii="Century Gothic" w:hAnsi="Century Gothic" w:cstheme="minorHAnsi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107500178"/>
                <w:placeholder>
                  <w:docPart w:val="B9C7543BBE894BCC951BD77611308C7A"/>
                </w:placeholder>
              </w:sdtPr>
              <w:sdtEndPr/>
              <w:sdtContent>
                <w:proofErr w:type="spellStart"/>
                <w:r w:rsidR="00060CB9" w:rsidRPr="00060CB9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060CB9" w:rsidRPr="00060CB9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060CB9" w:rsidRPr="00060CB9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</w:tr>
    </w:tbl>
    <w:p w:rsidR="00E841E7" w:rsidRDefault="00E841E7">
      <w:pPr>
        <w:rPr>
          <w:rFonts w:ascii="Century Gothic" w:hAnsi="Century Gothic" w:cstheme="minorHAnsi"/>
          <w:b/>
          <w:sz w:val="8"/>
          <w:szCs w:val="8"/>
        </w:rPr>
      </w:pPr>
      <w:r>
        <w:rPr>
          <w:rFonts w:ascii="Century Gothic" w:hAnsi="Century Gothic" w:cstheme="minorHAnsi"/>
          <w:b/>
          <w:sz w:val="8"/>
          <w:szCs w:val="8"/>
        </w:rPr>
        <w:br w:type="page"/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02450B" w:rsidRPr="00B0730B" w:rsidTr="00F52B73">
        <w:trPr>
          <w:trHeight w:val="411"/>
        </w:trPr>
        <w:tc>
          <w:tcPr>
            <w:tcW w:w="8494" w:type="dxa"/>
            <w:shd w:val="clear" w:color="auto" w:fill="282182"/>
          </w:tcPr>
          <w:p w:rsidR="0002450B" w:rsidRPr="00B0730B" w:rsidRDefault="00060CB9" w:rsidP="0002450B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proofErr w:type="spellStart"/>
            <w: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  <w:lang w:val="en-US"/>
              </w:rPr>
              <w:lastRenderedPageBreak/>
              <w:t>Elegibilty</w:t>
            </w:r>
            <w:proofErr w:type="spellEnd"/>
            <w: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  <w:lang w:val="en-US"/>
              </w:rPr>
              <w:t xml:space="preserve"> Criteria     </w:t>
            </w:r>
          </w:p>
        </w:tc>
      </w:tr>
    </w:tbl>
    <w:p w:rsidR="00060CB9" w:rsidRPr="00060CB9" w:rsidRDefault="00060CB9" w:rsidP="00060CB9">
      <w:pPr>
        <w:contextualSpacing/>
        <w:rPr>
          <w:rFonts w:ascii="Century Gothic" w:hAnsi="Century Gothic" w:cstheme="minorHAnsi"/>
          <w:b/>
          <w:color w:val="0F243E" w:themeColor="text2" w:themeShade="80"/>
          <w:sz w:val="24"/>
          <w:szCs w:val="24"/>
          <w:lang w:val="en-US"/>
        </w:rPr>
      </w:pPr>
      <w:r w:rsidRPr="00060CB9">
        <w:rPr>
          <w:rFonts w:ascii="Century Gothic" w:hAnsi="Century Gothic" w:cstheme="minorHAnsi"/>
          <w:b/>
          <w:color w:val="0F243E" w:themeColor="text2" w:themeShade="80"/>
          <w:sz w:val="24"/>
          <w:szCs w:val="24"/>
          <w:lang w:val="en-US"/>
        </w:rPr>
        <w:t>Explain the degree of compliance with all the Eligibility Criteria.</w:t>
      </w:r>
    </w:p>
    <w:p w:rsidR="00060CB9" w:rsidRPr="00060CB9" w:rsidRDefault="00060CB9" w:rsidP="00060CB9">
      <w:pPr>
        <w:contextualSpacing/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</w:pPr>
      <w:r w:rsidRPr="00060CB9">
        <w:rPr>
          <w:rFonts w:ascii="Century Gothic" w:hAnsi="Century Gothic" w:cstheme="minorHAnsi"/>
          <w:b/>
          <w:color w:val="0F243E" w:themeColor="text2" w:themeShade="80"/>
          <w:sz w:val="24"/>
          <w:szCs w:val="24"/>
          <w:lang w:val="en-US"/>
        </w:rPr>
        <w:t>Attach the documentation that proves compliance with all the Eligibility Criteria.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2450B" w:rsidRPr="00B0730B" w:rsidTr="00F52B73">
        <w:trPr>
          <w:trHeight w:val="11298"/>
        </w:trPr>
        <w:tc>
          <w:tcPr>
            <w:tcW w:w="8644" w:type="dxa"/>
          </w:tcPr>
          <w:p w:rsidR="0002450B" w:rsidRPr="00B0730B" w:rsidRDefault="005D57B3" w:rsidP="00060CB9">
            <w:pPr>
              <w:rPr>
                <w:rFonts w:ascii="Century Gothic" w:hAnsi="Century Gothic" w:cstheme="minorHAnsi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388691678"/>
                <w:placeholder>
                  <w:docPart w:val="B5E13B30886247ABB5098AF380372FD3"/>
                </w:placeholder>
              </w:sdtPr>
              <w:sdtEndPr/>
              <w:sdtContent>
                <w:proofErr w:type="spellStart"/>
                <w:r w:rsidR="00060CB9" w:rsidRPr="00060CB9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060CB9" w:rsidRPr="00060CB9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060CB9" w:rsidRPr="00060CB9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</w:tr>
    </w:tbl>
    <w:p w:rsidR="0002450B" w:rsidRDefault="0002450B">
      <w:pPr>
        <w:rPr>
          <w:rFonts w:ascii="Century Gothic" w:hAnsi="Century Gothic" w:cstheme="minorHAnsi"/>
          <w:b/>
          <w:sz w:val="8"/>
          <w:szCs w:val="8"/>
        </w:rPr>
      </w:pPr>
      <w:r>
        <w:rPr>
          <w:rFonts w:ascii="Century Gothic" w:hAnsi="Century Gothic" w:cstheme="minorHAnsi"/>
          <w:b/>
          <w:sz w:val="8"/>
          <w:szCs w:val="8"/>
        </w:rPr>
        <w:br w:type="page"/>
      </w:r>
    </w:p>
    <w:tbl>
      <w:tblPr>
        <w:tblStyle w:val="Tablaconcuadrcula1"/>
        <w:tblW w:w="8504" w:type="dxa"/>
        <w:tblInd w:w="-5" w:type="dxa"/>
        <w:shd w:val="clear" w:color="auto" w:fill="282182"/>
        <w:tblLook w:val="04A0" w:firstRow="1" w:lastRow="0" w:firstColumn="1" w:lastColumn="0" w:noHBand="0" w:noVBand="1"/>
      </w:tblPr>
      <w:tblGrid>
        <w:gridCol w:w="2060"/>
        <w:gridCol w:w="2090"/>
        <w:gridCol w:w="2494"/>
        <w:gridCol w:w="1860"/>
      </w:tblGrid>
      <w:tr w:rsidR="00060CB9" w:rsidRPr="00060CB9" w:rsidTr="0042756A">
        <w:tc>
          <w:tcPr>
            <w:tcW w:w="8494" w:type="dxa"/>
            <w:gridSpan w:val="4"/>
            <w:shd w:val="clear" w:color="auto" w:fill="282182"/>
          </w:tcPr>
          <w:p w:rsidR="00060CB9" w:rsidRPr="00060CB9" w:rsidRDefault="00060CB9" w:rsidP="00060CB9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proofErr w:type="spellStart"/>
            <w:r w:rsidRPr="00060CB9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lastRenderedPageBreak/>
              <w:t>Education</w:t>
            </w:r>
            <w:proofErr w:type="spellEnd"/>
          </w:p>
        </w:tc>
      </w:tr>
      <w:tr w:rsidR="00060CB9" w:rsidRPr="00060CB9" w:rsidTr="0042756A">
        <w:tblPrEx>
          <w:shd w:val="clear" w:color="auto" w:fill="auto"/>
        </w:tblPrEx>
        <w:tc>
          <w:tcPr>
            <w:tcW w:w="206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60CB9" w:rsidRPr="00060CB9" w:rsidRDefault="00060CB9" w:rsidP="00060CB9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proofErr w:type="spellStart"/>
            <w:r w:rsidRPr="00060CB9">
              <w:rPr>
                <w:rFonts w:ascii="Century Gothic" w:hAnsi="Century Gothic" w:cstheme="minorHAnsi"/>
                <w:b/>
                <w:sz w:val="24"/>
                <w:szCs w:val="24"/>
              </w:rPr>
              <w:t>Degree</w:t>
            </w:r>
            <w:proofErr w:type="spellEnd"/>
          </w:p>
        </w:tc>
        <w:tc>
          <w:tcPr>
            <w:tcW w:w="209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60CB9" w:rsidRPr="00060CB9" w:rsidRDefault="00060CB9" w:rsidP="00060CB9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060CB9">
              <w:rPr>
                <w:rFonts w:ascii="Century Gothic" w:hAnsi="Century Gothic" w:cstheme="minorHAnsi"/>
                <w:b/>
                <w:sz w:val="24"/>
                <w:szCs w:val="24"/>
              </w:rPr>
              <w:t xml:space="preserve">Univ., </w:t>
            </w:r>
            <w:proofErr w:type="spellStart"/>
            <w:r w:rsidRPr="00060CB9">
              <w:rPr>
                <w:rFonts w:ascii="Century Gothic" w:hAnsi="Century Gothic" w:cstheme="minorHAnsi"/>
                <w:b/>
                <w:sz w:val="24"/>
                <w:szCs w:val="24"/>
              </w:rPr>
              <w:t>School</w:t>
            </w:r>
            <w:proofErr w:type="spellEnd"/>
          </w:p>
        </w:tc>
        <w:tc>
          <w:tcPr>
            <w:tcW w:w="2494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60CB9" w:rsidRPr="00060CB9" w:rsidRDefault="00060CB9" w:rsidP="00060CB9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060CB9">
              <w:rPr>
                <w:rFonts w:ascii="Century Gothic" w:hAnsi="Century Gothic" w:cstheme="minorHAnsi"/>
                <w:b/>
                <w:sz w:val="24"/>
                <w:szCs w:val="24"/>
              </w:rPr>
              <w:t>Date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60CB9" w:rsidRPr="00060CB9" w:rsidRDefault="00060CB9" w:rsidP="00060CB9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proofErr w:type="spellStart"/>
            <w:r w:rsidRPr="00060CB9">
              <w:rPr>
                <w:rFonts w:ascii="Century Gothic" w:hAnsi="Century Gothic" w:cstheme="minorHAnsi"/>
                <w:b/>
                <w:sz w:val="24"/>
                <w:szCs w:val="24"/>
              </w:rPr>
              <w:t>Academic</w:t>
            </w:r>
            <w:proofErr w:type="spellEnd"/>
            <w:r w:rsidRPr="00060CB9">
              <w:rPr>
                <w:rFonts w:ascii="Century Gothic" w:hAnsi="Century Gothic" w:cstheme="minorHAnsi"/>
                <w:b/>
                <w:sz w:val="24"/>
                <w:szCs w:val="24"/>
              </w:rPr>
              <w:t xml:space="preserve"> record</w:t>
            </w:r>
          </w:p>
        </w:tc>
      </w:tr>
      <w:tr w:rsidR="00060CB9" w:rsidRPr="00060CB9" w:rsidTr="0042756A">
        <w:tblPrEx>
          <w:shd w:val="clear" w:color="auto" w:fill="auto"/>
        </w:tblPrEx>
        <w:trPr>
          <w:trHeight w:val="397"/>
        </w:trPr>
        <w:tc>
          <w:tcPr>
            <w:tcW w:w="2060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804308431"/>
                <w:placeholder>
                  <w:docPart w:val="D80BE9C1CD0A4EA99C8E0EC0EF661D18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-1043587728"/>
                    <w:placeholder>
                      <w:docPart w:val="00EA1C54669E4544AD09CC4DB97A24C7"/>
                    </w:placeholder>
                  </w:sdtPr>
                  <w:sdtEndPr/>
                  <w:sdtContent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Type</w:t>
                    </w:r>
                    <w:proofErr w:type="spellEnd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here</w:t>
                    </w:r>
                    <w:proofErr w:type="spellEnd"/>
                  </w:sdtContent>
                </w:sdt>
              </w:sdtContent>
            </w:sdt>
          </w:p>
        </w:tc>
        <w:tc>
          <w:tcPr>
            <w:tcW w:w="2090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041669754"/>
                <w:placeholder>
                  <w:docPart w:val="9E1405164F344FD6B3D450BDCB91464F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979735321"/>
                    <w:placeholder>
                      <w:docPart w:val="963633EC548441F795D157B146D39C02"/>
                    </w:placeholder>
                  </w:sdtPr>
                  <w:sdtEndPr/>
                  <w:sdtContent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Type</w:t>
                    </w:r>
                    <w:proofErr w:type="spellEnd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here</w:t>
                    </w:r>
                    <w:proofErr w:type="spellEnd"/>
                  </w:sdtContent>
                </w:sdt>
              </w:sdtContent>
            </w:sdt>
          </w:p>
        </w:tc>
        <w:tc>
          <w:tcPr>
            <w:tcW w:w="2494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="Calibri"/>
                  <w:color w:val="808080" w:themeColor="background1" w:themeShade="80"/>
                  <w:sz w:val="24"/>
                  <w:szCs w:val="24"/>
                </w:rPr>
                <w:id w:val="-1308544021"/>
                <w:placeholder>
                  <w:docPart w:val="18C8A20A3034410F90FA8FE5D40E5AD6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  <w:tc>
          <w:tcPr>
            <w:tcW w:w="1860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62378219"/>
                <w:placeholder>
                  <w:docPart w:val="86DC53862D1D417EB52994D57AB8C74F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-926961008"/>
                    <w:placeholder>
                      <w:docPart w:val="E51FD22EB5D6463CAF09F903ADDA5D75"/>
                    </w:placeholder>
                  </w:sdtPr>
                  <w:sdtEndPr/>
                  <w:sdtContent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Type</w:t>
                    </w:r>
                    <w:proofErr w:type="spellEnd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score</w:t>
                    </w:r>
                  </w:sdtContent>
                </w:sdt>
              </w:sdtContent>
            </w:sdt>
          </w:p>
        </w:tc>
      </w:tr>
      <w:tr w:rsidR="00060CB9" w:rsidRPr="00060CB9" w:rsidTr="0042756A">
        <w:tblPrEx>
          <w:shd w:val="clear" w:color="auto" w:fill="auto"/>
        </w:tblPrEx>
        <w:trPr>
          <w:trHeight w:val="397"/>
        </w:trPr>
        <w:tc>
          <w:tcPr>
            <w:tcW w:w="2060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442269142"/>
                <w:placeholder>
                  <w:docPart w:val="65BB5CAEC0F144CD895129A2BF18188D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631604483"/>
                    <w:placeholder>
                      <w:docPart w:val="37EDA45A23EF4BFB8177CBB12DB6F4AE"/>
                    </w:placeholder>
                  </w:sdtPr>
                  <w:sdtEndPr/>
                  <w:sdtContent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Type</w:t>
                    </w:r>
                    <w:proofErr w:type="spellEnd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here</w:t>
                    </w:r>
                    <w:proofErr w:type="spellEnd"/>
                  </w:sdtContent>
                </w:sdt>
              </w:sdtContent>
            </w:sdt>
          </w:p>
        </w:tc>
        <w:tc>
          <w:tcPr>
            <w:tcW w:w="2090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798345154"/>
                <w:placeholder>
                  <w:docPart w:val="06254C4E528040C89EF574EA2E2A1952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-1234463130"/>
                    <w:placeholder>
                      <w:docPart w:val="51E52FF8E6C0497E951FF9036D4BB63D"/>
                    </w:placeholder>
                  </w:sdtPr>
                  <w:sdtEndPr/>
                  <w:sdtContent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Type</w:t>
                    </w:r>
                    <w:proofErr w:type="spellEnd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here</w:t>
                    </w:r>
                    <w:proofErr w:type="spellEnd"/>
                  </w:sdtContent>
                </w:sdt>
              </w:sdtContent>
            </w:sdt>
          </w:p>
        </w:tc>
        <w:tc>
          <w:tcPr>
            <w:tcW w:w="2494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="Calibri"/>
                  <w:color w:val="808080" w:themeColor="background1" w:themeShade="80"/>
                  <w:sz w:val="24"/>
                  <w:szCs w:val="24"/>
                </w:rPr>
                <w:id w:val="911050305"/>
                <w:placeholder>
                  <w:docPart w:val="E36103CF73FC42CFA6E619044736DEF3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  <w:tc>
          <w:tcPr>
            <w:tcW w:w="1860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724368767"/>
                <w:placeholder>
                  <w:docPart w:val="50CAC741A73C4A72893297E79B9D0AD8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1430315112"/>
                    <w:placeholder>
                      <w:docPart w:val="E9750E42A3BF4879985FB8E8B7637DFA"/>
                    </w:placeholder>
                  </w:sdtPr>
                  <w:sdtEndPr/>
                  <w:sdtContent>
                    <w:sdt>
                      <w:sdtP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id w:val="-1859807083"/>
                        <w:placeholder>
                          <w:docPart w:val="E0A735E5CC234A3A87BFEFBC53CCF92A"/>
                        </w:placeholder>
                      </w:sdtPr>
                      <w:sdtEndPr/>
                      <w:sdtContent>
                        <w:sdt>
                          <w:sdtPr>
                            <w:rPr>
                              <w:rFonts w:ascii="Century Gothic" w:hAnsi="Century Gothic" w:cstheme="minorHAnsi"/>
                              <w:sz w:val="24"/>
                              <w:szCs w:val="24"/>
                            </w:rPr>
                            <w:id w:val="-625238908"/>
                            <w:placeholder>
                              <w:docPart w:val="57C6E463BBB34A7AA98FEB6BFF2FF72C"/>
                            </w:placeholder>
                          </w:sdtPr>
                          <w:sdtEndPr/>
                          <w:sdtContent>
                            <w:proofErr w:type="spellStart"/>
                            <w:r w:rsidR="00060CB9" w:rsidRPr="00060CB9">
                              <w:rPr>
                                <w:rFonts w:ascii="Century Gothic" w:hAnsi="Century Gothic" w:cstheme="minorHAnsi"/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Type</w:t>
                            </w:r>
                            <w:proofErr w:type="spellEnd"/>
                            <w:r w:rsidR="00060CB9" w:rsidRPr="00060CB9">
                              <w:rPr>
                                <w:rFonts w:ascii="Century Gothic" w:hAnsi="Century Gothic" w:cstheme="minorHAnsi"/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 xml:space="preserve"> score</w:t>
                            </w:r>
                          </w:sdtContent>
                        </w:sdt>
                      </w:sdtContent>
                    </w:sdt>
                  </w:sdtContent>
                </w:sdt>
              </w:sdtContent>
            </w:sdt>
          </w:p>
        </w:tc>
      </w:tr>
      <w:tr w:rsidR="00060CB9" w:rsidRPr="00060CB9" w:rsidTr="0042756A">
        <w:tblPrEx>
          <w:shd w:val="clear" w:color="auto" w:fill="auto"/>
        </w:tblPrEx>
        <w:trPr>
          <w:trHeight w:val="397"/>
        </w:trPr>
        <w:tc>
          <w:tcPr>
            <w:tcW w:w="2060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371692494"/>
                <w:placeholder>
                  <w:docPart w:val="E3B233AF9A55423B89287A1E0A22EE87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196973789"/>
                    <w:placeholder>
                      <w:docPart w:val="2464BCBAC67B4A3F8714D9C74AE05E36"/>
                    </w:placeholder>
                  </w:sdtPr>
                  <w:sdtEndPr/>
                  <w:sdtContent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Type</w:t>
                    </w:r>
                    <w:proofErr w:type="spellEnd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here</w:t>
                    </w:r>
                    <w:proofErr w:type="spellEnd"/>
                  </w:sdtContent>
                </w:sdt>
              </w:sdtContent>
            </w:sdt>
          </w:p>
        </w:tc>
        <w:tc>
          <w:tcPr>
            <w:tcW w:w="2090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866871090"/>
                <w:placeholder>
                  <w:docPart w:val="FC77D59EE8014A51A29F2FD90DBD683C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1120337668"/>
                    <w:placeholder>
                      <w:docPart w:val="7FF1B10D00ED45FF9378FCAD5F319A92"/>
                    </w:placeholder>
                  </w:sdtPr>
                  <w:sdtEndPr/>
                  <w:sdtContent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Type</w:t>
                    </w:r>
                    <w:proofErr w:type="spellEnd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here</w:t>
                    </w:r>
                    <w:proofErr w:type="spellEnd"/>
                  </w:sdtContent>
                </w:sdt>
              </w:sdtContent>
            </w:sdt>
          </w:p>
        </w:tc>
        <w:tc>
          <w:tcPr>
            <w:tcW w:w="2494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="Calibri"/>
                  <w:color w:val="808080" w:themeColor="background1" w:themeShade="80"/>
                  <w:sz w:val="24"/>
                  <w:szCs w:val="24"/>
                </w:rPr>
                <w:id w:val="-1501504068"/>
                <w:placeholder>
                  <w:docPart w:val="1F556E0F2BC34A7FAB9B77F711DA9DEA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  <w:tc>
          <w:tcPr>
            <w:tcW w:w="1860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454101593"/>
                <w:placeholder>
                  <w:docPart w:val="C6F3B365DA6E4DFB900C31EAFB07594A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2058360589"/>
                    <w:placeholder>
                      <w:docPart w:val="BE33E62286174B2286E428D7F1207383"/>
                    </w:placeholder>
                  </w:sdtPr>
                  <w:sdtEndPr/>
                  <w:sdtContent>
                    <w:sdt>
                      <w:sdtP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id w:val="848219315"/>
                        <w:placeholder>
                          <w:docPart w:val="9BBEC0D1E466485695A553CF90AAA788"/>
                        </w:placeholder>
                      </w:sdtPr>
                      <w:sdtEndPr/>
                      <w:sdtContent>
                        <w:sdt>
                          <w:sdtPr>
                            <w:rPr>
                              <w:rFonts w:ascii="Century Gothic" w:hAnsi="Century Gothic" w:cstheme="minorHAnsi"/>
                              <w:sz w:val="24"/>
                              <w:szCs w:val="24"/>
                            </w:rPr>
                            <w:id w:val="1261335801"/>
                            <w:placeholder>
                              <w:docPart w:val="77F62F4D260D444588EB7D120C2DBBFE"/>
                            </w:placeholder>
                          </w:sdtPr>
                          <w:sdtEndPr/>
                          <w:sdtContent>
                            <w:proofErr w:type="spellStart"/>
                            <w:r w:rsidR="00060CB9" w:rsidRPr="00060CB9">
                              <w:rPr>
                                <w:rFonts w:ascii="Century Gothic" w:hAnsi="Century Gothic" w:cstheme="minorHAnsi"/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Type</w:t>
                            </w:r>
                            <w:proofErr w:type="spellEnd"/>
                            <w:r w:rsidR="00060CB9" w:rsidRPr="00060CB9">
                              <w:rPr>
                                <w:rFonts w:ascii="Century Gothic" w:hAnsi="Century Gothic" w:cstheme="minorHAnsi"/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 xml:space="preserve"> score</w:t>
                            </w:r>
                          </w:sdtContent>
                        </w:sdt>
                      </w:sdtContent>
                    </w:sdt>
                  </w:sdtContent>
                </w:sdt>
              </w:sdtContent>
            </w:sdt>
          </w:p>
        </w:tc>
      </w:tr>
      <w:tr w:rsidR="00060CB9" w:rsidRPr="00060CB9" w:rsidTr="0042756A">
        <w:tblPrEx>
          <w:shd w:val="clear" w:color="auto" w:fill="auto"/>
        </w:tblPrEx>
        <w:trPr>
          <w:trHeight w:val="397"/>
        </w:trPr>
        <w:tc>
          <w:tcPr>
            <w:tcW w:w="2060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2047205291"/>
                <w:placeholder>
                  <w:docPart w:val="5CE19EDFA0704C8BBEBD37A83FB47844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-1149980187"/>
                    <w:placeholder>
                      <w:docPart w:val="ACCB84B952E649BFAC13D059ABB0F3F1"/>
                    </w:placeholder>
                  </w:sdtPr>
                  <w:sdtEndPr/>
                  <w:sdtContent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Type</w:t>
                    </w:r>
                    <w:proofErr w:type="spellEnd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here</w:t>
                    </w:r>
                    <w:proofErr w:type="spellEnd"/>
                  </w:sdtContent>
                </w:sdt>
              </w:sdtContent>
            </w:sdt>
          </w:p>
        </w:tc>
        <w:tc>
          <w:tcPr>
            <w:tcW w:w="2090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244394916"/>
                <w:placeholder>
                  <w:docPart w:val="F0C3B15CF99346E9A0A3C21DC4CA0BAC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-1947298277"/>
                    <w:placeholder>
                      <w:docPart w:val="F06DC8698A21470E9198C17F9BFA1147"/>
                    </w:placeholder>
                  </w:sdtPr>
                  <w:sdtEndPr/>
                  <w:sdtContent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Type</w:t>
                    </w:r>
                    <w:proofErr w:type="spellEnd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here</w:t>
                    </w:r>
                    <w:proofErr w:type="spellEnd"/>
                  </w:sdtContent>
                </w:sdt>
              </w:sdtContent>
            </w:sdt>
          </w:p>
        </w:tc>
        <w:tc>
          <w:tcPr>
            <w:tcW w:w="2494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="Calibri"/>
                  <w:color w:val="808080" w:themeColor="background1" w:themeShade="80"/>
                  <w:sz w:val="24"/>
                  <w:szCs w:val="24"/>
                </w:rPr>
                <w:id w:val="-663391742"/>
                <w:placeholder>
                  <w:docPart w:val="303B66A43928449196C8A6DEDE083A25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  <w:tc>
          <w:tcPr>
            <w:tcW w:w="1860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417526743"/>
                <w:placeholder>
                  <w:docPart w:val="7F1CB487D46848ACB1426FAE51C4DE5A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-181970668"/>
                    <w:placeholder>
                      <w:docPart w:val="9D4E4E0A1E2847E596C3FF5DE16E9C6B"/>
                    </w:placeholder>
                  </w:sdtPr>
                  <w:sdtEndPr/>
                  <w:sdtContent>
                    <w:sdt>
                      <w:sdtP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id w:val="-821506300"/>
                        <w:placeholder>
                          <w:docPart w:val="FB222399CFED41EAAE832EAB898BA89C"/>
                        </w:placeholder>
                      </w:sdtPr>
                      <w:sdtEndPr/>
                      <w:sdtContent>
                        <w:sdt>
                          <w:sdtPr>
                            <w:rPr>
                              <w:rFonts w:ascii="Century Gothic" w:hAnsi="Century Gothic" w:cstheme="minorHAnsi"/>
                              <w:sz w:val="24"/>
                              <w:szCs w:val="24"/>
                            </w:rPr>
                            <w:id w:val="583115216"/>
                            <w:placeholder>
                              <w:docPart w:val="45C3B9D8B1DE452DB33888B1104B9E0A"/>
                            </w:placeholder>
                          </w:sdtPr>
                          <w:sdtEndPr/>
                          <w:sdtContent>
                            <w:proofErr w:type="spellStart"/>
                            <w:r w:rsidR="00060CB9" w:rsidRPr="00060CB9">
                              <w:rPr>
                                <w:rFonts w:ascii="Century Gothic" w:hAnsi="Century Gothic" w:cstheme="minorHAnsi"/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Type</w:t>
                            </w:r>
                            <w:proofErr w:type="spellEnd"/>
                            <w:r w:rsidR="00060CB9" w:rsidRPr="00060CB9">
                              <w:rPr>
                                <w:rFonts w:ascii="Century Gothic" w:hAnsi="Century Gothic" w:cstheme="minorHAnsi"/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 xml:space="preserve"> score</w:t>
                            </w:r>
                          </w:sdtContent>
                        </w:sdt>
                      </w:sdtContent>
                    </w:sdt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</w:sdtContent>
                </w:sdt>
              </w:sdtContent>
            </w:sdt>
          </w:p>
        </w:tc>
      </w:tr>
      <w:tr w:rsidR="00060CB9" w:rsidRPr="00060CB9" w:rsidTr="0042756A">
        <w:tblPrEx>
          <w:shd w:val="clear" w:color="auto" w:fill="auto"/>
        </w:tblPrEx>
        <w:trPr>
          <w:trHeight w:val="397"/>
        </w:trPr>
        <w:tc>
          <w:tcPr>
            <w:tcW w:w="2060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386385642"/>
                <w:placeholder>
                  <w:docPart w:val="AE36DCAAB68045AC8886064693E954F4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1826241800"/>
                    <w:placeholder>
                      <w:docPart w:val="EBA2D227E4634A1A936D1FD091F6EEFC"/>
                    </w:placeholder>
                  </w:sdtPr>
                  <w:sdtEndPr/>
                  <w:sdtContent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Type</w:t>
                    </w:r>
                    <w:proofErr w:type="spellEnd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here</w:t>
                    </w:r>
                    <w:proofErr w:type="spellEnd"/>
                  </w:sdtContent>
                </w:sdt>
              </w:sdtContent>
            </w:sdt>
          </w:p>
        </w:tc>
        <w:tc>
          <w:tcPr>
            <w:tcW w:w="2090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623521782"/>
                <w:placeholder>
                  <w:docPart w:val="F7BC3F6040274910B7FC9713EBB79C0E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-265467597"/>
                    <w:placeholder>
                      <w:docPart w:val="2C69168015484AA6AF82A5365C8F267D"/>
                    </w:placeholder>
                  </w:sdtPr>
                  <w:sdtEndPr/>
                  <w:sdtContent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Type</w:t>
                    </w:r>
                    <w:proofErr w:type="spellEnd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here</w:t>
                    </w:r>
                    <w:proofErr w:type="spellEnd"/>
                  </w:sdtContent>
                </w:sdt>
              </w:sdtContent>
            </w:sdt>
          </w:p>
        </w:tc>
        <w:tc>
          <w:tcPr>
            <w:tcW w:w="2494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="Calibri"/>
                  <w:color w:val="808080" w:themeColor="background1" w:themeShade="80"/>
                  <w:sz w:val="24"/>
                  <w:szCs w:val="24"/>
                </w:rPr>
                <w:id w:val="2104600349"/>
                <w:placeholder>
                  <w:docPart w:val="0CE140FAF7C34252957B50F60B8AD8F8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  <w:tc>
          <w:tcPr>
            <w:tcW w:w="1860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807736603"/>
                <w:placeholder>
                  <w:docPart w:val="B75C7F486B8D442D8D0C202967B73F83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-2018840792"/>
                    <w:placeholder>
                      <w:docPart w:val="580AED81A7754AB1A7691269CE53F8AB"/>
                    </w:placeholder>
                  </w:sdtPr>
                  <w:sdtEndPr/>
                  <w:sdtContent>
                    <w:sdt>
                      <w:sdtP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id w:val="-103894743"/>
                        <w:placeholder>
                          <w:docPart w:val="A10F0DAA1B4745318BB8ECF077976A24"/>
                        </w:placeholder>
                      </w:sdtPr>
                      <w:sdtEndPr/>
                      <w:sdtContent>
                        <w:sdt>
                          <w:sdtPr>
                            <w:rPr>
                              <w:rFonts w:ascii="Century Gothic" w:hAnsi="Century Gothic" w:cstheme="minorHAnsi"/>
                              <w:sz w:val="24"/>
                              <w:szCs w:val="24"/>
                            </w:rPr>
                            <w:id w:val="-759293659"/>
                            <w:placeholder>
                              <w:docPart w:val="513B735B14CD4F45A681573467DC14A0"/>
                            </w:placeholder>
                          </w:sdtPr>
                          <w:sdtEndPr/>
                          <w:sdtContent>
                            <w:proofErr w:type="spellStart"/>
                            <w:r w:rsidR="00060CB9" w:rsidRPr="00060CB9">
                              <w:rPr>
                                <w:rFonts w:ascii="Century Gothic" w:hAnsi="Century Gothic" w:cstheme="minorHAnsi"/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Type</w:t>
                            </w:r>
                            <w:proofErr w:type="spellEnd"/>
                            <w:r w:rsidR="00060CB9" w:rsidRPr="00060CB9">
                              <w:rPr>
                                <w:rFonts w:ascii="Century Gothic" w:hAnsi="Century Gothic" w:cstheme="minorHAnsi"/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 xml:space="preserve"> score</w:t>
                            </w:r>
                          </w:sdtContent>
                        </w:sdt>
                      </w:sdtContent>
                    </w:sdt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</w:sdtContent>
                </w:sdt>
              </w:sdtContent>
            </w:sdt>
          </w:p>
        </w:tc>
      </w:tr>
      <w:tr w:rsidR="00060CB9" w:rsidRPr="00060CB9" w:rsidTr="0042756A">
        <w:tblPrEx>
          <w:shd w:val="clear" w:color="auto" w:fill="auto"/>
        </w:tblPrEx>
        <w:trPr>
          <w:trHeight w:val="397"/>
        </w:trPr>
        <w:tc>
          <w:tcPr>
            <w:tcW w:w="2060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526515663"/>
                <w:placeholder>
                  <w:docPart w:val="51FE862CA0FF4A4A8C81E3C98F753FC5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-1447000949"/>
                    <w:placeholder>
                      <w:docPart w:val="3938F0BD113643AA93BFCACFA28DAA75"/>
                    </w:placeholder>
                  </w:sdtPr>
                  <w:sdtEndPr/>
                  <w:sdtContent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Type</w:t>
                    </w:r>
                    <w:proofErr w:type="spellEnd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here</w:t>
                    </w:r>
                    <w:proofErr w:type="spellEnd"/>
                  </w:sdtContent>
                </w:sdt>
              </w:sdtContent>
            </w:sdt>
          </w:p>
        </w:tc>
        <w:tc>
          <w:tcPr>
            <w:tcW w:w="2090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917600365"/>
                <w:placeholder>
                  <w:docPart w:val="0FB22FAED1154806B8400D1885182993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1456220610"/>
                    <w:placeholder>
                      <w:docPart w:val="678CDCF3BAE24C8FAF0F7699F97469EB"/>
                    </w:placeholder>
                  </w:sdtPr>
                  <w:sdtEndPr/>
                  <w:sdtContent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Type</w:t>
                    </w:r>
                    <w:proofErr w:type="spellEnd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here</w:t>
                    </w:r>
                    <w:proofErr w:type="spellEnd"/>
                  </w:sdtContent>
                </w:sdt>
              </w:sdtContent>
            </w:sdt>
          </w:p>
        </w:tc>
        <w:tc>
          <w:tcPr>
            <w:tcW w:w="2494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="Calibri"/>
                  <w:color w:val="808080" w:themeColor="background1" w:themeShade="80"/>
                  <w:sz w:val="24"/>
                  <w:szCs w:val="24"/>
                </w:rPr>
                <w:id w:val="1492918341"/>
                <w:placeholder>
                  <w:docPart w:val="B79348909CBB484B8CDDA9C804FC8E17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  <w:tc>
          <w:tcPr>
            <w:tcW w:w="1860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155717049"/>
                <w:placeholder>
                  <w:docPart w:val="77C10FEF8D824A66B0C68FED36D0D280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983743465"/>
                    <w:placeholder>
                      <w:docPart w:val="A8188587111148CF827364281A5DEE5D"/>
                    </w:placeholder>
                  </w:sdtPr>
                  <w:sdtEndPr/>
                  <w:sdtContent>
                    <w:sdt>
                      <w:sdtP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id w:val="1183935182"/>
                        <w:placeholder>
                          <w:docPart w:val="B1A43BBC397A44FC90B104009FAF2B42"/>
                        </w:placeholder>
                      </w:sdtPr>
                      <w:sdtEndPr/>
                      <w:sdtContent>
                        <w:sdt>
                          <w:sdtPr>
                            <w:rPr>
                              <w:rFonts w:ascii="Century Gothic" w:hAnsi="Century Gothic" w:cstheme="minorHAnsi"/>
                              <w:sz w:val="24"/>
                              <w:szCs w:val="24"/>
                            </w:rPr>
                            <w:id w:val="-1158991851"/>
                            <w:placeholder>
                              <w:docPart w:val="FCF0EDFBD8FC418E8612FA5B0FFF555F"/>
                            </w:placeholder>
                          </w:sdtPr>
                          <w:sdtEndPr/>
                          <w:sdtContent>
                            <w:proofErr w:type="spellStart"/>
                            <w:r w:rsidR="00060CB9" w:rsidRPr="00060CB9">
                              <w:rPr>
                                <w:rFonts w:ascii="Century Gothic" w:hAnsi="Century Gothic" w:cstheme="minorHAnsi"/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Type</w:t>
                            </w:r>
                            <w:proofErr w:type="spellEnd"/>
                            <w:r w:rsidR="00060CB9" w:rsidRPr="00060CB9">
                              <w:rPr>
                                <w:rFonts w:ascii="Century Gothic" w:hAnsi="Century Gothic" w:cstheme="minorHAnsi"/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 xml:space="preserve"> score</w:t>
                            </w:r>
                          </w:sdtContent>
                        </w:sdt>
                      </w:sdtContent>
                    </w:sdt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</w:sdtContent>
                </w:sdt>
              </w:sdtContent>
            </w:sdt>
          </w:p>
        </w:tc>
      </w:tr>
      <w:tr w:rsidR="00060CB9" w:rsidRPr="00060CB9" w:rsidTr="0042756A">
        <w:tblPrEx>
          <w:shd w:val="clear" w:color="auto" w:fill="auto"/>
        </w:tblPrEx>
        <w:trPr>
          <w:trHeight w:val="397"/>
        </w:trPr>
        <w:tc>
          <w:tcPr>
            <w:tcW w:w="2060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583612198"/>
                <w:placeholder>
                  <w:docPart w:val="7FF97F6EF4C949488BA038320B3C54C7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218569184"/>
                    <w:placeholder>
                      <w:docPart w:val="F1B4C72623E843ABB539042E6EEBDF25"/>
                    </w:placeholder>
                  </w:sdtPr>
                  <w:sdtEndPr/>
                  <w:sdtContent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Type</w:t>
                    </w:r>
                    <w:proofErr w:type="spellEnd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here</w:t>
                    </w:r>
                    <w:proofErr w:type="spellEnd"/>
                  </w:sdtContent>
                </w:sdt>
              </w:sdtContent>
            </w:sdt>
          </w:p>
        </w:tc>
        <w:tc>
          <w:tcPr>
            <w:tcW w:w="2090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68472429"/>
                <w:placeholder>
                  <w:docPart w:val="8A4508ED14C24B31B96BA7F91E2C0B45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-1582519143"/>
                    <w:placeholder>
                      <w:docPart w:val="D9C38C16C3B74098AE16B427CED2D854"/>
                    </w:placeholder>
                  </w:sdtPr>
                  <w:sdtEndPr/>
                  <w:sdtContent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Type</w:t>
                    </w:r>
                    <w:proofErr w:type="spellEnd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here</w:t>
                    </w:r>
                    <w:proofErr w:type="spellEnd"/>
                  </w:sdtContent>
                </w:sdt>
              </w:sdtContent>
            </w:sdt>
          </w:p>
        </w:tc>
        <w:tc>
          <w:tcPr>
            <w:tcW w:w="2494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="Calibri"/>
                  <w:color w:val="808080" w:themeColor="background1" w:themeShade="80"/>
                  <w:sz w:val="24"/>
                  <w:szCs w:val="24"/>
                </w:rPr>
                <w:id w:val="-821117320"/>
                <w:placeholder>
                  <w:docPart w:val="FECCA01954B04854B7EF2E4C9D51AA87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  <w:tc>
          <w:tcPr>
            <w:tcW w:w="1860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493292199"/>
                <w:placeholder>
                  <w:docPart w:val="A8A4914E90704A389B1D1438AA662AA5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1781995137"/>
                    <w:placeholder>
                      <w:docPart w:val="9E26F90789034A61A28DE01E2BA1B3C0"/>
                    </w:placeholder>
                  </w:sdtPr>
                  <w:sdtEndPr/>
                  <w:sdtContent>
                    <w:sdt>
                      <w:sdtP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id w:val="-1588448127"/>
                        <w:placeholder>
                          <w:docPart w:val="D4C8FD1A6A6E4C2EB5359D0791F2A27F"/>
                        </w:placeholder>
                      </w:sdtPr>
                      <w:sdtEndPr/>
                      <w:sdtContent>
                        <w:sdt>
                          <w:sdtPr>
                            <w:rPr>
                              <w:rFonts w:ascii="Century Gothic" w:hAnsi="Century Gothic" w:cstheme="minorHAnsi"/>
                              <w:sz w:val="24"/>
                              <w:szCs w:val="24"/>
                            </w:rPr>
                            <w:id w:val="-1923937791"/>
                            <w:placeholder>
                              <w:docPart w:val="7F49F3954A4B4377848B294D6A55DDCB"/>
                            </w:placeholder>
                          </w:sdtPr>
                          <w:sdtEndPr/>
                          <w:sdtContent>
                            <w:proofErr w:type="spellStart"/>
                            <w:r w:rsidR="00060CB9" w:rsidRPr="00060CB9">
                              <w:rPr>
                                <w:rFonts w:ascii="Century Gothic" w:hAnsi="Century Gothic" w:cstheme="minorHAnsi"/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Type</w:t>
                            </w:r>
                            <w:proofErr w:type="spellEnd"/>
                            <w:r w:rsidR="00060CB9" w:rsidRPr="00060CB9">
                              <w:rPr>
                                <w:rFonts w:ascii="Century Gothic" w:hAnsi="Century Gothic" w:cstheme="minorHAnsi"/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 xml:space="preserve"> score</w:t>
                            </w:r>
                          </w:sdtContent>
                        </w:sdt>
                      </w:sdtContent>
                    </w:sdt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</w:sdtContent>
                </w:sdt>
              </w:sdtContent>
            </w:sdt>
          </w:p>
        </w:tc>
      </w:tr>
    </w:tbl>
    <w:p w:rsidR="00060CB9" w:rsidRPr="00060CB9" w:rsidRDefault="00060CB9" w:rsidP="00060CB9">
      <w:pPr>
        <w:rPr>
          <w:rFonts w:ascii="Century Gothic" w:hAnsi="Century Gothic" w:cstheme="minorHAnsi"/>
          <w:b/>
          <w:sz w:val="8"/>
          <w:szCs w:val="8"/>
        </w:rPr>
      </w:pP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061"/>
        <w:gridCol w:w="2089"/>
        <w:gridCol w:w="100"/>
        <w:gridCol w:w="2395"/>
        <w:gridCol w:w="1859"/>
      </w:tblGrid>
      <w:tr w:rsidR="00060CB9" w:rsidRPr="00060CB9" w:rsidTr="00060CB9">
        <w:tc>
          <w:tcPr>
            <w:tcW w:w="2061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060CB9" w:rsidRPr="00060CB9" w:rsidRDefault="00060CB9" w:rsidP="00060CB9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060CB9">
              <w:rPr>
                <w:rFonts w:ascii="Century Gothic" w:hAnsi="Century Gothic" w:cstheme="minorHAnsi"/>
                <w:b/>
                <w:sz w:val="24"/>
                <w:szCs w:val="24"/>
              </w:rPr>
              <w:t xml:space="preserve">Post. </w:t>
            </w:r>
            <w:proofErr w:type="spellStart"/>
            <w:r w:rsidRPr="00060CB9">
              <w:rPr>
                <w:rFonts w:ascii="Century Gothic" w:hAnsi="Century Gothic" w:cstheme="minorHAnsi"/>
                <w:b/>
                <w:sz w:val="24"/>
                <w:szCs w:val="24"/>
              </w:rPr>
              <w:t>Degree</w:t>
            </w:r>
            <w:proofErr w:type="spellEnd"/>
          </w:p>
        </w:tc>
        <w:tc>
          <w:tcPr>
            <w:tcW w:w="2189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060CB9" w:rsidRPr="00060CB9" w:rsidRDefault="00060CB9" w:rsidP="00060CB9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060CB9">
              <w:rPr>
                <w:rFonts w:ascii="Century Gothic" w:hAnsi="Century Gothic" w:cstheme="minorHAnsi"/>
                <w:b/>
                <w:sz w:val="24"/>
                <w:szCs w:val="24"/>
              </w:rPr>
              <w:t xml:space="preserve">Univ., </w:t>
            </w:r>
            <w:proofErr w:type="spellStart"/>
            <w:r w:rsidRPr="00060CB9">
              <w:rPr>
                <w:rFonts w:ascii="Century Gothic" w:hAnsi="Century Gothic" w:cstheme="minorHAnsi"/>
                <w:b/>
                <w:sz w:val="24"/>
                <w:szCs w:val="24"/>
              </w:rPr>
              <w:t>School</w:t>
            </w:r>
            <w:proofErr w:type="spellEnd"/>
          </w:p>
        </w:tc>
        <w:tc>
          <w:tcPr>
            <w:tcW w:w="2395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060CB9" w:rsidRPr="00060CB9" w:rsidRDefault="00060CB9" w:rsidP="00060CB9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060CB9">
              <w:rPr>
                <w:rFonts w:ascii="Century Gothic" w:hAnsi="Century Gothic" w:cstheme="minorHAnsi"/>
                <w:b/>
                <w:sz w:val="24"/>
                <w:szCs w:val="24"/>
              </w:rPr>
              <w:t>Date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060CB9" w:rsidRPr="00060CB9" w:rsidRDefault="00060CB9" w:rsidP="00060CB9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proofErr w:type="spellStart"/>
            <w:r w:rsidRPr="00060CB9">
              <w:rPr>
                <w:rFonts w:ascii="Century Gothic" w:hAnsi="Century Gothic" w:cstheme="minorHAnsi"/>
                <w:b/>
                <w:sz w:val="24"/>
                <w:szCs w:val="24"/>
              </w:rPr>
              <w:t>Academic</w:t>
            </w:r>
            <w:proofErr w:type="spellEnd"/>
            <w:r w:rsidRPr="00060CB9">
              <w:rPr>
                <w:rFonts w:ascii="Century Gothic" w:hAnsi="Century Gothic" w:cstheme="minorHAnsi"/>
                <w:b/>
                <w:sz w:val="24"/>
                <w:szCs w:val="24"/>
              </w:rPr>
              <w:t xml:space="preserve"> record</w:t>
            </w:r>
          </w:p>
        </w:tc>
      </w:tr>
      <w:tr w:rsidR="00060CB9" w:rsidRPr="00060CB9" w:rsidTr="00060CB9">
        <w:trPr>
          <w:trHeight w:val="397"/>
        </w:trPr>
        <w:tc>
          <w:tcPr>
            <w:tcW w:w="2061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027377061"/>
                <w:placeholder>
                  <w:docPart w:val="A2D3EA6133CC457D9DF3C1E0FF60F331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468716735"/>
                    <w:placeholder>
                      <w:docPart w:val="012D6E7852CA45BFB53732E4D786AFAC"/>
                    </w:placeholder>
                  </w:sdtPr>
                  <w:sdtEndPr/>
                  <w:sdtContent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Type</w:t>
                    </w:r>
                    <w:proofErr w:type="spellEnd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here</w:t>
                    </w:r>
                    <w:proofErr w:type="spellEnd"/>
                  </w:sdtContent>
                </w:sdt>
              </w:sdtContent>
            </w:sdt>
          </w:p>
        </w:tc>
        <w:tc>
          <w:tcPr>
            <w:tcW w:w="2089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074014861"/>
                <w:placeholder>
                  <w:docPart w:val="707BA2DAD6954517A92AF26094B8AF97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-1056854850"/>
                    <w:placeholder>
                      <w:docPart w:val="0E02DFA75F34451A8A21436217026572"/>
                    </w:placeholder>
                  </w:sdtPr>
                  <w:sdtEndPr/>
                  <w:sdtContent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Type</w:t>
                    </w:r>
                    <w:proofErr w:type="spellEnd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here</w:t>
                    </w:r>
                    <w:proofErr w:type="spellEnd"/>
                  </w:sdtContent>
                </w:sdt>
              </w:sdtContent>
            </w:sdt>
          </w:p>
        </w:tc>
        <w:tc>
          <w:tcPr>
            <w:tcW w:w="2495" w:type="dxa"/>
            <w:gridSpan w:val="2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="Calibri"/>
                  <w:color w:val="808080" w:themeColor="background1" w:themeShade="80"/>
                  <w:sz w:val="24"/>
                  <w:szCs w:val="24"/>
                </w:rPr>
                <w:id w:val="1211533803"/>
                <w:placeholder>
                  <w:docPart w:val="6E51E10317CC404BA63DE80481B67E56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  <w:tc>
          <w:tcPr>
            <w:tcW w:w="1859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204517885"/>
                <w:placeholder>
                  <w:docPart w:val="C80ECF68691E4C228839D04A3E01F169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-460188842"/>
                    <w:placeholder>
                      <w:docPart w:val="54446C8869EF4E798E03CF29A85A3669"/>
                    </w:placeholder>
                  </w:sdtPr>
                  <w:sdtEndPr/>
                  <w:sdtContent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Type</w:t>
                    </w:r>
                    <w:proofErr w:type="spellEnd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score</w:t>
                    </w:r>
                  </w:sdtContent>
                </w:sdt>
              </w:sdtContent>
            </w:sdt>
          </w:p>
        </w:tc>
      </w:tr>
      <w:tr w:rsidR="00060CB9" w:rsidRPr="00060CB9" w:rsidTr="00060CB9">
        <w:trPr>
          <w:trHeight w:val="397"/>
        </w:trPr>
        <w:tc>
          <w:tcPr>
            <w:tcW w:w="2061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423540428"/>
                <w:placeholder>
                  <w:docPart w:val="72EC1775BE5E49EA89C2231286F3600E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364795705"/>
                    <w:placeholder>
                      <w:docPart w:val="05F3488169D949B8B76ABFD52076767C"/>
                    </w:placeholder>
                  </w:sdtPr>
                  <w:sdtEndPr/>
                  <w:sdtContent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Type</w:t>
                    </w:r>
                    <w:proofErr w:type="spellEnd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here</w:t>
                    </w:r>
                    <w:proofErr w:type="spellEnd"/>
                  </w:sdtContent>
                </w:sdt>
              </w:sdtContent>
            </w:sdt>
          </w:p>
        </w:tc>
        <w:tc>
          <w:tcPr>
            <w:tcW w:w="2089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859082028"/>
                <w:placeholder>
                  <w:docPart w:val="A2F9187AC8304E3DACBD9CAAF7968808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-1707788856"/>
                    <w:placeholder>
                      <w:docPart w:val="CB8AAE4F0AC44595B0DE69532B97D07B"/>
                    </w:placeholder>
                  </w:sdtPr>
                  <w:sdtEndPr/>
                  <w:sdtContent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Type</w:t>
                    </w:r>
                    <w:proofErr w:type="spellEnd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here</w:t>
                    </w:r>
                    <w:proofErr w:type="spellEnd"/>
                  </w:sdtContent>
                </w:sdt>
              </w:sdtContent>
            </w:sdt>
          </w:p>
        </w:tc>
        <w:tc>
          <w:tcPr>
            <w:tcW w:w="2495" w:type="dxa"/>
            <w:gridSpan w:val="2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="Calibri"/>
                  <w:color w:val="808080" w:themeColor="background1" w:themeShade="80"/>
                  <w:sz w:val="24"/>
                  <w:szCs w:val="24"/>
                </w:rPr>
                <w:id w:val="-1740624126"/>
                <w:placeholder>
                  <w:docPart w:val="8C78F31BA79E4B078C1299DC08E72042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  <w:tc>
          <w:tcPr>
            <w:tcW w:w="1859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341004949"/>
                <w:placeholder>
                  <w:docPart w:val="06BA4D692654456A98003582CDD066D0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-595709253"/>
                    <w:placeholder>
                      <w:docPart w:val="40E1527AA6E0496D9490452E29FE9AE3"/>
                    </w:placeholder>
                  </w:sdtPr>
                  <w:sdtEndPr/>
                  <w:sdtContent>
                    <w:sdt>
                      <w:sdtP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id w:val="-1889101187"/>
                        <w:placeholder>
                          <w:docPart w:val="DC455D8E6FB1478BA959785F5D81D46F"/>
                        </w:placeholder>
                      </w:sdtPr>
                      <w:sdtEndPr/>
                      <w:sdtContent>
                        <w:sdt>
                          <w:sdtPr>
                            <w:rPr>
                              <w:rFonts w:ascii="Century Gothic" w:hAnsi="Century Gothic" w:cstheme="minorHAnsi"/>
                              <w:sz w:val="24"/>
                              <w:szCs w:val="24"/>
                            </w:rPr>
                            <w:id w:val="67002803"/>
                            <w:placeholder>
                              <w:docPart w:val="D120B192A3E544AE8B231948419C63E9"/>
                            </w:placeholder>
                          </w:sdtPr>
                          <w:sdtEndPr/>
                          <w:sdtContent>
                            <w:proofErr w:type="spellStart"/>
                            <w:r w:rsidR="00060CB9" w:rsidRPr="00060CB9">
                              <w:rPr>
                                <w:rFonts w:ascii="Century Gothic" w:hAnsi="Century Gothic" w:cstheme="minorHAnsi"/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Type</w:t>
                            </w:r>
                            <w:proofErr w:type="spellEnd"/>
                            <w:r w:rsidR="00060CB9" w:rsidRPr="00060CB9">
                              <w:rPr>
                                <w:rFonts w:ascii="Century Gothic" w:hAnsi="Century Gothic" w:cstheme="minorHAnsi"/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 xml:space="preserve"> score</w:t>
                            </w:r>
                          </w:sdtContent>
                        </w:sdt>
                      </w:sdtContent>
                    </w:sdt>
                  </w:sdtContent>
                </w:sdt>
              </w:sdtContent>
            </w:sdt>
          </w:p>
        </w:tc>
      </w:tr>
      <w:tr w:rsidR="00060CB9" w:rsidRPr="00060CB9" w:rsidTr="00060CB9">
        <w:trPr>
          <w:trHeight w:val="397"/>
        </w:trPr>
        <w:tc>
          <w:tcPr>
            <w:tcW w:w="2061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742979965"/>
                <w:placeholder>
                  <w:docPart w:val="3BE435EB889B464F84F3572EE1D7BA80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-282495630"/>
                    <w:placeholder>
                      <w:docPart w:val="5A62B217296C47EFB6D25A35578AF0EB"/>
                    </w:placeholder>
                  </w:sdtPr>
                  <w:sdtEndPr/>
                  <w:sdtContent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Type</w:t>
                    </w:r>
                    <w:proofErr w:type="spellEnd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here</w:t>
                    </w:r>
                    <w:proofErr w:type="spellEnd"/>
                  </w:sdtContent>
                </w:sdt>
              </w:sdtContent>
            </w:sdt>
          </w:p>
        </w:tc>
        <w:tc>
          <w:tcPr>
            <w:tcW w:w="2089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372461693"/>
                <w:placeholder>
                  <w:docPart w:val="A9BFD67EC6EA4C10A664165CCDDF114A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-1744404686"/>
                    <w:placeholder>
                      <w:docPart w:val="866D20678F7346C78A9FF036173B4510"/>
                    </w:placeholder>
                  </w:sdtPr>
                  <w:sdtEndPr/>
                  <w:sdtContent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Type</w:t>
                    </w:r>
                    <w:proofErr w:type="spellEnd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here</w:t>
                    </w:r>
                    <w:proofErr w:type="spellEnd"/>
                  </w:sdtContent>
                </w:sdt>
              </w:sdtContent>
            </w:sdt>
          </w:p>
        </w:tc>
        <w:tc>
          <w:tcPr>
            <w:tcW w:w="2495" w:type="dxa"/>
            <w:gridSpan w:val="2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="Calibri"/>
                  <w:color w:val="808080" w:themeColor="background1" w:themeShade="80"/>
                  <w:sz w:val="24"/>
                  <w:szCs w:val="24"/>
                </w:rPr>
                <w:id w:val="36942275"/>
                <w:placeholder>
                  <w:docPart w:val="35CF4BBDA0A2442092AF6FE21DF04972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  <w:tc>
          <w:tcPr>
            <w:tcW w:w="1859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498036404"/>
                <w:placeholder>
                  <w:docPart w:val="931582A3BAF04AFCBB5F789F8246BBC1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1699820130"/>
                    <w:placeholder>
                      <w:docPart w:val="4CF39F58813D41ED9786D426EC6DFCF6"/>
                    </w:placeholder>
                  </w:sdtPr>
                  <w:sdtEndPr/>
                  <w:sdtContent>
                    <w:sdt>
                      <w:sdtP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id w:val="430327342"/>
                        <w:placeholder>
                          <w:docPart w:val="51F3C4E02E454BA7B87DF1F5E6898B83"/>
                        </w:placeholder>
                      </w:sdtPr>
                      <w:sdtEndPr/>
                      <w:sdtContent>
                        <w:sdt>
                          <w:sdtPr>
                            <w:rPr>
                              <w:rFonts w:ascii="Century Gothic" w:hAnsi="Century Gothic" w:cstheme="minorHAnsi"/>
                              <w:sz w:val="24"/>
                              <w:szCs w:val="24"/>
                            </w:rPr>
                            <w:id w:val="-1267918937"/>
                            <w:placeholder>
                              <w:docPart w:val="154F70B22AA649EEB24DFEFE7946043B"/>
                            </w:placeholder>
                          </w:sdtPr>
                          <w:sdtEndPr/>
                          <w:sdtContent>
                            <w:proofErr w:type="spellStart"/>
                            <w:r w:rsidR="00060CB9" w:rsidRPr="00060CB9">
                              <w:rPr>
                                <w:rFonts w:ascii="Century Gothic" w:hAnsi="Century Gothic" w:cstheme="minorHAnsi"/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Type</w:t>
                            </w:r>
                            <w:proofErr w:type="spellEnd"/>
                            <w:r w:rsidR="00060CB9" w:rsidRPr="00060CB9">
                              <w:rPr>
                                <w:rFonts w:ascii="Century Gothic" w:hAnsi="Century Gothic" w:cstheme="minorHAnsi"/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 xml:space="preserve"> score</w:t>
                            </w:r>
                          </w:sdtContent>
                        </w:sdt>
                      </w:sdtContent>
                    </w:sdt>
                  </w:sdtContent>
                </w:sdt>
              </w:sdtContent>
            </w:sdt>
          </w:p>
        </w:tc>
      </w:tr>
      <w:tr w:rsidR="00060CB9" w:rsidRPr="00060CB9" w:rsidTr="00060CB9">
        <w:trPr>
          <w:trHeight w:val="397"/>
        </w:trPr>
        <w:tc>
          <w:tcPr>
            <w:tcW w:w="2061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657193746"/>
                <w:placeholder>
                  <w:docPart w:val="506A1CD2A6F64B88860292375517065F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1138532129"/>
                    <w:placeholder>
                      <w:docPart w:val="E6F8741912274BC3AA910F7AE4CFA8B8"/>
                    </w:placeholder>
                  </w:sdtPr>
                  <w:sdtEndPr/>
                  <w:sdtContent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Type</w:t>
                    </w:r>
                    <w:proofErr w:type="spellEnd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here</w:t>
                    </w:r>
                    <w:proofErr w:type="spellEnd"/>
                  </w:sdtContent>
                </w:sdt>
              </w:sdtContent>
            </w:sdt>
          </w:p>
        </w:tc>
        <w:tc>
          <w:tcPr>
            <w:tcW w:w="2089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476035267"/>
                <w:placeholder>
                  <w:docPart w:val="20B64DE6A2E84D66BF141EEB70E4D210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-2047830915"/>
                    <w:placeholder>
                      <w:docPart w:val="5F5964C8F42043C0BF5B397B615387AF"/>
                    </w:placeholder>
                  </w:sdtPr>
                  <w:sdtEndPr/>
                  <w:sdtContent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Type</w:t>
                    </w:r>
                    <w:proofErr w:type="spellEnd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here</w:t>
                    </w:r>
                    <w:proofErr w:type="spellEnd"/>
                  </w:sdtContent>
                </w:sdt>
              </w:sdtContent>
            </w:sdt>
          </w:p>
        </w:tc>
        <w:tc>
          <w:tcPr>
            <w:tcW w:w="2495" w:type="dxa"/>
            <w:gridSpan w:val="2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="Calibri"/>
                  <w:color w:val="808080" w:themeColor="background1" w:themeShade="80"/>
                  <w:sz w:val="24"/>
                  <w:szCs w:val="24"/>
                </w:rPr>
                <w:id w:val="-380637751"/>
                <w:placeholder>
                  <w:docPart w:val="65D9B2C896D24890A2E3A517FB123884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  <w:tc>
          <w:tcPr>
            <w:tcW w:w="1859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431272731"/>
                <w:placeholder>
                  <w:docPart w:val="08972BAA73C6447BA25440E16D291084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-575289541"/>
                    <w:placeholder>
                      <w:docPart w:val="739194A234A2416E94BDE8C07E5EBB7C"/>
                    </w:placeholder>
                  </w:sdtPr>
                  <w:sdtEndPr/>
                  <w:sdtContent>
                    <w:sdt>
                      <w:sdtP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id w:val="-1671018167"/>
                        <w:placeholder>
                          <w:docPart w:val="6156875C482E4061805209EE32059416"/>
                        </w:placeholder>
                      </w:sdtPr>
                      <w:sdtEndPr/>
                      <w:sdtContent>
                        <w:sdt>
                          <w:sdtPr>
                            <w:rPr>
                              <w:rFonts w:ascii="Century Gothic" w:hAnsi="Century Gothic" w:cstheme="minorHAnsi"/>
                              <w:sz w:val="24"/>
                              <w:szCs w:val="24"/>
                            </w:rPr>
                            <w:id w:val="-995034667"/>
                            <w:placeholder>
                              <w:docPart w:val="EC864E1D3747473BB527F5897EFF0158"/>
                            </w:placeholder>
                          </w:sdtPr>
                          <w:sdtEndPr/>
                          <w:sdtContent>
                            <w:proofErr w:type="spellStart"/>
                            <w:r w:rsidR="00060CB9" w:rsidRPr="00060CB9">
                              <w:rPr>
                                <w:rFonts w:ascii="Century Gothic" w:hAnsi="Century Gothic" w:cstheme="minorHAnsi"/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Type</w:t>
                            </w:r>
                            <w:proofErr w:type="spellEnd"/>
                            <w:r w:rsidR="00060CB9" w:rsidRPr="00060CB9">
                              <w:rPr>
                                <w:rFonts w:ascii="Century Gothic" w:hAnsi="Century Gothic" w:cstheme="minorHAnsi"/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 xml:space="preserve"> score</w:t>
                            </w:r>
                          </w:sdtContent>
                        </w:sdt>
                      </w:sdtContent>
                    </w:sdt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</w:sdtContent>
                </w:sdt>
              </w:sdtContent>
            </w:sdt>
          </w:p>
        </w:tc>
      </w:tr>
      <w:tr w:rsidR="00060CB9" w:rsidRPr="00060CB9" w:rsidTr="00060CB9">
        <w:trPr>
          <w:trHeight w:val="397"/>
        </w:trPr>
        <w:tc>
          <w:tcPr>
            <w:tcW w:w="2061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892885346"/>
                <w:placeholder>
                  <w:docPart w:val="880C172F9DCF4C5B93E6C3D613DC2753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1726017172"/>
                    <w:placeholder>
                      <w:docPart w:val="03286714EE4E4ED9B37EBC94AB7B60E6"/>
                    </w:placeholder>
                  </w:sdtPr>
                  <w:sdtEndPr/>
                  <w:sdtContent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Type</w:t>
                    </w:r>
                    <w:proofErr w:type="spellEnd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here</w:t>
                    </w:r>
                    <w:proofErr w:type="spellEnd"/>
                  </w:sdtContent>
                </w:sdt>
              </w:sdtContent>
            </w:sdt>
          </w:p>
        </w:tc>
        <w:tc>
          <w:tcPr>
            <w:tcW w:w="2089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548426874"/>
                <w:placeholder>
                  <w:docPart w:val="B97524F777F04C34857C77900ECD2719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563456137"/>
                    <w:placeholder>
                      <w:docPart w:val="54D3024E6D5D4D3AA9B779A848866F7B"/>
                    </w:placeholder>
                  </w:sdtPr>
                  <w:sdtEndPr/>
                  <w:sdtContent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Type</w:t>
                    </w:r>
                    <w:proofErr w:type="spellEnd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here</w:t>
                    </w:r>
                    <w:proofErr w:type="spellEnd"/>
                  </w:sdtContent>
                </w:sdt>
              </w:sdtContent>
            </w:sdt>
          </w:p>
        </w:tc>
        <w:tc>
          <w:tcPr>
            <w:tcW w:w="2495" w:type="dxa"/>
            <w:gridSpan w:val="2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="Calibri"/>
                  <w:color w:val="808080" w:themeColor="background1" w:themeShade="80"/>
                  <w:sz w:val="24"/>
                  <w:szCs w:val="24"/>
                </w:rPr>
                <w:id w:val="-516620887"/>
                <w:placeholder>
                  <w:docPart w:val="15E86ED223774052A1450EC39841A3F2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  <w:tc>
          <w:tcPr>
            <w:tcW w:w="1859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523313068"/>
                <w:placeholder>
                  <w:docPart w:val="CE53C183776C408AA23E6D8636E297E5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-608427716"/>
                    <w:placeholder>
                      <w:docPart w:val="54EF803D5A334494A892E43E4BAF6519"/>
                    </w:placeholder>
                  </w:sdtPr>
                  <w:sdtEndPr/>
                  <w:sdtContent>
                    <w:sdt>
                      <w:sdtP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id w:val="1471706333"/>
                        <w:placeholder>
                          <w:docPart w:val="F80469EA1ACD475BBAA5667E3CDCF140"/>
                        </w:placeholder>
                      </w:sdtPr>
                      <w:sdtEndPr/>
                      <w:sdtContent>
                        <w:sdt>
                          <w:sdtPr>
                            <w:rPr>
                              <w:rFonts w:ascii="Century Gothic" w:hAnsi="Century Gothic" w:cstheme="minorHAnsi"/>
                              <w:sz w:val="24"/>
                              <w:szCs w:val="24"/>
                            </w:rPr>
                            <w:id w:val="-1616823027"/>
                            <w:placeholder>
                              <w:docPart w:val="07942FDF83254DEBB742E019FBD9BB2B"/>
                            </w:placeholder>
                          </w:sdtPr>
                          <w:sdtEndPr/>
                          <w:sdtContent>
                            <w:proofErr w:type="spellStart"/>
                            <w:r w:rsidR="00060CB9" w:rsidRPr="00060CB9">
                              <w:rPr>
                                <w:rFonts w:ascii="Century Gothic" w:hAnsi="Century Gothic" w:cstheme="minorHAnsi"/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Type</w:t>
                            </w:r>
                            <w:proofErr w:type="spellEnd"/>
                            <w:r w:rsidR="00060CB9" w:rsidRPr="00060CB9">
                              <w:rPr>
                                <w:rFonts w:ascii="Century Gothic" w:hAnsi="Century Gothic" w:cstheme="minorHAnsi"/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 xml:space="preserve"> score</w:t>
                            </w:r>
                          </w:sdtContent>
                        </w:sdt>
                      </w:sdtContent>
                    </w:sdt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</w:sdtContent>
                </w:sdt>
              </w:sdtContent>
            </w:sdt>
          </w:p>
        </w:tc>
      </w:tr>
      <w:tr w:rsidR="00060CB9" w:rsidRPr="00060CB9" w:rsidTr="00060CB9">
        <w:trPr>
          <w:trHeight w:val="397"/>
        </w:trPr>
        <w:tc>
          <w:tcPr>
            <w:tcW w:w="2061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553882885"/>
                <w:placeholder>
                  <w:docPart w:val="0533EB21340B48F4A7C430658CAA185F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-1556852069"/>
                    <w:placeholder>
                      <w:docPart w:val="D23BD02DBE3A47F88875A8D91775E513"/>
                    </w:placeholder>
                  </w:sdtPr>
                  <w:sdtEndPr/>
                  <w:sdtContent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Type</w:t>
                    </w:r>
                    <w:proofErr w:type="spellEnd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here</w:t>
                    </w:r>
                    <w:proofErr w:type="spellEnd"/>
                  </w:sdtContent>
                </w:sdt>
              </w:sdtContent>
            </w:sdt>
          </w:p>
        </w:tc>
        <w:tc>
          <w:tcPr>
            <w:tcW w:w="2089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706526275"/>
                <w:placeholder>
                  <w:docPart w:val="B303AC8002E240CCA42C68BC26DBE12C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388544789"/>
                    <w:placeholder>
                      <w:docPart w:val="0F2A81F30B194434B7F82519E0E6F145"/>
                    </w:placeholder>
                  </w:sdtPr>
                  <w:sdtEndPr/>
                  <w:sdtContent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Type</w:t>
                    </w:r>
                    <w:proofErr w:type="spellEnd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here</w:t>
                    </w:r>
                    <w:proofErr w:type="spellEnd"/>
                  </w:sdtContent>
                </w:sdt>
              </w:sdtContent>
            </w:sdt>
          </w:p>
        </w:tc>
        <w:tc>
          <w:tcPr>
            <w:tcW w:w="2495" w:type="dxa"/>
            <w:gridSpan w:val="2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="Calibri"/>
                  <w:color w:val="808080" w:themeColor="background1" w:themeShade="80"/>
                  <w:sz w:val="24"/>
                  <w:szCs w:val="24"/>
                </w:rPr>
                <w:id w:val="-1022702332"/>
                <w:placeholder>
                  <w:docPart w:val="44D0EA1B334A4470B8E9BB0903C3A4FA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  <w:tc>
          <w:tcPr>
            <w:tcW w:w="1859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958012805"/>
                <w:placeholder>
                  <w:docPart w:val="9B14AE2D1D814B6F9FB23D44E8DE5401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2123099884"/>
                    <w:placeholder>
                      <w:docPart w:val="8474C0F142654E65A3677745EC2E9FF8"/>
                    </w:placeholder>
                  </w:sdtPr>
                  <w:sdtEndPr/>
                  <w:sdtContent>
                    <w:sdt>
                      <w:sdtP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id w:val="1007952019"/>
                        <w:placeholder>
                          <w:docPart w:val="5F0CC8AFDDA3428B8D1D5257A0BA50C4"/>
                        </w:placeholder>
                      </w:sdtPr>
                      <w:sdtEndPr/>
                      <w:sdtContent>
                        <w:sdt>
                          <w:sdtPr>
                            <w:rPr>
                              <w:rFonts w:ascii="Century Gothic" w:hAnsi="Century Gothic" w:cstheme="minorHAnsi"/>
                              <w:sz w:val="24"/>
                              <w:szCs w:val="24"/>
                            </w:rPr>
                            <w:id w:val="110177839"/>
                            <w:placeholder>
                              <w:docPart w:val="024826AB993842E29886ADDC9926CC6F"/>
                            </w:placeholder>
                          </w:sdtPr>
                          <w:sdtEndPr/>
                          <w:sdtContent>
                            <w:proofErr w:type="spellStart"/>
                            <w:r w:rsidR="00060CB9" w:rsidRPr="00060CB9">
                              <w:rPr>
                                <w:rFonts w:ascii="Century Gothic" w:hAnsi="Century Gothic" w:cstheme="minorHAnsi"/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Type</w:t>
                            </w:r>
                            <w:proofErr w:type="spellEnd"/>
                            <w:r w:rsidR="00060CB9" w:rsidRPr="00060CB9">
                              <w:rPr>
                                <w:rFonts w:ascii="Century Gothic" w:hAnsi="Century Gothic" w:cstheme="minorHAnsi"/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 xml:space="preserve"> score</w:t>
                            </w:r>
                          </w:sdtContent>
                        </w:sdt>
                      </w:sdtContent>
                    </w:sdt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</w:sdtContent>
                </w:sdt>
              </w:sdtContent>
            </w:sdt>
          </w:p>
        </w:tc>
      </w:tr>
      <w:tr w:rsidR="00060CB9" w:rsidRPr="00060CB9" w:rsidTr="00060CB9">
        <w:trPr>
          <w:trHeight w:val="397"/>
        </w:trPr>
        <w:tc>
          <w:tcPr>
            <w:tcW w:w="2061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572625927"/>
                <w:placeholder>
                  <w:docPart w:val="D0D5D41312504CD093DDEC4211E61AD8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950661874"/>
                    <w:placeholder>
                      <w:docPart w:val="ABB925656BE04B13BE5EC95929F99CC5"/>
                    </w:placeholder>
                  </w:sdtPr>
                  <w:sdtEndPr/>
                  <w:sdtContent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Type</w:t>
                    </w:r>
                    <w:proofErr w:type="spellEnd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here</w:t>
                    </w:r>
                    <w:proofErr w:type="spellEnd"/>
                  </w:sdtContent>
                </w:sdt>
              </w:sdtContent>
            </w:sdt>
          </w:p>
        </w:tc>
        <w:tc>
          <w:tcPr>
            <w:tcW w:w="2089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782564773"/>
                <w:placeholder>
                  <w:docPart w:val="C42B211F2F2A458F9391D9C0EF23E4BB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1221555135"/>
                    <w:placeholder>
                      <w:docPart w:val="E84C554384C3487E93C436253E0C216F"/>
                    </w:placeholder>
                  </w:sdtPr>
                  <w:sdtEndPr/>
                  <w:sdtContent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Type</w:t>
                    </w:r>
                    <w:proofErr w:type="spellEnd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>here</w:t>
                    </w:r>
                    <w:proofErr w:type="spellEnd"/>
                  </w:sdtContent>
                </w:sdt>
              </w:sdtContent>
            </w:sdt>
          </w:p>
        </w:tc>
        <w:tc>
          <w:tcPr>
            <w:tcW w:w="2495" w:type="dxa"/>
            <w:gridSpan w:val="2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="Calibri"/>
                  <w:color w:val="808080" w:themeColor="background1" w:themeShade="80"/>
                  <w:sz w:val="24"/>
                  <w:szCs w:val="24"/>
                </w:rPr>
                <w:id w:val="-1309080027"/>
                <w:placeholder>
                  <w:docPart w:val="96FC7A2A99CF4703BF15BD207E201354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060CB9" w:rsidRPr="00060CB9">
                  <w:rPr>
                    <w:rFonts w:ascii="Century Gothic" w:hAnsi="Century Gothic" w:cs="Calibr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  <w:tc>
          <w:tcPr>
            <w:tcW w:w="1859" w:type="dxa"/>
            <w:tcBorders>
              <w:top w:val="single" w:sz="2" w:space="0" w:color="auto"/>
            </w:tcBorders>
          </w:tcPr>
          <w:p w:rsidR="00060CB9" w:rsidRPr="00060CB9" w:rsidRDefault="005D57B3" w:rsidP="00060CB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90883019"/>
                <w:placeholder>
                  <w:docPart w:val="7E1D04AD335A48E9AB84AC7A44317105"/>
                </w:placeholder>
              </w:sdtPr>
              <w:sdtEndPr/>
              <w:sdtContent>
                <w:sdt>
                  <w:sdtPr>
                    <w:rPr>
                      <w:rFonts w:ascii="Century Gothic" w:hAnsi="Century Gothic" w:cstheme="minorHAnsi"/>
                      <w:sz w:val="24"/>
                      <w:szCs w:val="24"/>
                    </w:rPr>
                    <w:id w:val="1664358790"/>
                    <w:placeholder>
                      <w:docPart w:val="1E0AE4834FBA4718A4E6C67633E84C93"/>
                    </w:placeholder>
                  </w:sdtPr>
                  <w:sdtEndPr/>
                  <w:sdtContent>
                    <w:sdt>
                      <w:sdtP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id w:val="1907182548"/>
                        <w:placeholder>
                          <w:docPart w:val="8244856EDBF042ACB36F9E404B2925D4"/>
                        </w:placeholder>
                      </w:sdtPr>
                      <w:sdtEndPr/>
                      <w:sdtContent>
                        <w:sdt>
                          <w:sdtPr>
                            <w:rPr>
                              <w:rFonts w:ascii="Century Gothic" w:hAnsi="Century Gothic" w:cstheme="minorHAnsi"/>
                              <w:sz w:val="24"/>
                              <w:szCs w:val="24"/>
                            </w:rPr>
                            <w:id w:val="1417125173"/>
                            <w:placeholder>
                              <w:docPart w:val="15CF52A09F15444E9EF554B7A515BE74"/>
                            </w:placeholder>
                          </w:sdtPr>
                          <w:sdtEndPr/>
                          <w:sdtContent>
                            <w:proofErr w:type="spellStart"/>
                            <w:r w:rsidR="00060CB9" w:rsidRPr="00060CB9">
                              <w:rPr>
                                <w:rFonts w:ascii="Century Gothic" w:hAnsi="Century Gothic" w:cstheme="minorHAnsi"/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Type</w:t>
                            </w:r>
                            <w:proofErr w:type="spellEnd"/>
                            <w:r w:rsidR="00060CB9" w:rsidRPr="00060CB9">
                              <w:rPr>
                                <w:rFonts w:ascii="Century Gothic" w:hAnsi="Century Gothic" w:cstheme="minorHAnsi"/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 xml:space="preserve"> score</w:t>
                            </w:r>
                          </w:sdtContent>
                        </w:sdt>
                      </w:sdtContent>
                    </w:sdt>
                    <w:r w:rsidR="00060CB9" w:rsidRPr="00060CB9">
                      <w:rPr>
                        <w:rFonts w:ascii="Century Gothic" w:hAnsi="Century Gothic" w:cstheme="minorHAnsi"/>
                        <w:color w:val="808080" w:themeColor="background1" w:themeShade="80"/>
                        <w:sz w:val="24"/>
                        <w:szCs w:val="24"/>
                      </w:rPr>
                      <w:t xml:space="preserve"> </w:t>
                    </w:r>
                  </w:sdtContent>
                </w:sdt>
              </w:sdtContent>
            </w:sdt>
          </w:p>
        </w:tc>
      </w:tr>
    </w:tbl>
    <w:p w:rsidR="0013166B" w:rsidRDefault="0013166B" w:rsidP="003E3410">
      <w:pPr>
        <w:rPr>
          <w:rFonts w:ascii="Century Gothic" w:hAnsi="Century Gothic" w:cstheme="minorHAnsi"/>
          <w:b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130E4" w:rsidRPr="005E794C" w:rsidTr="00293E2F">
        <w:trPr>
          <w:trHeight w:val="397"/>
        </w:trPr>
        <w:tc>
          <w:tcPr>
            <w:tcW w:w="8644" w:type="dxa"/>
            <w:shd w:val="clear" w:color="auto" w:fill="282182"/>
          </w:tcPr>
          <w:p w:rsidR="008130E4" w:rsidRPr="005E794C" w:rsidRDefault="0042756A" w:rsidP="00293E2F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LANGUAGES</w:t>
            </w:r>
          </w:p>
        </w:tc>
      </w:tr>
    </w:tbl>
    <w:p w:rsidR="0042756A" w:rsidRPr="0042756A" w:rsidRDefault="0042756A" w:rsidP="0042756A">
      <w:pPr>
        <w:ind w:left="1428"/>
        <w:contextualSpacing/>
        <w:rPr>
          <w:rFonts w:ascii="Century Gothic" w:hAnsi="Century Gothic" w:cstheme="minorHAnsi"/>
          <w:sz w:val="24"/>
          <w:szCs w:val="24"/>
        </w:rPr>
      </w:pPr>
    </w:p>
    <w:p w:rsidR="0042756A" w:rsidRPr="0042756A" w:rsidRDefault="0042756A" w:rsidP="0042756A">
      <w:pPr>
        <w:contextualSpacing/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</w:pPr>
      <w:proofErr w:type="spellStart"/>
      <w:r w:rsidRPr="0042756A">
        <w:rPr>
          <w:rFonts w:ascii="Century Gothic" w:hAnsi="Century Gothic" w:cstheme="minorHAnsi"/>
          <w:b/>
          <w:color w:val="0F243E" w:themeColor="text2" w:themeShade="80"/>
          <w:sz w:val="24"/>
          <w:szCs w:val="24"/>
        </w:rPr>
        <w:t>Languages</w:t>
      </w:r>
      <w:proofErr w:type="spellEnd"/>
      <w:r w:rsidRPr="0042756A">
        <w:rPr>
          <w:rFonts w:ascii="Century Gothic" w:hAnsi="Century Gothic" w:cstheme="minorHAnsi"/>
          <w:b/>
          <w:color w:val="0F243E" w:themeColor="text2" w:themeShade="80"/>
          <w:sz w:val="24"/>
          <w:szCs w:val="24"/>
        </w:rPr>
        <w:t xml:space="preserve">:  </w:t>
      </w:r>
      <w:r w:rsidRPr="0042756A"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  <w:t xml:space="preserve">Language and level </w:t>
      </w:r>
    </w:p>
    <w:tbl>
      <w:tblPr>
        <w:tblStyle w:val="Tablaconcuadrcula2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2756A" w:rsidRPr="0042756A" w:rsidTr="0042756A">
        <w:trPr>
          <w:trHeight w:val="4388"/>
        </w:trPr>
        <w:tc>
          <w:tcPr>
            <w:tcW w:w="8599" w:type="dxa"/>
          </w:tcPr>
          <w:p w:rsidR="0042756A" w:rsidRPr="0042756A" w:rsidRDefault="005D57B3" w:rsidP="0042756A">
            <w:pPr>
              <w:contextualSpacing/>
              <w:rPr>
                <w:rFonts w:ascii="Century Gothic" w:hAnsi="Century Gothic" w:cstheme="minorHAnsi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894544981"/>
                <w:placeholder>
                  <w:docPart w:val="8EF7C832A9014347A1925B88A5DA652E"/>
                </w:placeholder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</w:tr>
    </w:tbl>
    <w:p w:rsidR="00D93951" w:rsidRPr="00B0730B" w:rsidRDefault="008130E4" w:rsidP="003E3410">
      <w:pPr>
        <w:rPr>
          <w:rFonts w:ascii="Century Gothic" w:hAnsi="Century Gothic" w:cstheme="minorHAnsi"/>
          <w:b/>
          <w:sz w:val="24"/>
          <w:szCs w:val="24"/>
        </w:rPr>
      </w:pPr>
      <w:r>
        <w:rPr>
          <w:rFonts w:ascii="Century Gothic" w:hAnsi="Century Gothic" w:cstheme="minorHAnsi"/>
          <w:b/>
          <w:sz w:val="24"/>
          <w:szCs w:val="24"/>
        </w:rPr>
        <w:br w:type="page"/>
      </w:r>
    </w:p>
    <w:tbl>
      <w:tblPr>
        <w:tblStyle w:val="Tablaconcuadrcula3"/>
        <w:tblW w:w="0" w:type="auto"/>
        <w:tblLook w:val="04A0" w:firstRow="1" w:lastRow="0" w:firstColumn="1" w:lastColumn="0" w:noHBand="0" w:noVBand="1"/>
      </w:tblPr>
      <w:tblGrid>
        <w:gridCol w:w="2106"/>
        <w:gridCol w:w="2106"/>
        <w:gridCol w:w="2127"/>
        <w:gridCol w:w="2118"/>
        <w:gridCol w:w="37"/>
      </w:tblGrid>
      <w:tr w:rsidR="0042756A" w:rsidRPr="0042756A" w:rsidTr="0042756A">
        <w:trPr>
          <w:gridAfter w:val="1"/>
          <w:wAfter w:w="37" w:type="dxa"/>
          <w:trHeight w:val="397"/>
        </w:trPr>
        <w:tc>
          <w:tcPr>
            <w:tcW w:w="8457" w:type="dxa"/>
            <w:gridSpan w:val="4"/>
            <w:shd w:val="clear" w:color="auto" w:fill="282182"/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  <w:lang w:val="en-US"/>
              </w:rPr>
            </w:pPr>
            <w:r w:rsidRPr="0042756A">
              <w:rPr>
                <w:rFonts w:ascii="Century Gothic" w:hAnsi="Century Gothic" w:cstheme="minorHAnsi"/>
                <w:b/>
                <w:sz w:val="24"/>
                <w:szCs w:val="24"/>
                <w:lang w:val="en-US"/>
              </w:rPr>
              <w:lastRenderedPageBreak/>
              <w:br w:type="page"/>
            </w:r>
            <w:proofErr w:type="spellStart"/>
            <w:r w:rsidRPr="0042756A">
              <w:rPr>
                <w:rFonts w:ascii="Century Gothic" w:hAnsi="Century Gothic" w:cstheme="minorHAnsi"/>
                <w:b/>
                <w:sz w:val="24"/>
                <w:szCs w:val="24"/>
                <w:lang w:val="en-US"/>
              </w:rPr>
              <w:t>Proffesional</w:t>
            </w:r>
            <w:proofErr w:type="spellEnd"/>
            <w:r w:rsidRPr="0042756A">
              <w:rPr>
                <w:rFonts w:ascii="Century Gothic" w:hAnsi="Century Gothic" w:cstheme="minorHAnsi"/>
                <w:b/>
                <w:sz w:val="24"/>
                <w:szCs w:val="24"/>
                <w:lang w:val="en-US"/>
              </w:rPr>
              <w:t xml:space="preserve"> </w:t>
            </w:r>
            <w:r w:rsidRPr="0042756A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  <w:lang w:val="en-US"/>
              </w:rPr>
              <w:t>Experience</w:t>
            </w:r>
          </w:p>
        </w:tc>
      </w:tr>
      <w:tr w:rsidR="0042756A" w:rsidRPr="0042756A" w:rsidTr="0042756A">
        <w:tc>
          <w:tcPr>
            <w:tcW w:w="2106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  <w:lang w:val="en-US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  <w:lang w:val="en-US"/>
              </w:rPr>
            </w:pPr>
          </w:p>
        </w:tc>
        <w:tc>
          <w:tcPr>
            <w:tcW w:w="2155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  <w:lang w:val="en-US"/>
              </w:rPr>
            </w:pPr>
          </w:p>
        </w:tc>
      </w:tr>
      <w:tr w:rsidR="0042756A" w:rsidRPr="0042756A" w:rsidTr="0042756A">
        <w:tc>
          <w:tcPr>
            <w:tcW w:w="21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  <w:lang w:val="en-US"/>
              </w:rPr>
            </w:pPr>
            <w:r w:rsidRPr="0042756A">
              <w:rPr>
                <w:rFonts w:ascii="Century Gothic" w:hAnsi="Century Gothic" w:cstheme="minorHAnsi"/>
                <w:b/>
                <w:sz w:val="24"/>
                <w:szCs w:val="24"/>
                <w:lang w:val="en-US"/>
              </w:rPr>
              <w:t>From</w:t>
            </w:r>
          </w:p>
        </w:tc>
        <w:tc>
          <w:tcPr>
            <w:tcW w:w="210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  <w:lang w:val="en-US"/>
              </w:rPr>
            </w:pPr>
            <w:r w:rsidRPr="0042756A">
              <w:rPr>
                <w:rFonts w:ascii="Century Gothic" w:hAnsi="Century Gothic" w:cstheme="minorHAnsi"/>
                <w:b/>
                <w:sz w:val="24"/>
                <w:szCs w:val="24"/>
                <w:lang w:val="en-US"/>
              </w:rPr>
              <w:t>To</w:t>
            </w:r>
          </w:p>
        </w:tc>
        <w:tc>
          <w:tcPr>
            <w:tcW w:w="2127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  <w:lang w:val="en-US"/>
              </w:rPr>
            </w:pPr>
            <w:r w:rsidRPr="0042756A">
              <w:rPr>
                <w:rFonts w:ascii="Century Gothic" w:hAnsi="Century Gothic" w:cstheme="minorHAnsi"/>
                <w:b/>
                <w:sz w:val="24"/>
                <w:szCs w:val="24"/>
                <w:lang w:val="en-US"/>
              </w:rPr>
              <w:t>Institution</w:t>
            </w:r>
          </w:p>
        </w:tc>
        <w:tc>
          <w:tcPr>
            <w:tcW w:w="215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  <w:lang w:val="en-US"/>
              </w:rPr>
            </w:pPr>
            <w:r w:rsidRPr="0042756A">
              <w:rPr>
                <w:rFonts w:ascii="Century Gothic" w:hAnsi="Century Gothic" w:cstheme="minorHAnsi"/>
                <w:b/>
                <w:sz w:val="24"/>
                <w:szCs w:val="24"/>
                <w:lang w:val="en-US"/>
              </w:rPr>
              <w:t>Position</w:t>
            </w:r>
          </w:p>
        </w:tc>
      </w:tr>
      <w:tr w:rsidR="0042756A" w:rsidRPr="0042756A" w:rsidTr="0042756A">
        <w:tc>
          <w:tcPr>
            <w:tcW w:w="2106" w:type="dxa"/>
            <w:tcBorders>
              <w:top w:val="single" w:sz="2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  <w:lang w:val="en-US"/>
                </w:rPr>
                <w:id w:val="1903792006"/>
                <w:placeholder>
                  <w:docPart w:val="770E1DEDA31A4DA18C67BD369CA28F77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  <w:lang w:val="en-US"/>
                  </w:rPr>
                  <w:t>Type a date</w:t>
                </w:r>
              </w:sdtContent>
            </w:sdt>
            <w:r w:rsidR="0042756A" w:rsidRPr="0042756A">
              <w:rPr>
                <w:rFonts w:ascii="Century Gothic" w:hAnsi="Century Gothic" w:cstheme="minorHAnsi"/>
                <w:b/>
                <w:color w:val="808080" w:themeColor="background1" w:themeShade="8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06" w:type="dxa"/>
            <w:tcBorders>
              <w:top w:val="single" w:sz="2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  <w:lang w:val="en-US"/>
                </w:rPr>
                <w:id w:val="-936598924"/>
                <w:placeholder>
                  <w:docPart w:val="465AD5940F7B417A867DB593918BF52C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  <w:lang w:val="en-US"/>
                  </w:rPr>
                  <w:t>Type a date</w:t>
                </w:r>
              </w:sdtContent>
            </w:sdt>
          </w:p>
        </w:tc>
        <w:tc>
          <w:tcPr>
            <w:tcW w:w="2127" w:type="dxa"/>
            <w:tcBorders>
              <w:top w:val="single" w:sz="2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</w:rPr>
                <w:id w:val="-516147688"/>
                <w:placeholder>
                  <w:docPart w:val="B279B60A49FA4C83A7BFE9CBC26DFB01"/>
                </w:placeholder>
              </w:sdtPr>
              <w:sdtEndPr/>
              <w:sdtContent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  <w:tc>
          <w:tcPr>
            <w:tcW w:w="2155" w:type="dxa"/>
            <w:gridSpan w:val="2"/>
            <w:tcBorders>
              <w:top w:val="single" w:sz="2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832708140"/>
                <w:placeholder>
                  <w:docPart w:val="9BE3A67DA0034777905594E2447B5746"/>
                </w:placeholder>
              </w:sdtPr>
              <w:sdtEndPr/>
              <w:sdtContent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  <w:tr w:rsidR="0042756A" w:rsidRPr="0042756A" w:rsidTr="0042756A">
        <w:tc>
          <w:tcPr>
            <w:tcW w:w="8494" w:type="dxa"/>
            <w:gridSpan w:val="5"/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  <w:lang w:val="en-US"/>
              </w:rPr>
            </w:pPr>
            <w:r w:rsidRPr="0042756A">
              <w:rPr>
                <w:rFonts w:ascii="Century Gothic" w:hAnsi="Century Gothic" w:cstheme="minorHAnsi"/>
                <w:b/>
                <w:sz w:val="24"/>
                <w:szCs w:val="24"/>
                <w:lang w:val="en-US"/>
              </w:rPr>
              <w:t>Job description</w:t>
            </w:r>
          </w:p>
        </w:tc>
      </w:tr>
      <w:tr w:rsidR="0042756A" w:rsidRPr="0042756A" w:rsidTr="0042756A">
        <w:tc>
          <w:tcPr>
            <w:tcW w:w="8494" w:type="dxa"/>
            <w:gridSpan w:val="5"/>
            <w:tcBorders>
              <w:bottom w:val="single" w:sz="4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  <w:lang w:val="en-US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626986498"/>
                <w:placeholder>
                  <w:docPart w:val="36D6DF51B73844A68CD00911563AA92F"/>
                </w:placeholder>
              </w:sdtPr>
              <w:sdtEndPr/>
              <w:sdtContent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  <w:lang w:val="en-US"/>
                  </w:rPr>
                  <w:t>Type here</w:t>
                </w:r>
              </w:sdtContent>
            </w:sdt>
          </w:p>
        </w:tc>
      </w:tr>
      <w:tr w:rsidR="0042756A" w:rsidRPr="0042756A" w:rsidTr="0042756A"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  <w:lang w:val="en-US"/>
              </w:rPr>
            </w:pPr>
          </w:p>
        </w:tc>
      </w:tr>
      <w:tr w:rsidR="0042756A" w:rsidRPr="0042756A" w:rsidTr="0042756A">
        <w:tc>
          <w:tcPr>
            <w:tcW w:w="21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42756A">
              <w:rPr>
                <w:rFonts w:ascii="Century Gothic" w:hAnsi="Century Gothic" w:cstheme="minorHAnsi"/>
                <w:b/>
                <w:sz w:val="24"/>
                <w:szCs w:val="24"/>
                <w:lang w:val="en-US"/>
              </w:rPr>
              <w:t>Fr</w:t>
            </w:r>
            <w:proofErr w:type="spellStart"/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om</w:t>
            </w:r>
            <w:proofErr w:type="spellEnd"/>
          </w:p>
        </w:tc>
        <w:tc>
          <w:tcPr>
            <w:tcW w:w="210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To</w:t>
            </w:r>
          </w:p>
        </w:tc>
        <w:tc>
          <w:tcPr>
            <w:tcW w:w="2127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proofErr w:type="spellStart"/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Institution</w:t>
            </w:r>
            <w:proofErr w:type="spellEnd"/>
          </w:p>
        </w:tc>
        <w:tc>
          <w:tcPr>
            <w:tcW w:w="215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Position</w:t>
            </w:r>
          </w:p>
        </w:tc>
      </w:tr>
      <w:tr w:rsidR="0042756A" w:rsidRPr="0042756A" w:rsidTr="0042756A">
        <w:tc>
          <w:tcPr>
            <w:tcW w:w="2106" w:type="dxa"/>
            <w:tcBorders>
              <w:top w:val="single" w:sz="2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</w:rPr>
                <w:id w:val="-576822930"/>
                <w:placeholder>
                  <w:docPart w:val="3A5D6A2CEB744B52AE9D36F95CC07A2B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a date</w:t>
                </w:r>
              </w:sdtContent>
            </w:sdt>
            <w:r w:rsidR="0042756A" w:rsidRPr="0042756A">
              <w:rPr>
                <w:rFonts w:ascii="Century Gothic" w:hAnsi="Century Gothic" w:cstheme="minorHAnsi"/>
                <w:b/>
                <w:color w:val="808080" w:themeColor="background1" w:themeShade="80"/>
                <w:sz w:val="24"/>
                <w:szCs w:val="24"/>
              </w:rPr>
              <w:t xml:space="preserve"> </w:t>
            </w:r>
          </w:p>
        </w:tc>
        <w:tc>
          <w:tcPr>
            <w:tcW w:w="2106" w:type="dxa"/>
            <w:tcBorders>
              <w:top w:val="single" w:sz="2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</w:rPr>
                <w:id w:val="234750757"/>
                <w:placeholder>
                  <w:docPart w:val="800CF9EB51624AE9BF6DC2143DDABB71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a date</w:t>
                </w:r>
              </w:sdtContent>
            </w:sdt>
          </w:p>
        </w:tc>
        <w:tc>
          <w:tcPr>
            <w:tcW w:w="2127" w:type="dxa"/>
            <w:tcBorders>
              <w:top w:val="single" w:sz="2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</w:rPr>
                <w:id w:val="-581379044"/>
                <w:placeholder>
                  <w:docPart w:val="3C441FC2F5FD44F9A85221C0FD72E55F"/>
                </w:placeholder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  <w:tc>
          <w:tcPr>
            <w:tcW w:w="2155" w:type="dxa"/>
            <w:gridSpan w:val="2"/>
            <w:tcBorders>
              <w:top w:val="single" w:sz="2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2025973808"/>
                <w:placeholder>
                  <w:docPart w:val="098B31E619C44730B00F6A58B61EBD15"/>
                </w:placeholder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</w:tr>
      <w:tr w:rsidR="0042756A" w:rsidRPr="0042756A" w:rsidTr="0042756A">
        <w:tc>
          <w:tcPr>
            <w:tcW w:w="8494" w:type="dxa"/>
            <w:gridSpan w:val="5"/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 xml:space="preserve">Job </w:t>
            </w:r>
            <w:proofErr w:type="spellStart"/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description</w:t>
            </w:r>
            <w:proofErr w:type="spellEnd"/>
          </w:p>
        </w:tc>
      </w:tr>
      <w:tr w:rsidR="0042756A" w:rsidRPr="0042756A" w:rsidTr="0042756A">
        <w:tc>
          <w:tcPr>
            <w:tcW w:w="8494" w:type="dxa"/>
            <w:gridSpan w:val="5"/>
            <w:tcBorders>
              <w:bottom w:val="single" w:sz="4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649979482"/>
                <w:placeholder>
                  <w:docPart w:val="3539DC3DB4E946F59BEDDC1196296895"/>
                </w:placeholder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</w:tr>
      <w:tr w:rsidR="0042756A" w:rsidRPr="0042756A" w:rsidTr="0042756A"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</w:tr>
      <w:tr w:rsidR="0042756A" w:rsidRPr="0042756A" w:rsidTr="0042756A">
        <w:tc>
          <w:tcPr>
            <w:tcW w:w="21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proofErr w:type="spellStart"/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From</w:t>
            </w:r>
            <w:proofErr w:type="spellEnd"/>
          </w:p>
        </w:tc>
        <w:tc>
          <w:tcPr>
            <w:tcW w:w="210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To</w:t>
            </w:r>
          </w:p>
        </w:tc>
        <w:tc>
          <w:tcPr>
            <w:tcW w:w="2127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proofErr w:type="spellStart"/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Institution</w:t>
            </w:r>
            <w:proofErr w:type="spellEnd"/>
          </w:p>
        </w:tc>
        <w:tc>
          <w:tcPr>
            <w:tcW w:w="215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Position</w:t>
            </w:r>
          </w:p>
        </w:tc>
      </w:tr>
      <w:tr w:rsidR="0042756A" w:rsidRPr="0042756A" w:rsidTr="0042756A">
        <w:tc>
          <w:tcPr>
            <w:tcW w:w="2106" w:type="dxa"/>
            <w:tcBorders>
              <w:top w:val="single" w:sz="2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</w:rPr>
                <w:id w:val="-1285505983"/>
                <w:placeholder>
                  <w:docPart w:val="DCEC8191B3AB4B15BF49C9C4B6E4F943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a date</w:t>
                </w:r>
              </w:sdtContent>
            </w:sdt>
            <w:r w:rsidR="0042756A" w:rsidRPr="0042756A">
              <w:rPr>
                <w:rFonts w:ascii="Century Gothic" w:hAnsi="Century Gothic" w:cstheme="minorHAnsi"/>
                <w:b/>
                <w:color w:val="808080" w:themeColor="background1" w:themeShade="80"/>
                <w:sz w:val="24"/>
                <w:szCs w:val="24"/>
              </w:rPr>
              <w:t xml:space="preserve"> </w:t>
            </w:r>
          </w:p>
        </w:tc>
        <w:tc>
          <w:tcPr>
            <w:tcW w:w="2106" w:type="dxa"/>
            <w:tcBorders>
              <w:top w:val="single" w:sz="2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</w:rPr>
                <w:id w:val="2144847204"/>
                <w:placeholder>
                  <w:docPart w:val="684FA48FDE924ED6AABBFC2109936EC2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a date</w:t>
                </w:r>
              </w:sdtContent>
            </w:sdt>
          </w:p>
        </w:tc>
        <w:tc>
          <w:tcPr>
            <w:tcW w:w="2127" w:type="dxa"/>
            <w:tcBorders>
              <w:top w:val="single" w:sz="2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</w:rPr>
                <w:id w:val="70629308"/>
                <w:placeholder>
                  <w:docPart w:val="FC630844BABA4E038599424CEBA04D64"/>
                </w:placeholder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  <w:tc>
          <w:tcPr>
            <w:tcW w:w="2155" w:type="dxa"/>
            <w:gridSpan w:val="2"/>
            <w:tcBorders>
              <w:top w:val="single" w:sz="2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75021610"/>
                <w:placeholder>
                  <w:docPart w:val="6281D100F6F446B6AB4975D9204466BB"/>
                </w:placeholder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</w:tr>
      <w:tr w:rsidR="0042756A" w:rsidRPr="0042756A" w:rsidTr="0042756A">
        <w:tc>
          <w:tcPr>
            <w:tcW w:w="8494" w:type="dxa"/>
            <w:gridSpan w:val="5"/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 xml:space="preserve">Job </w:t>
            </w:r>
            <w:proofErr w:type="spellStart"/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description</w:t>
            </w:r>
            <w:proofErr w:type="spellEnd"/>
          </w:p>
        </w:tc>
      </w:tr>
      <w:tr w:rsidR="0042756A" w:rsidRPr="0042756A" w:rsidTr="0042756A">
        <w:tc>
          <w:tcPr>
            <w:tcW w:w="8494" w:type="dxa"/>
            <w:gridSpan w:val="5"/>
            <w:tcBorders>
              <w:bottom w:val="single" w:sz="4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801105254"/>
                <w:placeholder>
                  <w:docPart w:val="663A00AE4F394A679DEDACE066C9B389"/>
                </w:placeholder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</w:tr>
      <w:tr w:rsidR="0042756A" w:rsidRPr="0042756A" w:rsidTr="0042756A"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</w:tr>
      <w:tr w:rsidR="0042756A" w:rsidRPr="0042756A" w:rsidTr="0042756A">
        <w:tc>
          <w:tcPr>
            <w:tcW w:w="21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proofErr w:type="spellStart"/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From</w:t>
            </w:r>
            <w:proofErr w:type="spellEnd"/>
          </w:p>
        </w:tc>
        <w:tc>
          <w:tcPr>
            <w:tcW w:w="210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To</w:t>
            </w:r>
          </w:p>
        </w:tc>
        <w:tc>
          <w:tcPr>
            <w:tcW w:w="2127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proofErr w:type="spellStart"/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Institution</w:t>
            </w:r>
            <w:proofErr w:type="spellEnd"/>
          </w:p>
        </w:tc>
        <w:tc>
          <w:tcPr>
            <w:tcW w:w="215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Position</w:t>
            </w:r>
          </w:p>
        </w:tc>
      </w:tr>
      <w:tr w:rsidR="0042756A" w:rsidRPr="0042756A" w:rsidTr="0042756A">
        <w:tc>
          <w:tcPr>
            <w:tcW w:w="2106" w:type="dxa"/>
            <w:tcBorders>
              <w:top w:val="single" w:sz="2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</w:rPr>
                <w:id w:val="-2104790009"/>
                <w:placeholder>
                  <w:docPart w:val="AA8D841D6A314BB3AE5F86FEC7A840FA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a date</w:t>
                </w:r>
              </w:sdtContent>
            </w:sdt>
            <w:r w:rsidR="0042756A" w:rsidRPr="0042756A">
              <w:rPr>
                <w:rFonts w:ascii="Century Gothic" w:hAnsi="Century Gothic" w:cstheme="minorHAnsi"/>
                <w:b/>
                <w:color w:val="808080" w:themeColor="background1" w:themeShade="80"/>
                <w:sz w:val="24"/>
                <w:szCs w:val="24"/>
              </w:rPr>
              <w:t xml:space="preserve"> </w:t>
            </w:r>
          </w:p>
        </w:tc>
        <w:tc>
          <w:tcPr>
            <w:tcW w:w="2106" w:type="dxa"/>
            <w:tcBorders>
              <w:top w:val="single" w:sz="2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</w:rPr>
                <w:id w:val="-1842768824"/>
                <w:placeholder>
                  <w:docPart w:val="81C4C2352B684BC78A8512CB6B10F674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a date</w:t>
                </w:r>
              </w:sdtContent>
            </w:sdt>
          </w:p>
        </w:tc>
        <w:tc>
          <w:tcPr>
            <w:tcW w:w="2127" w:type="dxa"/>
            <w:tcBorders>
              <w:top w:val="single" w:sz="2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</w:rPr>
                <w:id w:val="-512919484"/>
                <w:placeholder>
                  <w:docPart w:val="7AF2E9DF8E624DEE901C96024704F8A8"/>
                </w:placeholder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  <w:tc>
          <w:tcPr>
            <w:tcW w:w="2155" w:type="dxa"/>
            <w:gridSpan w:val="2"/>
            <w:tcBorders>
              <w:top w:val="single" w:sz="2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513264238"/>
                <w:placeholder>
                  <w:docPart w:val="F5BA5680532E49B090C3C9F281AAEF54"/>
                </w:placeholder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</w:tr>
      <w:tr w:rsidR="0042756A" w:rsidRPr="0042756A" w:rsidTr="0042756A">
        <w:tc>
          <w:tcPr>
            <w:tcW w:w="8494" w:type="dxa"/>
            <w:gridSpan w:val="5"/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 xml:space="preserve">Job </w:t>
            </w:r>
            <w:proofErr w:type="spellStart"/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description</w:t>
            </w:r>
            <w:proofErr w:type="spellEnd"/>
          </w:p>
        </w:tc>
      </w:tr>
      <w:tr w:rsidR="0042756A" w:rsidRPr="0042756A" w:rsidTr="0042756A">
        <w:tc>
          <w:tcPr>
            <w:tcW w:w="8494" w:type="dxa"/>
            <w:gridSpan w:val="5"/>
            <w:tcBorders>
              <w:bottom w:val="single" w:sz="4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106077857"/>
                <w:placeholder>
                  <w:docPart w:val="ED6F0FB02FC74BF78E4CD31D7396CE28"/>
                </w:placeholder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</w:tr>
      <w:tr w:rsidR="0042756A" w:rsidRPr="0042756A" w:rsidTr="0042756A"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</w:tr>
      <w:tr w:rsidR="0042756A" w:rsidRPr="0042756A" w:rsidTr="0042756A">
        <w:tc>
          <w:tcPr>
            <w:tcW w:w="21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proofErr w:type="spellStart"/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From</w:t>
            </w:r>
            <w:proofErr w:type="spellEnd"/>
          </w:p>
        </w:tc>
        <w:tc>
          <w:tcPr>
            <w:tcW w:w="210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To</w:t>
            </w:r>
          </w:p>
        </w:tc>
        <w:tc>
          <w:tcPr>
            <w:tcW w:w="2127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proofErr w:type="spellStart"/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Institution</w:t>
            </w:r>
            <w:proofErr w:type="spellEnd"/>
          </w:p>
        </w:tc>
        <w:tc>
          <w:tcPr>
            <w:tcW w:w="215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Position</w:t>
            </w:r>
          </w:p>
        </w:tc>
      </w:tr>
      <w:tr w:rsidR="0042756A" w:rsidRPr="0042756A" w:rsidTr="0042756A">
        <w:tc>
          <w:tcPr>
            <w:tcW w:w="2106" w:type="dxa"/>
            <w:tcBorders>
              <w:top w:val="single" w:sz="2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</w:rPr>
                <w:id w:val="-2034560858"/>
                <w:placeholder>
                  <w:docPart w:val="B1228F33FB274AA7880981EB3FB6C85F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a date</w:t>
                </w:r>
              </w:sdtContent>
            </w:sdt>
            <w:r w:rsidR="0042756A" w:rsidRPr="0042756A">
              <w:rPr>
                <w:rFonts w:ascii="Century Gothic" w:hAnsi="Century Gothic" w:cstheme="minorHAnsi"/>
                <w:b/>
                <w:color w:val="808080" w:themeColor="background1" w:themeShade="80"/>
                <w:sz w:val="24"/>
                <w:szCs w:val="24"/>
              </w:rPr>
              <w:t xml:space="preserve"> </w:t>
            </w:r>
          </w:p>
        </w:tc>
        <w:tc>
          <w:tcPr>
            <w:tcW w:w="2106" w:type="dxa"/>
            <w:tcBorders>
              <w:top w:val="single" w:sz="2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</w:rPr>
                <w:id w:val="-271403846"/>
                <w:placeholder>
                  <w:docPart w:val="9BD5741A23574B0F894361D7973FE03A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a date</w:t>
                </w:r>
              </w:sdtContent>
            </w:sdt>
          </w:p>
        </w:tc>
        <w:tc>
          <w:tcPr>
            <w:tcW w:w="2127" w:type="dxa"/>
            <w:tcBorders>
              <w:top w:val="single" w:sz="2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</w:rPr>
                <w:id w:val="-1277177488"/>
                <w:placeholder>
                  <w:docPart w:val="ADDA1BA379CD4C5BBB6482A33D99D04A"/>
                </w:placeholder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  <w:tc>
          <w:tcPr>
            <w:tcW w:w="2155" w:type="dxa"/>
            <w:gridSpan w:val="2"/>
            <w:tcBorders>
              <w:top w:val="single" w:sz="2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473261635"/>
                <w:placeholder>
                  <w:docPart w:val="9FBDA93BC1EC4A80B0A0656EE4906082"/>
                </w:placeholder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</w:tr>
      <w:tr w:rsidR="0042756A" w:rsidRPr="0042756A" w:rsidTr="0042756A">
        <w:tc>
          <w:tcPr>
            <w:tcW w:w="8494" w:type="dxa"/>
            <w:gridSpan w:val="5"/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 xml:space="preserve">Job </w:t>
            </w:r>
            <w:proofErr w:type="spellStart"/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description</w:t>
            </w:r>
            <w:proofErr w:type="spellEnd"/>
          </w:p>
        </w:tc>
      </w:tr>
      <w:tr w:rsidR="0042756A" w:rsidRPr="0042756A" w:rsidTr="0042756A">
        <w:tc>
          <w:tcPr>
            <w:tcW w:w="8494" w:type="dxa"/>
            <w:gridSpan w:val="5"/>
            <w:tcBorders>
              <w:bottom w:val="single" w:sz="4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742826637"/>
                <w:placeholder>
                  <w:docPart w:val="B97B77077FF947E0B8FC917AA3A7DAE5"/>
                </w:placeholder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</w:tr>
      <w:tr w:rsidR="0042756A" w:rsidRPr="0042756A" w:rsidTr="0042756A"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</w:tr>
      <w:tr w:rsidR="0042756A" w:rsidRPr="0042756A" w:rsidTr="0042756A">
        <w:tc>
          <w:tcPr>
            <w:tcW w:w="21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proofErr w:type="spellStart"/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From</w:t>
            </w:r>
            <w:proofErr w:type="spellEnd"/>
          </w:p>
        </w:tc>
        <w:tc>
          <w:tcPr>
            <w:tcW w:w="210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To</w:t>
            </w:r>
          </w:p>
        </w:tc>
        <w:tc>
          <w:tcPr>
            <w:tcW w:w="2127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proofErr w:type="spellStart"/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Institution</w:t>
            </w:r>
            <w:proofErr w:type="spellEnd"/>
          </w:p>
        </w:tc>
        <w:tc>
          <w:tcPr>
            <w:tcW w:w="215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Position</w:t>
            </w:r>
          </w:p>
        </w:tc>
      </w:tr>
      <w:tr w:rsidR="0042756A" w:rsidRPr="0042756A" w:rsidTr="0042756A">
        <w:tc>
          <w:tcPr>
            <w:tcW w:w="2106" w:type="dxa"/>
            <w:tcBorders>
              <w:top w:val="single" w:sz="2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</w:rPr>
                <w:id w:val="888916098"/>
                <w:placeholder>
                  <w:docPart w:val="04E173C47F6048A284588A45827857AF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a date</w:t>
                </w:r>
              </w:sdtContent>
            </w:sdt>
            <w:r w:rsidR="0042756A" w:rsidRPr="0042756A">
              <w:rPr>
                <w:rFonts w:ascii="Century Gothic" w:hAnsi="Century Gothic" w:cstheme="minorHAnsi"/>
                <w:b/>
                <w:color w:val="808080" w:themeColor="background1" w:themeShade="80"/>
                <w:sz w:val="24"/>
                <w:szCs w:val="24"/>
              </w:rPr>
              <w:t xml:space="preserve"> </w:t>
            </w:r>
          </w:p>
        </w:tc>
        <w:tc>
          <w:tcPr>
            <w:tcW w:w="2106" w:type="dxa"/>
            <w:tcBorders>
              <w:top w:val="single" w:sz="2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</w:rPr>
                <w:id w:val="-1933496804"/>
                <w:placeholder>
                  <w:docPart w:val="993507AA7EED49B68E1321563BFEBFAD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a date</w:t>
                </w:r>
              </w:sdtContent>
            </w:sdt>
          </w:p>
        </w:tc>
        <w:tc>
          <w:tcPr>
            <w:tcW w:w="2127" w:type="dxa"/>
            <w:tcBorders>
              <w:top w:val="single" w:sz="2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</w:rPr>
                <w:id w:val="1050117859"/>
                <w:placeholder>
                  <w:docPart w:val="79268BBDD9474722A4582208DE747FF2"/>
                </w:placeholder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  <w:tc>
          <w:tcPr>
            <w:tcW w:w="2155" w:type="dxa"/>
            <w:gridSpan w:val="2"/>
            <w:tcBorders>
              <w:top w:val="single" w:sz="2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366261080"/>
                <w:placeholder>
                  <w:docPart w:val="A37F3D64217D4A5C9DFFE95E89EA30CE"/>
                </w:placeholder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</w:tr>
      <w:tr w:rsidR="0042756A" w:rsidRPr="0042756A" w:rsidTr="0042756A">
        <w:tc>
          <w:tcPr>
            <w:tcW w:w="8494" w:type="dxa"/>
            <w:gridSpan w:val="5"/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 xml:space="preserve">Job </w:t>
            </w:r>
            <w:proofErr w:type="spellStart"/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description</w:t>
            </w:r>
            <w:proofErr w:type="spellEnd"/>
          </w:p>
        </w:tc>
      </w:tr>
      <w:tr w:rsidR="0042756A" w:rsidRPr="0042756A" w:rsidTr="0042756A">
        <w:tc>
          <w:tcPr>
            <w:tcW w:w="8494" w:type="dxa"/>
            <w:gridSpan w:val="5"/>
            <w:tcBorders>
              <w:bottom w:val="single" w:sz="4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452850229"/>
                <w:placeholder>
                  <w:docPart w:val="B249769663D84C83A48647A0AAD05C57"/>
                </w:placeholder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</w:tr>
      <w:tr w:rsidR="0042756A" w:rsidRPr="0042756A" w:rsidTr="0042756A"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</w:tr>
      <w:tr w:rsidR="0042756A" w:rsidRPr="0042756A" w:rsidTr="0042756A">
        <w:tc>
          <w:tcPr>
            <w:tcW w:w="21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proofErr w:type="spellStart"/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From</w:t>
            </w:r>
            <w:proofErr w:type="spellEnd"/>
          </w:p>
        </w:tc>
        <w:tc>
          <w:tcPr>
            <w:tcW w:w="210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To</w:t>
            </w:r>
          </w:p>
        </w:tc>
        <w:tc>
          <w:tcPr>
            <w:tcW w:w="2127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proofErr w:type="spellStart"/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Institution</w:t>
            </w:r>
            <w:proofErr w:type="spellEnd"/>
          </w:p>
        </w:tc>
        <w:tc>
          <w:tcPr>
            <w:tcW w:w="215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Position</w:t>
            </w:r>
          </w:p>
        </w:tc>
      </w:tr>
      <w:tr w:rsidR="0042756A" w:rsidRPr="0042756A" w:rsidTr="0042756A">
        <w:tc>
          <w:tcPr>
            <w:tcW w:w="2106" w:type="dxa"/>
            <w:tcBorders>
              <w:top w:val="single" w:sz="2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</w:rPr>
                <w:id w:val="-1362364176"/>
                <w:placeholder>
                  <w:docPart w:val="79A22E3DE98E4FFBB713A468BDE697D8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a date</w:t>
                </w:r>
              </w:sdtContent>
            </w:sdt>
            <w:r w:rsidR="0042756A" w:rsidRPr="0042756A">
              <w:rPr>
                <w:rFonts w:ascii="Century Gothic" w:hAnsi="Century Gothic" w:cstheme="minorHAnsi"/>
                <w:b/>
                <w:color w:val="808080" w:themeColor="background1" w:themeShade="80"/>
                <w:sz w:val="24"/>
                <w:szCs w:val="24"/>
              </w:rPr>
              <w:t xml:space="preserve"> </w:t>
            </w:r>
          </w:p>
        </w:tc>
        <w:tc>
          <w:tcPr>
            <w:tcW w:w="2106" w:type="dxa"/>
            <w:tcBorders>
              <w:top w:val="single" w:sz="2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</w:rPr>
                <w:id w:val="1914044760"/>
                <w:placeholder>
                  <w:docPart w:val="B4E68085543D4C178F1DBFCA797FE033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a date</w:t>
                </w:r>
              </w:sdtContent>
            </w:sdt>
          </w:p>
        </w:tc>
        <w:tc>
          <w:tcPr>
            <w:tcW w:w="2127" w:type="dxa"/>
            <w:tcBorders>
              <w:top w:val="single" w:sz="2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</w:rPr>
                <w:id w:val="-986238035"/>
                <w:placeholder>
                  <w:docPart w:val="D1546080303C464C9382860BA883E8C8"/>
                </w:placeholder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  <w:tc>
          <w:tcPr>
            <w:tcW w:w="2155" w:type="dxa"/>
            <w:gridSpan w:val="2"/>
            <w:tcBorders>
              <w:top w:val="single" w:sz="2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245488491"/>
                <w:placeholder>
                  <w:docPart w:val="16D6F021B29241F5B0012A5CE82863C8"/>
                </w:placeholder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</w:tr>
      <w:tr w:rsidR="0042756A" w:rsidRPr="0042756A" w:rsidTr="0042756A">
        <w:tc>
          <w:tcPr>
            <w:tcW w:w="8494" w:type="dxa"/>
            <w:gridSpan w:val="5"/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 xml:space="preserve">Job </w:t>
            </w:r>
            <w:proofErr w:type="spellStart"/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description</w:t>
            </w:r>
            <w:proofErr w:type="spellEnd"/>
          </w:p>
        </w:tc>
      </w:tr>
      <w:tr w:rsidR="0042756A" w:rsidRPr="0042756A" w:rsidTr="0042756A">
        <w:tc>
          <w:tcPr>
            <w:tcW w:w="8494" w:type="dxa"/>
            <w:gridSpan w:val="5"/>
            <w:tcBorders>
              <w:bottom w:val="single" w:sz="4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588037549"/>
                <w:placeholder>
                  <w:docPart w:val="0CE47375910A4125A666A26B6425B3F9"/>
                </w:placeholder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</w:tr>
      <w:tr w:rsidR="0042756A" w:rsidRPr="0042756A" w:rsidTr="0042756A"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</w:tr>
      <w:tr w:rsidR="0042756A" w:rsidRPr="0042756A" w:rsidTr="0042756A">
        <w:tc>
          <w:tcPr>
            <w:tcW w:w="21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proofErr w:type="spellStart"/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From</w:t>
            </w:r>
            <w:proofErr w:type="spellEnd"/>
          </w:p>
        </w:tc>
        <w:tc>
          <w:tcPr>
            <w:tcW w:w="210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To</w:t>
            </w:r>
          </w:p>
        </w:tc>
        <w:tc>
          <w:tcPr>
            <w:tcW w:w="2127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proofErr w:type="spellStart"/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Institution</w:t>
            </w:r>
            <w:proofErr w:type="spellEnd"/>
          </w:p>
        </w:tc>
        <w:tc>
          <w:tcPr>
            <w:tcW w:w="215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Position</w:t>
            </w:r>
          </w:p>
        </w:tc>
      </w:tr>
      <w:tr w:rsidR="0042756A" w:rsidRPr="0042756A" w:rsidTr="0042756A">
        <w:tc>
          <w:tcPr>
            <w:tcW w:w="2106" w:type="dxa"/>
            <w:tcBorders>
              <w:top w:val="single" w:sz="2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</w:rPr>
                <w:id w:val="1398249637"/>
                <w:placeholder>
                  <w:docPart w:val="7473EE9FA49449A2AA89F130D592A847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a date</w:t>
                </w:r>
              </w:sdtContent>
            </w:sdt>
            <w:r w:rsidR="0042756A" w:rsidRPr="0042756A">
              <w:rPr>
                <w:rFonts w:ascii="Century Gothic" w:hAnsi="Century Gothic" w:cstheme="minorHAnsi"/>
                <w:b/>
                <w:color w:val="808080" w:themeColor="background1" w:themeShade="80"/>
                <w:sz w:val="24"/>
                <w:szCs w:val="24"/>
              </w:rPr>
              <w:t xml:space="preserve"> </w:t>
            </w:r>
          </w:p>
        </w:tc>
        <w:tc>
          <w:tcPr>
            <w:tcW w:w="2106" w:type="dxa"/>
            <w:tcBorders>
              <w:top w:val="single" w:sz="2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</w:rPr>
                <w:id w:val="1499234297"/>
                <w:placeholder>
                  <w:docPart w:val="A1588F44440E4D14B9DD6CFEBECB2965"/>
                </w:placeholder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a date</w:t>
                </w:r>
              </w:sdtContent>
            </w:sdt>
          </w:p>
        </w:tc>
        <w:tc>
          <w:tcPr>
            <w:tcW w:w="2127" w:type="dxa"/>
            <w:tcBorders>
              <w:top w:val="single" w:sz="2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808080" w:themeColor="background1" w:themeShade="80"/>
                  <w:sz w:val="24"/>
                  <w:szCs w:val="24"/>
                </w:rPr>
                <w:id w:val="-755211042"/>
                <w:placeholder>
                  <w:docPart w:val="54C81398A00C4AE8BD6FFDE4E804BDC1"/>
                </w:placeholder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  <w:tc>
          <w:tcPr>
            <w:tcW w:w="2155" w:type="dxa"/>
            <w:gridSpan w:val="2"/>
            <w:tcBorders>
              <w:top w:val="single" w:sz="2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471826895"/>
                <w:placeholder>
                  <w:docPart w:val="F0D6E2CEC63C45A6ACC8DA6F63990411"/>
                </w:placeholder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</w:tr>
      <w:tr w:rsidR="0042756A" w:rsidRPr="0042756A" w:rsidTr="0042756A">
        <w:tc>
          <w:tcPr>
            <w:tcW w:w="8494" w:type="dxa"/>
            <w:gridSpan w:val="5"/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 xml:space="preserve">Job </w:t>
            </w:r>
            <w:proofErr w:type="spellStart"/>
            <w:r w:rsidRPr="0042756A">
              <w:rPr>
                <w:rFonts w:ascii="Century Gothic" w:hAnsi="Century Gothic" w:cstheme="minorHAnsi"/>
                <w:b/>
                <w:sz w:val="24"/>
                <w:szCs w:val="24"/>
              </w:rPr>
              <w:t>description</w:t>
            </w:r>
            <w:proofErr w:type="spellEnd"/>
          </w:p>
        </w:tc>
      </w:tr>
      <w:tr w:rsidR="0042756A" w:rsidRPr="0042756A" w:rsidTr="0042756A">
        <w:tc>
          <w:tcPr>
            <w:tcW w:w="8494" w:type="dxa"/>
            <w:gridSpan w:val="5"/>
            <w:tcBorders>
              <w:bottom w:val="single" w:sz="4" w:space="0" w:color="auto"/>
            </w:tcBorders>
          </w:tcPr>
          <w:p w:rsidR="0042756A" w:rsidRPr="0042756A" w:rsidRDefault="005D57B3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842970132"/>
                <w:placeholder>
                  <w:docPart w:val="06717BA7F1B341F299F9C5EEB6B8870D"/>
                </w:placeholder>
              </w:sdtPr>
              <w:sdtEndPr/>
              <w:sdtContent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42756A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</w:tr>
      <w:tr w:rsidR="0042756A" w:rsidRPr="0042756A" w:rsidTr="0042756A"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56A" w:rsidRPr="0042756A" w:rsidRDefault="0042756A" w:rsidP="0042756A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</w:tr>
    </w:tbl>
    <w:p w:rsidR="006032A1" w:rsidRDefault="006032A1">
      <w:r>
        <w:br w:type="page"/>
      </w:r>
    </w:p>
    <w:tbl>
      <w:tblPr>
        <w:tblStyle w:val="Tablaconcuadrcula"/>
        <w:tblW w:w="8494" w:type="dxa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D72C8A" w:rsidRPr="00B0730B" w:rsidTr="00FD4A1C">
        <w:trPr>
          <w:trHeight w:val="411"/>
        </w:trPr>
        <w:tc>
          <w:tcPr>
            <w:tcW w:w="8494" w:type="dxa"/>
            <w:shd w:val="clear" w:color="auto" w:fill="282182"/>
          </w:tcPr>
          <w:p w:rsidR="00D72C8A" w:rsidRPr="00B0730B" w:rsidRDefault="00FD4A1C" w:rsidP="004D58AF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3D1FA3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  <w:lang w:val="en-US"/>
              </w:rPr>
              <w:lastRenderedPageBreak/>
              <w:t>Research Experience</w:t>
            </w:r>
            <w: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  <w:lang w:val="en-US"/>
              </w:rPr>
              <w:t xml:space="preserve">  (Last 5 years)     </w:t>
            </w:r>
          </w:p>
        </w:tc>
      </w:tr>
    </w:tbl>
    <w:p w:rsidR="00D72C8A" w:rsidRPr="005E794C" w:rsidRDefault="00D72C8A" w:rsidP="003E3410">
      <w:pPr>
        <w:rPr>
          <w:rFonts w:ascii="Century Gothic" w:hAnsi="Century Gothic" w:cstheme="minorHAnsi"/>
          <w:b/>
          <w:color w:val="FFFFFF" w:themeColor="background1"/>
          <w:sz w:val="8"/>
          <w:szCs w:val="8"/>
        </w:rPr>
      </w:pPr>
    </w:p>
    <w:p w:rsidR="00FD4A1C" w:rsidRPr="00FD4A1C" w:rsidRDefault="00FD4A1C" w:rsidP="00FD4A1C">
      <w:pPr>
        <w:contextualSpacing/>
        <w:rPr>
          <w:rFonts w:ascii="Century Gothic" w:hAnsi="Century Gothic" w:cstheme="minorHAnsi"/>
          <w:color w:val="0F243E" w:themeColor="text2" w:themeShade="80"/>
          <w:lang w:val="en-US"/>
        </w:rPr>
      </w:pPr>
      <w:r w:rsidRPr="00FD4A1C">
        <w:rPr>
          <w:rFonts w:ascii="Century Gothic" w:hAnsi="Century Gothic" w:cstheme="minorHAnsi"/>
          <w:b/>
          <w:color w:val="0F243E" w:themeColor="text2" w:themeShade="80"/>
          <w:lang w:val="en-US"/>
        </w:rPr>
        <w:t xml:space="preserve">PUBLICATIONS </w:t>
      </w:r>
      <w:r w:rsidRPr="00FD4A1C">
        <w:rPr>
          <w:rFonts w:ascii="Century Gothic" w:hAnsi="Century Gothic" w:cstheme="minorHAnsi"/>
          <w:color w:val="0F243E" w:themeColor="text2" w:themeShade="80"/>
          <w:lang w:val="en-US"/>
        </w:rPr>
        <w:t>in chronological order.</w:t>
      </w:r>
    </w:p>
    <w:p w:rsidR="00FD4A1C" w:rsidRPr="00FD4A1C" w:rsidRDefault="00FD4A1C" w:rsidP="00FD4A1C">
      <w:pPr>
        <w:contextualSpacing/>
        <w:rPr>
          <w:rFonts w:ascii="Century Gothic" w:hAnsi="Century Gothic" w:cstheme="minorHAnsi"/>
          <w:color w:val="0F243E" w:themeColor="text2" w:themeShade="80"/>
          <w:lang w:val="en-US"/>
        </w:rPr>
      </w:pPr>
      <w:r w:rsidRPr="00FD4A1C">
        <w:rPr>
          <w:rFonts w:ascii="Century Gothic" w:hAnsi="Century Gothic" w:cstheme="minorHAnsi"/>
          <w:color w:val="0F243E" w:themeColor="text2" w:themeShade="80"/>
          <w:lang w:val="en-US"/>
        </w:rPr>
        <w:t>Indicate: Authors (in order of signature), title, journal / book and, year / volume / page (if it is a publication), publication year (if it is a journal)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642C9" w:rsidRPr="00B0730B" w:rsidTr="007F5364">
        <w:trPr>
          <w:trHeight w:val="11298"/>
        </w:trPr>
        <w:tc>
          <w:tcPr>
            <w:tcW w:w="8644" w:type="dxa"/>
          </w:tcPr>
          <w:p w:rsidR="00E642C9" w:rsidRPr="00B0730B" w:rsidRDefault="005D57B3" w:rsidP="00FD4A1C">
            <w:pPr>
              <w:rPr>
                <w:rFonts w:ascii="Century Gothic" w:hAnsi="Century Gothic" w:cstheme="minorHAnsi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949035998"/>
                <w:placeholder>
                  <w:docPart w:val="D39D15669B1746CC9589F2033768F4E0"/>
                </w:placeholder>
              </w:sdtPr>
              <w:sdtEndPr/>
              <w:sdtContent>
                <w:proofErr w:type="spellStart"/>
                <w:r w:rsidR="00FD4A1C" w:rsidRPr="00FD4A1C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FD4A1C" w:rsidRPr="00FD4A1C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FD4A1C" w:rsidRPr="00FD4A1C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</w:tr>
    </w:tbl>
    <w:p w:rsidR="007F5364" w:rsidRDefault="007F5364" w:rsidP="005E794C">
      <w:pPr>
        <w:pStyle w:val="Prrafodelista"/>
        <w:ind w:left="851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8130E4" w:rsidRPr="00B0730B" w:rsidTr="00293E2F">
        <w:trPr>
          <w:trHeight w:val="411"/>
        </w:trPr>
        <w:tc>
          <w:tcPr>
            <w:tcW w:w="8494" w:type="dxa"/>
            <w:shd w:val="clear" w:color="auto" w:fill="282182"/>
          </w:tcPr>
          <w:p w:rsidR="008130E4" w:rsidRPr="00B0730B" w:rsidRDefault="00FD4A1C" w:rsidP="00293E2F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3D1FA3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  <w:lang w:val="en-US"/>
              </w:rPr>
              <w:lastRenderedPageBreak/>
              <w:t>Research Experience</w:t>
            </w:r>
            <w: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  <w:lang w:val="en-US"/>
              </w:rPr>
              <w:t xml:space="preserve">  (Last 5 years)     </w:t>
            </w:r>
          </w:p>
        </w:tc>
      </w:tr>
    </w:tbl>
    <w:p w:rsidR="00FD4A1C" w:rsidRDefault="00FD4A1C" w:rsidP="00FD4A1C">
      <w:pPr>
        <w:contextualSpacing/>
        <w:rPr>
          <w:rFonts w:ascii="Century Gothic" w:hAnsi="Century Gothic" w:cstheme="minorHAnsi"/>
          <w:b/>
          <w:color w:val="0F243E" w:themeColor="text2" w:themeShade="80"/>
          <w:sz w:val="24"/>
          <w:szCs w:val="24"/>
          <w:lang w:val="en-US"/>
        </w:rPr>
      </w:pPr>
    </w:p>
    <w:p w:rsidR="00FD4A1C" w:rsidRPr="00FD4A1C" w:rsidRDefault="00FD4A1C" w:rsidP="00FD4A1C">
      <w:pPr>
        <w:contextualSpacing/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</w:pPr>
      <w:r w:rsidRPr="00FD4A1C">
        <w:rPr>
          <w:rFonts w:ascii="Century Gothic" w:hAnsi="Century Gothic" w:cstheme="minorHAnsi"/>
          <w:b/>
          <w:color w:val="0F243E" w:themeColor="text2" w:themeShade="80"/>
          <w:sz w:val="24"/>
          <w:szCs w:val="24"/>
          <w:lang w:val="en-US"/>
        </w:rPr>
        <w:t xml:space="preserve">PROJECTS/ GRANTS </w:t>
      </w:r>
      <w:r w:rsidRPr="00FD4A1C"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  <w:t>in chronological order</w:t>
      </w:r>
    </w:p>
    <w:p w:rsidR="00FD4A1C" w:rsidRPr="00FD4A1C" w:rsidRDefault="00FD4A1C" w:rsidP="00FD4A1C">
      <w:pPr>
        <w:contextualSpacing/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</w:pPr>
      <w:r w:rsidRPr="00FD4A1C"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  <w:t>Indicate: Title, source funding, start date, role in the project (principal investigator, collaborator / fellow / contracted).</w:t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FD4A1C" w:rsidRPr="00B0730B" w:rsidTr="005F772A">
        <w:trPr>
          <w:trHeight w:val="11447"/>
        </w:trPr>
        <w:tc>
          <w:tcPr>
            <w:tcW w:w="8494" w:type="dxa"/>
          </w:tcPr>
          <w:p w:rsidR="00FD4A1C" w:rsidRPr="00B0730B" w:rsidRDefault="005D57B3" w:rsidP="00FD4A1C">
            <w:pPr>
              <w:rPr>
                <w:rFonts w:ascii="Century Gothic" w:hAnsi="Century Gothic" w:cstheme="minorHAnsi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913428509"/>
                <w:placeholder>
                  <w:docPart w:val="68416BE2C74947D791284A35564AF59A"/>
                </w:placeholder>
              </w:sdtPr>
              <w:sdtEndPr/>
              <w:sdtContent>
                <w:proofErr w:type="spellStart"/>
                <w:r w:rsidR="00FD4A1C" w:rsidRPr="00FD4A1C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FD4A1C" w:rsidRPr="00FD4A1C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FD4A1C" w:rsidRPr="00FD4A1C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</w:tr>
    </w:tbl>
    <w:p w:rsidR="008130E4" w:rsidRDefault="008130E4" w:rsidP="00C44530">
      <w:pPr>
        <w:pStyle w:val="Prrafodelista"/>
        <w:ind w:left="0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FD4A1C" w:rsidRPr="00B0730B" w:rsidTr="00293E2F">
        <w:trPr>
          <w:trHeight w:val="411"/>
        </w:trPr>
        <w:tc>
          <w:tcPr>
            <w:tcW w:w="8494" w:type="dxa"/>
            <w:shd w:val="clear" w:color="auto" w:fill="282182"/>
          </w:tcPr>
          <w:p w:rsidR="00FD4A1C" w:rsidRPr="00B0730B" w:rsidRDefault="00FD4A1C" w:rsidP="00293E2F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3D1FA3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  <w:lang w:val="en-US"/>
              </w:rPr>
              <w:lastRenderedPageBreak/>
              <w:t>Research Experience</w:t>
            </w:r>
            <w: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  <w:lang w:val="en-US"/>
              </w:rPr>
              <w:t xml:space="preserve">  (Last 5 years)     </w:t>
            </w:r>
          </w:p>
        </w:tc>
      </w:tr>
    </w:tbl>
    <w:p w:rsidR="00FD4A1C" w:rsidRPr="00FD4A1C" w:rsidRDefault="00FD4A1C" w:rsidP="00FD4A1C">
      <w:pPr>
        <w:contextualSpacing/>
        <w:rPr>
          <w:rFonts w:ascii="Century Gothic" w:hAnsi="Century Gothic" w:cstheme="minorHAnsi"/>
          <w:color w:val="0F243E" w:themeColor="text2" w:themeShade="80"/>
          <w:lang w:val="en-US"/>
        </w:rPr>
      </w:pPr>
      <w:r w:rsidRPr="00FD4A1C">
        <w:rPr>
          <w:rFonts w:ascii="Century Gothic" w:hAnsi="Century Gothic" w:cstheme="minorHAnsi"/>
          <w:b/>
          <w:color w:val="0F243E" w:themeColor="text2" w:themeShade="80"/>
          <w:lang w:val="en-US"/>
        </w:rPr>
        <w:t xml:space="preserve">NATIONAL AND INTERNATIONAL CONGRESSES </w:t>
      </w:r>
      <w:r w:rsidRPr="00FD4A1C">
        <w:rPr>
          <w:rFonts w:ascii="Century Gothic" w:hAnsi="Century Gothic" w:cstheme="minorHAnsi"/>
          <w:color w:val="0F243E" w:themeColor="text2" w:themeShade="80"/>
          <w:lang w:val="en-US"/>
        </w:rPr>
        <w:t>in chronological order.</w:t>
      </w:r>
    </w:p>
    <w:p w:rsidR="00FD4A1C" w:rsidRPr="00FD4A1C" w:rsidRDefault="00FD4A1C" w:rsidP="00FD4A1C">
      <w:pPr>
        <w:contextualSpacing/>
        <w:rPr>
          <w:rFonts w:ascii="Century Gothic" w:hAnsi="Century Gothic" w:cstheme="minorHAnsi"/>
          <w:color w:val="0F243E" w:themeColor="text2" w:themeShade="80"/>
          <w:lang w:val="en-US"/>
        </w:rPr>
      </w:pPr>
      <w:r w:rsidRPr="00FD4A1C">
        <w:rPr>
          <w:rFonts w:ascii="Century Gothic" w:hAnsi="Century Gothic" w:cstheme="minorHAnsi"/>
          <w:color w:val="0F243E" w:themeColor="text2" w:themeShade="80"/>
          <w:lang w:val="en-US"/>
        </w:rPr>
        <w:t xml:space="preserve">Please, include only relevant contributions (conferences, and oral communications) </w:t>
      </w:r>
    </w:p>
    <w:p w:rsidR="00E642C9" w:rsidRPr="00FD4A1C" w:rsidRDefault="00FD4A1C" w:rsidP="00FD4A1C">
      <w:pPr>
        <w:pStyle w:val="Prrafodelista"/>
        <w:ind w:left="0"/>
        <w:rPr>
          <w:rFonts w:ascii="Century Gothic" w:hAnsi="Century Gothic" w:cstheme="minorHAnsi"/>
          <w:color w:val="0F243E" w:themeColor="text2" w:themeShade="80"/>
          <w:lang w:val="en-US"/>
        </w:rPr>
      </w:pPr>
      <w:r w:rsidRPr="00FD4A1C">
        <w:rPr>
          <w:rFonts w:ascii="Century Gothic" w:hAnsi="Century Gothic" w:cstheme="minorHAnsi"/>
          <w:color w:val="0F243E" w:themeColor="text2" w:themeShade="80"/>
          <w:lang w:val="en-US"/>
        </w:rPr>
        <w:t>Indicate: Title, name of congress, place and date</w:t>
      </w:r>
      <w:r w:rsidR="00E642C9" w:rsidRPr="00FD4A1C">
        <w:rPr>
          <w:rFonts w:ascii="Century Gothic" w:hAnsi="Century Gothic" w:cstheme="minorHAnsi"/>
          <w:color w:val="0F243E" w:themeColor="text2" w:themeShade="80"/>
          <w:lang w:val="en-US"/>
        </w:rPr>
        <w:t>.</w:t>
      </w:r>
    </w:p>
    <w:p w:rsidR="00E642C9" w:rsidRPr="00FD4A1C" w:rsidRDefault="00E642C9" w:rsidP="00C44530">
      <w:pPr>
        <w:pStyle w:val="Prrafodelista"/>
        <w:ind w:left="1428"/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</w:pPr>
    </w:p>
    <w:tbl>
      <w:tblPr>
        <w:tblStyle w:val="Tablaconcuadrcula"/>
        <w:tblW w:w="8734" w:type="dxa"/>
        <w:tblLook w:val="04A0" w:firstRow="1" w:lastRow="0" w:firstColumn="1" w:lastColumn="0" w:noHBand="0" w:noVBand="1"/>
      </w:tblPr>
      <w:tblGrid>
        <w:gridCol w:w="8734"/>
      </w:tblGrid>
      <w:tr w:rsidR="00E642C9" w:rsidRPr="00B0730B" w:rsidTr="007F5364">
        <w:trPr>
          <w:trHeight w:val="11167"/>
        </w:trPr>
        <w:tc>
          <w:tcPr>
            <w:tcW w:w="8734" w:type="dxa"/>
          </w:tcPr>
          <w:p w:rsidR="00E642C9" w:rsidRPr="00B0730B" w:rsidRDefault="005D57B3" w:rsidP="002352DF">
            <w:pPr>
              <w:pStyle w:val="Prrafodelista"/>
              <w:ind w:left="0"/>
              <w:rPr>
                <w:rFonts w:ascii="Century Gothic" w:hAnsi="Century Gothic" w:cstheme="minorHAnsi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098297793"/>
                <w:placeholder>
                  <w:docPart w:val="316A89ED8D0D41CEAFEF72798752272B"/>
                </w:placeholder>
              </w:sdtPr>
              <w:sdtEndPr/>
              <w:sdtContent>
                <w:proofErr w:type="spellStart"/>
                <w:r w:rsidR="002352DF" w:rsidRPr="002352DF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2352DF" w:rsidRPr="002352DF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2352DF" w:rsidRPr="002352DF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</w:tr>
    </w:tbl>
    <w:p w:rsidR="00E642C9" w:rsidRPr="00B0730B" w:rsidRDefault="00E642C9" w:rsidP="00C44530">
      <w:pPr>
        <w:pStyle w:val="Prrafodelista"/>
        <w:ind w:left="0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6032A1" w:rsidRPr="00B0730B" w:rsidTr="00293E2F">
        <w:trPr>
          <w:trHeight w:val="411"/>
        </w:trPr>
        <w:tc>
          <w:tcPr>
            <w:tcW w:w="8494" w:type="dxa"/>
            <w:shd w:val="clear" w:color="auto" w:fill="282182"/>
          </w:tcPr>
          <w:p w:rsidR="006032A1" w:rsidRPr="00B0730B" w:rsidRDefault="002352DF" w:rsidP="00293E2F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3D1FA3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  <w:lang w:val="en-US"/>
              </w:rPr>
              <w:lastRenderedPageBreak/>
              <w:t>Research Experience</w:t>
            </w:r>
            <w: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  <w:lang w:val="en-US"/>
              </w:rPr>
              <w:t xml:space="preserve">  (Last 5 years)     </w:t>
            </w:r>
          </w:p>
        </w:tc>
      </w:tr>
    </w:tbl>
    <w:p w:rsidR="00FD4A1C" w:rsidRPr="00FD4A1C" w:rsidRDefault="00FD4A1C" w:rsidP="002352DF">
      <w:pPr>
        <w:spacing w:after="0"/>
        <w:contextualSpacing/>
        <w:rPr>
          <w:rFonts w:ascii="Century Gothic" w:hAnsi="Century Gothic" w:cstheme="minorHAnsi"/>
          <w:b/>
          <w:color w:val="0F243E" w:themeColor="text2" w:themeShade="80"/>
          <w:lang w:val="en-US"/>
        </w:rPr>
      </w:pPr>
      <w:r w:rsidRPr="00FD4A1C">
        <w:rPr>
          <w:rFonts w:ascii="Century Gothic" w:hAnsi="Century Gothic" w:cstheme="minorHAnsi"/>
          <w:b/>
          <w:color w:val="0F243E" w:themeColor="text2" w:themeShade="80"/>
          <w:lang w:val="en-US"/>
        </w:rPr>
        <w:t>PATENTS AND UTILITY MODELS in chronological order</w:t>
      </w:r>
    </w:p>
    <w:p w:rsidR="00E642C9" w:rsidRPr="002352DF" w:rsidRDefault="00FD4A1C" w:rsidP="002352DF">
      <w:pPr>
        <w:pStyle w:val="Prrafodelista"/>
        <w:spacing w:after="0"/>
        <w:ind w:left="0"/>
        <w:rPr>
          <w:rFonts w:ascii="Century Gothic" w:hAnsi="Century Gothic" w:cstheme="minorHAnsi"/>
          <w:color w:val="0F243E" w:themeColor="text2" w:themeShade="80"/>
          <w:lang w:val="en-US"/>
        </w:rPr>
      </w:pPr>
      <w:r w:rsidRPr="002352DF">
        <w:rPr>
          <w:rFonts w:ascii="Century Gothic" w:hAnsi="Century Gothic" w:cstheme="minorHAnsi"/>
          <w:color w:val="0F243E" w:themeColor="text2" w:themeShade="80"/>
          <w:lang w:val="en-US"/>
        </w:rPr>
        <w:t>Inventors, patent holder, title (name of product), registration number, priority date, countries, operating or not</w:t>
      </w:r>
      <w:r w:rsidR="00E642C9" w:rsidRPr="002352DF">
        <w:rPr>
          <w:rFonts w:ascii="Century Gothic" w:hAnsi="Century Gothic" w:cstheme="minorHAnsi"/>
          <w:color w:val="0F243E" w:themeColor="text2" w:themeShade="80"/>
          <w:lang w:val="en-US"/>
        </w:rPr>
        <w:t>.</w:t>
      </w:r>
    </w:p>
    <w:p w:rsidR="00E642C9" w:rsidRPr="00FD4A1C" w:rsidRDefault="00E642C9" w:rsidP="00C44530">
      <w:pPr>
        <w:pStyle w:val="Prrafodelista"/>
        <w:ind w:left="1428"/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642C9" w:rsidRPr="00B0730B" w:rsidTr="007F5364">
        <w:trPr>
          <w:trHeight w:val="4409"/>
        </w:trPr>
        <w:tc>
          <w:tcPr>
            <w:tcW w:w="8644" w:type="dxa"/>
          </w:tcPr>
          <w:p w:rsidR="00E642C9" w:rsidRPr="00B0730B" w:rsidRDefault="005D57B3" w:rsidP="002352DF">
            <w:pPr>
              <w:pStyle w:val="Prrafodelista"/>
              <w:ind w:left="0"/>
              <w:rPr>
                <w:rFonts w:ascii="Century Gothic" w:hAnsi="Century Gothic" w:cstheme="minorHAnsi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2083943239"/>
                <w:placeholder>
                  <w:docPart w:val="9F877AD590234A2D8F9E119DFC6362FF"/>
                </w:placeholder>
              </w:sdtPr>
              <w:sdtEndPr/>
              <w:sdtContent>
                <w:proofErr w:type="spellStart"/>
                <w:r w:rsidR="002352DF" w:rsidRPr="002352DF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2352DF" w:rsidRPr="002352DF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2352DF" w:rsidRPr="002352DF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</w:tr>
    </w:tbl>
    <w:p w:rsidR="00E642C9" w:rsidRPr="00B0730B" w:rsidRDefault="00E642C9" w:rsidP="00C44530">
      <w:pPr>
        <w:pStyle w:val="Prrafodelista"/>
        <w:ind w:left="0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</w:p>
    <w:p w:rsidR="00002082" w:rsidRDefault="0000208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br w:type="page"/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002082" w:rsidRPr="00002082" w:rsidTr="00EA7A54">
        <w:trPr>
          <w:trHeight w:val="411"/>
        </w:trPr>
        <w:tc>
          <w:tcPr>
            <w:tcW w:w="8494" w:type="dxa"/>
            <w:shd w:val="clear" w:color="auto" w:fill="282182"/>
          </w:tcPr>
          <w:p w:rsidR="00002082" w:rsidRPr="0042756A" w:rsidRDefault="00002082" w:rsidP="00EA7A54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  <w:lang w:val="en-US"/>
              </w:rPr>
            </w:pPr>
            <w:r w:rsidRPr="0042756A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  <w:lang w:val="en-US"/>
              </w:rPr>
              <w:lastRenderedPageBreak/>
              <w:t>Relevant Non-Work Experience (IF Ap</w:t>
            </w:r>
            <w: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  <w:lang w:val="en-US"/>
              </w:rPr>
              <w:t>plicable)</w:t>
            </w:r>
          </w:p>
        </w:tc>
      </w:tr>
    </w:tbl>
    <w:p w:rsidR="00002082" w:rsidRPr="0042756A" w:rsidRDefault="00002082" w:rsidP="00002082">
      <w:pPr>
        <w:contextualSpacing/>
        <w:rPr>
          <w:rFonts w:ascii="Century Gothic" w:hAnsi="Century Gothic" w:cstheme="minorHAnsi"/>
          <w:b/>
          <w:color w:val="0F243E" w:themeColor="text2" w:themeShade="80"/>
          <w:sz w:val="24"/>
          <w:szCs w:val="24"/>
          <w:lang w:val="en-US"/>
        </w:rPr>
      </w:pPr>
      <w:r w:rsidRPr="0042756A">
        <w:rPr>
          <w:rFonts w:ascii="Century Gothic" w:hAnsi="Century Gothic" w:cstheme="minorHAnsi"/>
          <w:b/>
          <w:color w:val="0F243E" w:themeColor="text2" w:themeShade="80"/>
          <w:sz w:val="24"/>
          <w:szCs w:val="24"/>
          <w:lang w:val="en-US"/>
        </w:rPr>
        <w:t xml:space="preserve">RESEARCH STAYS </w:t>
      </w:r>
      <w:r w:rsidRPr="0042756A"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  <w:t>Place, tasks, duration, dates</w:t>
      </w:r>
    </w:p>
    <w:p w:rsidR="00002082" w:rsidRPr="0042756A" w:rsidRDefault="00002082" w:rsidP="00002082">
      <w:pPr>
        <w:contextualSpacing/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</w:pPr>
    </w:p>
    <w:tbl>
      <w:tblPr>
        <w:tblStyle w:val="Tablaconcuadrcula4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02082" w:rsidRPr="0042756A" w:rsidTr="00EA7A54">
        <w:trPr>
          <w:trHeight w:val="5013"/>
        </w:trPr>
        <w:tc>
          <w:tcPr>
            <w:tcW w:w="8644" w:type="dxa"/>
          </w:tcPr>
          <w:p w:rsidR="00002082" w:rsidRPr="0042756A" w:rsidRDefault="005D57B3" w:rsidP="00EA7A54">
            <w:pPr>
              <w:contextualSpacing/>
              <w:rPr>
                <w:rFonts w:ascii="Century Gothic" w:hAnsi="Century Gothic" w:cstheme="minorHAnsi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606843035"/>
                <w:placeholder>
                  <w:docPart w:val="AE8C629E04DA4B20A10DF89FF40680A2"/>
                </w:placeholder>
              </w:sdtPr>
              <w:sdtEndPr/>
              <w:sdtContent>
                <w:proofErr w:type="spellStart"/>
                <w:r w:rsidR="00002082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002082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002082" w:rsidRPr="0042756A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</w:tr>
    </w:tbl>
    <w:p w:rsidR="00002082" w:rsidRDefault="00002082" w:rsidP="00002082">
      <w:pPr>
        <w:pStyle w:val="Prrafodelista"/>
        <w:ind w:left="0"/>
        <w:rPr>
          <w:rFonts w:ascii="Century Gothic" w:hAnsi="Century Gothic" w:cstheme="minorHAnsi"/>
          <w:b/>
          <w:color w:val="0F243E" w:themeColor="text2" w:themeShade="80"/>
          <w:sz w:val="24"/>
          <w:szCs w:val="24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002082" w:rsidRPr="00002082" w:rsidTr="00EA7A54">
        <w:trPr>
          <w:trHeight w:val="411"/>
        </w:trPr>
        <w:tc>
          <w:tcPr>
            <w:tcW w:w="8494" w:type="dxa"/>
            <w:shd w:val="clear" w:color="auto" w:fill="282182"/>
          </w:tcPr>
          <w:p w:rsidR="00002082" w:rsidRPr="00FD4A1C" w:rsidRDefault="00002082" w:rsidP="00EA7A54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  <w:lang w:val="en-US"/>
              </w:rPr>
            </w:pPr>
            <w:r w:rsidRPr="0042756A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  <w:lang w:val="en-US"/>
              </w:rPr>
              <w:t>Relevant Non-Work Experience (IF Ap</w:t>
            </w:r>
            <w: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  <w:lang w:val="en-US"/>
              </w:rPr>
              <w:t>plicable)</w:t>
            </w:r>
          </w:p>
        </w:tc>
      </w:tr>
    </w:tbl>
    <w:p w:rsidR="00002082" w:rsidRPr="00FD4A1C" w:rsidRDefault="00002082" w:rsidP="00002082">
      <w:pPr>
        <w:pStyle w:val="Prrafodelista"/>
        <w:ind w:left="851"/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</w:pPr>
    </w:p>
    <w:p w:rsidR="00002082" w:rsidRPr="00FD4A1C" w:rsidRDefault="00002082" w:rsidP="00002082">
      <w:pPr>
        <w:contextualSpacing/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</w:pPr>
      <w:r w:rsidRPr="00FD4A1C">
        <w:rPr>
          <w:rFonts w:ascii="Century Gothic" w:hAnsi="Century Gothic" w:cstheme="minorHAnsi"/>
          <w:b/>
          <w:color w:val="0F243E" w:themeColor="text2" w:themeShade="80"/>
          <w:sz w:val="24"/>
          <w:szCs w:val="24"/>
          <w:lang w:val="en-US"/>
        </w:rPr>
        <w:t>OTHER RELEVANT SKILLS OR MERITS OF SCIENTIFIC, TECHNICAL OR ACADEMIC INTEREST</w:t>
      </w:r>
      <w:r>
        <w:rPr>
          <w:rFonts w:ascii="Century Gothic" w:hAnsi="Century Gothic" w:cstheme="minorHAnsi"/>
          <w:b/>
          <w:color w:val="0F243E" w:themeColor="text2" w:themeShade="80"/>
          <w:sz w:val="24"/>
          <w:szCs w:val="24"/>
          <w:lang w:val="en-US"/>
        </w:rPr>
        <w:t xml:space="preserve"> </w:t>
      </w:r>
      <w:r w:rsidRPr="00FD4A1C"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  <w:t>Place, date, tasks…</w:t>
      </w:r>
    </w:p>
    <w:p w:rsidR="00002082" w:rsidRPr="00FD4A1C" w:rsidRDefault="00002082" w:rsidP="00002082">
      <w:pPr>
        <w:ind w:left="1428"/>
        <w:contextualSpacing/>
        <w:rPr>
          <w:rFonts w:ascii="Century Gothic" w:hAnsi="Century Gothic" w:cstheme="minorHAnsi"/>
          <w:color w:val="0F243E" w:themeColor="text2" w:themeShade="80"/>
          <w:sz w:val="24"/>
          <w:szCs w:val="24"/>
          <w:lang w:val="en-US"/>
        </w:rPr>
      </w:pPr>
    </w:p>
    <w:tbl>
      <w:tblPr>
        <w:tblStyle w:val="Tablaconcuadrcula5"/>
        <w:tblW w:w="8689" w:type="dxa"/>
        <w:tblLook w:val="04A0" w:firstRow="1" w:lastRow="0" w:firstColumn="1" w:lastColumn="0" w:noHBand="0" w:noVBand="1"/>
      </w:tblPr>
      <w:tblGrid>
        <w:gridCol w:w="8689"/>
      </w:tblGrid>
      <w:tr w:rsidR="00002082" w:rsidRPr="00FD4A1C" w:rsidTr="00EA7A54">
        <w:trPr>
          <w:trHeight w:val="4530"/>
        </w:trPr>
        <w:tc>
          <w:tcPr>
            <w:tcW w:w="8689" w:type="dxa"/>
          </w:tcPr>
          <w:p w:rsidR="00002082" w:rsidRPr="00FD4A1C" w:rsidRDefault="005D57B3" w:rsidP="00EA7A54">
            <w:pPr>
              <w:contextualSpacing/>
              <w:rPr>
                <w:rFonts w:ascii="Century Gothic" w:hAnsi="Century Gothic" w:cstheme="minorHAnsi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750202203"/>
                <w:placeholder>
                  <w:docPart w:val="B9FD51B378B342A9B7A3DF17CA3D3ABB"/>
                </w:placeholder>
              </w:sdtPr>
              <w:sdtEndPr/>
              <w:sdtContent>
                <w:proofErr w:type="spellStart"/>
                <w:r w:rsidR="00002082" w:rsidRPr="00FD4A1C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Type</w:t>
                </w:r>
                <w:proofErr w:type="spellEnd"/>
                <w:r w:rsidR="00002082" w:rsidRPr="00FD4A1C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 xml:space="preserve"> </w:t>
                </w:r>
                <w:proofErr w:type="spellStart"/>
                <w:r w:rsidR="00002082" w:rsidRPr="00FD4A1C">
                  <w:rPr>
                    <w:rFonts w:ascii="Century Gothic" w:hAnsi="Century Gothic" w:cstheme="minorHAnsi"/>
                    <w:color w:val="808080" w:themeColor="background1" w:themeShade="80"/>
                    <w:sz w:val="24"/>
                    <w:szCs w:val="24"/>
                  </w:rPr>
                  <w:t>here</w:t>
                </w:r>
                <w:proofErr w:type="spellEnd"/>
              </w:sdtContent>
            </w:sdt>
          </w:p>
        </w:tc>
      </w:tr>
    </w:tbl>
    <w:p w:rsidR="002F35E0" w:rsidRPr="00B0730B" w:rsidRDefault="002F35E0">
      <w:pPr>
        <w:rPr>
          <w:rFonts w:ascii="Century Gothic" w:hAnsi="Century Gothic"/>
          <w:sz w:val="24"/>
          <w:szCs w:val="24"/>
        </w:rPr>
      </w:pPr>
    </w:p>
    <w:sectPr w:rsidR="002F35E0" w:rsidRPr="00B0730B" w:rsidSect="00AA33E6">
      <w:headerReference w:type="even" r:id="rId7"/>
      <w:headerReference w:type="default" r:id="rId8"/>
      <w:footerReference w:type="default" r:id="rId9"/>
      <w:pgSz w:w="11906" w:h="16838"/>
      <w:pgMar w:top="1702" w:right="1701" w:bottom="1276" w:left="1701" w:header="708" w:footer="6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98C" w:rsidRDefault="0020198C" w:rsidP="00E642C9">
      <w:pPr>
        <w:spacing w:after="0" w:line="240" w:lineRule="auto"/>
      </w:pPr>
      <w:r>
        <w:separator/>
      </w:r>
    </w:p>
  </w:endnote>
  <w:endnote w:type="continuationSeparator" w:id="0">
    <w:p w:rsidR="0020198C" w:rsidRDefault="0020198C" w:rsidP="00E64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9E4" w:rsidRDefault="00543FA2">
    <w:pPr>
      <w:pStyle w:val="Piedepgina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869B969" wp14:editId="5AFA9628">
              <wp:simplePos x="0" y="0"/>
              <wp:positionH relativeFrom="column">
                <wp:posOffset>-1080135</wp:posOffset>
              </wp:positionH>
              <wp:positionV relativeFrom="paragraph">
                <wp:posOffset>91440</wp:posOffset>
              </wp:positionV>
              <wp:extent cx="7547610" cy="525145"/>
              <wp:effectExtent l="0" t="0" r="15240" b="27305"/>
              <wp:wrapNone/>
              <wp:docPr id="30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47610" cy="525145"/>
                      </a:xfrm>
                      <a:prstGeom prst="rect">
                        <a:avLst/>
                      </a:prstGeom>
                      <a:solidFill>
                        <a:srgbClr val="282182"/>
                      </a:solidFill>
                      <a:ln w="9525">
                        <a:solidFill>
                          <a:srgbClr val="282182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A4AA5" w:rsidRPr="007E2ACA" w:rsidRDefault="00543FA2" w:rsidP="00543FA2">
                          <w:pPr>
                            <w:ind w:left="1560" w:right="1523"/>
                            <w:jc w:val="center"/>
                            <w:rPr>
                              <w:b/>
                              <w:color w:val="FFFFFF" w:themeColor="background1"/>
                            </w:rPr>
                          </w:pPr>
                          <w:r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>El Instituto de Investigación Sanitaria</w:t>
                          </w:r>
                          <w:r w:rsidR="007E2ACA"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 xml:space="preserve"> Bioc</w:t>
                          </w:r>
                          <w:r w:rsidR="004A4AA5"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>ruces</w:t>
                          </w:r>
                          <w:r w:rsidR="007E2ACA"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 xml:space="preserve"> Bizkaia</w:t>
                          </w:r>
                          <w:r w:rsidR="004A4AA5"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>, no se hace responsable de los datos que obran en el presente documento</w:t>
                          </w:r>
                          <w:r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 xml:space="preserve">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869B96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-85.05pt;margin-top:7.2pt;width:594.3pt;height:41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" fillcolor="#282182" strokecolor="#282182">
              <v:textbox>
                <w:txbxContent>
                  <w:p w:rsidR="004A4AA5" w:rsidRPr="007E2ACA" w:rsidRDefault="00543FA2" w:rsidP="00543FA2">
                    <w:pPr>
                      <w:ind w:left="1560" w:right="1523"/>
                      <w:jc w:val="center"/>
                      <w:rPr>
                        <w:b/>
                        <w:color w:val="FFFFFF" w:themeColor="background1"/>
                      </w:rPr>
                    </w:pPr>
                    <w:r w:rsidRPr="007E2ACA">
                      <w:rPr>
                        <w:rFonts w:cstheme="minorHAnsi"/>
                        <w:b/>
                        <w:color w:val="FFFFFF" w:themeColor="background1"/>
                      </w:rPr>
                      <w:t>El Instituto de Investigación Sanitaria</w:t>
                    </w:r>
                    <w:r w:rsidR="007E2ACA" w:rsidRPr="007E2ACA">
                      <w:rPr>
                        <w:rFonts w:cstheme="minorHAnsi"/>
                        <w:b/>
                        <w:color w:val="FFFFFF" w:themeColor="background1"/>
                      </w:rPr>
                      <w:t xml:space="preserve"> Bioc</w:t>
                    </w:r>
                    <w:r w:rsidR="004A4AA5" w:rsidRPr="007E2ACA">
                      <w:rPr>
                        <w:rFonts w:cstheme="minorHAnsi"/>
                        <w:b/>
                        <w:color w:val="FFFFFF" w:themeColor="background1"/>
                      </w:rPr>
                      <w:t>ruces</w:t>
                    </w:r>
                    <w:r w:rsidR="007E2ACA" w:rsidRPr="007E2ACA">
                      <w:rPr>
                        <w:rFonts w:cstheme="minorHAnsi"/>
                        <w:b/>
                        <w:color w:val="FFFFFF" w:themeColor="background1"/>
                      </w:rPr>
                      <w:t xml:space="preserve"> Bizkaia</w:t>
                    </w:r>
                    <w:r w:rsidR="004A4AA5" w:rsidRPr="007E2ACA">
                      <w:rPr>
                        <w:rFonts w:cstheme="minorHAnsi"/>
                        <w:b/>
                        <w:color w:val="FFFFFF" w:themeColor="background1"/>
                      </w:rPr>
                      <w:t>, no se hace responsable de los datos que obran en el presente documento</w:t>
                    </w:r>
                    <w:r w:rsidRPr="007E2ACA">
                      <w:rPr>
                        <w:rFonts w:cstheme="minorHAnsi"/>
                        <w:b/>
                        <w:color w:val="FFFFFF" w:themeColor="background1"/>
                      </w:rPr>
                      <w:t xml:space="preserve">. 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98C" w:rsidRDefault="0020198C" w:rsidP="00E642C9">
      <w:pPr>
        <w:spacing w:after="0" w:line="240" w:lineRule="auto"/>
      </w:pPr>
      <w:r>
        <w:separator/>
      </w:r>
    </w:p>
  </w:footnote>
  <w:footnote w:type="continuationSeparator" w:id="0">
    <w:p w:rsidR="0020198C" w:rsidRDefault="0020198C" w:rsidP="00E642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2C9" w:rsidRDefault="003951D3">
    <w:pPr>
      <w:pStyle w:val="Encabezado"/>
    </w:pPr>
    <w:r>
      <w:rPr>
        <w:noProof/>
        <w:lang w:eastAsia="es-ES"/>
      </w:rPr>
      <w:drawing>
        <wp:inline distT="0" distB="0" distL="0" distR="0" wp14:anchorId="173C66AB" wp14:editId="033B6559">
          <wp:extent cx="1733550" cy="466725"/>
          <wp:effectExtent l="0" t="0" r="0" b="9525"/>
          <wp:docPr id="1" name="Imagen 1" descr="logo_en_azul_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en_azul_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9E4" w:rsidRDefault="00C05E22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5408" behindDoc="0" locked="0" layoutInCell="1" allowOverlap="1" wp14:anchorId="18ABB5CA" wp14:editId="0E69D18B">
          <wp:simplePos x="0" y="0"/>
          <wp:positionH relativeFrom="column">
            <wp:posOffset>-41275</wp:posOffset>
          </wp:positionH>
          <wp:positionV relativeFrom="paragraph">
            <wp:posOffset>-191770</wp:posOffset>
          </wp:positionV>
          <wp:extent cx="1333500" cy="700852"/>
          <wp:effectExtent l="0" t="0" r="0" b="4445"/>
          <wp:wrapNone/>
          <wp:docPr id="2" name="Imagen 2" descr="S:\Biocruces\AGO\COMUNICACIÓN\BIOCRUCES BIZKAIA\Logos\png\biocruces_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:\Biocruces\AGO\COMUNICACIÓN\BIOCRUCES BIZKAIA\Logos\png\biocruces__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7008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3FA2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C986CBC" wp14:editId="4E90145B">
              <wp:simplePos x="0" y="0"/>
              <wp:positionH relativeFrom="column">
                <wp:posOffset>3945626</wp:posOffset>
              </wp:positionH>
              <wp:positionV relativeFrom="paragraph">
                <wp:posOffset>-190500</wp:posOffset>
              </wp:positionV>
              <wp:extent cx="1526875" cy="568960"/>
              <wp:effectExtent l="0" t="0" r="0" b="254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6875" cy="568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179E4" w:rsidRPr="007E2ACA" w:rsidRDefault="00DB5EC7" w:rsidP="004179E4">
                          <w:pPr>
                            <w:jc w:val="center"/>
                            <w:rPr>
                              <w:rFonts w:ascii="Century Gothic" w:hAnsi="Century Gothic" w:cstheme="minorHAnsi"/>
                              <w:b/>
                              <w:color w:val="282182"/>
                              <w:sz w:val="24"/>
                            </w:rPr>
                          </w:pPr>
                          <w:r w:rsidRPr="007E2ACA">
                            <w:rPr>
                              <w:rFonts w:ascii="Century Gothic" w:hAnsi="Century Gothic" w:cstheme="minorHAnsi"/>
                              <w:b/>
                              <w:color w:val="282182"/>
                              <w:sz w:val="24"/>
                            </w:rPr>
                            <w:t>Currículum Vitae Normalizado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C986CBC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310.7pt;margin-top:-15pt;width:120.25pt;height:4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" stroked="f">
              <v:textbox>
                <w:txbxContent>
                  <w:p w:rsidR="004179E4" w:rsidRPr="007E2ACA" w:rsidRDefault="00DB5EC7" w:rsidP="004179E4">
                    <w:pPr>
                      <w:jc w:val="center"/>
                      <w:rPr>
                        <w:rFonts w:ascii="Century Gothic" w:hAnsi="Century Gothic" w:cstheme="minorHAnsi"/>
                        <w:b/>
                        <w:color w:val="282182"/>
                        <w:sz w:val="24"/>
                      </w:rPr>
                    </w:pPr>
                    <w:r w:rsidRPr="007E2ACA">
                      <w:rPr>
                        <w:rFonts w:ascii="Century Gothic" w:hAnsi="Century Gothic" w:cstheme="minorHAnsi"/>
                        <w:b/>
                        <w:color w:val="282182"/>
                        <w:sz w:val="24"/>
                      </w:rPr>
                      <w:t>Currículum Vitae Normalizado</w:t>
                    </w:r>
                  </w:p>
                </w:txbxContent>
              </v:textbox>
            </v:shape>
          </w:pict>
        </mc:Fallback>
      </mc:AlternateContent>
    </w:r>
  </w:p>
  <w:p w:rsidR="004179E4" w:rsidRDefault="005D57B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370C0A"/>
    <w:multiLevelType w:val="hybridMultilevel"/>
    <w:tmpl w:val="0E647544"/>
    <w:lvl w:ilvl="0" w:tplc="0C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859"/>
    <w:rsid w:val="00002082"/>
    <w:rsid w:val="00006B84"/>
    <w:rsid w:val="00007DE2"/>
    <w:rsid w:val="00013DF5"/>
    <w:rsid w:val="000211F6"/>
    <w:rsid w:val="0002450B"/>
    <w:rsid w:val="00025978"/>
    <w:rsid w:val="00053B3B"/>
    <w:rsid w:val="00060CB9"/>
    <w:rsid w:val="00065475"/>
    <w:rsid w:val="00075258"/>
    <w:rsid w:val="000A2D07"/>
    <w:rsid w:val="000D3A7A"/>
    <w:rsid w:val="0013166B"/>
    <w:rsid w:val="0015646B"/>
    <w:rsid w:val="00164D8B"/>
    <w:rsid w:val="0020198C"/>
    <w:rsid w:val="002352DF"/>
    <w:rsid w:val="00260B89"/>
    <w:rsid w:val="002623B7"/>
    <w:rsid w:val="00280DF6"/>
    <w:rsid w:val="002D692C"/>
    <w:rsid w:val="002F35E0"/>
    <w:rsid w:val="00321AD4"/>
    <w:rsid w:val="003951D3"/>
    <w:rsid w:val="003A5EE8"/>
    <w:rsid w:val="00410872"/>
    <w:rsid w:val="0042756A"/>
    <w:rsid w:val="004317A7"/>
    <w:rsid w:val="004A02F9"/>
    <w:rsid w:val="004A4AA5"/>
    <w:rsid w:val="004B6DE5"/>
    <w:rsid w:val="004D58AF"/>
    <w:rsid w:val="00543D6D"/>
    <w:rsid w:val="00543FA2"/>
    <w:rsid w:val="00560EEF"/>
    <w:rsid w:val="00571859"/>
    <w:rsid w:val="005971A2"/>
    <w:rsid w:val="005D66D6"/>
    <w:rsid w:val="005E1AB4"/>
    <w:rsid w:val="005E794C"/>
    <w:rsid w:val="005F772A"/>
    <w:rsid w:val="006032A1"/>
    <w:rsid w:val="006166C2"/>
    <w:rsid w:val="00652078"/>
    <w:rsid w:val="00664FFB"/>
    <w:rsid w:val="006B0C5E"/>
    <w:rsid w:val="007357F7"/>
    <w:rsid w:val="007E2ACA"/>
    <w:rsid w:val="007F5364"/>
    <w:rsid w:val="007F6638"/>
    <w:rsid w:val="008130E4"/>
    <w:rsid w:val="00813A44"/>
    <w:rsid w:val="00857F5A"/>
    <w:rsid w:val="008D4B88"/>
    <w:rsid w:val="008D5F4C"/>
    <w:rsid w:val="008E3609"/>
    <w:rsid w:val="00976526"/>
    <w:rsid w:val="00981C2F"/>
    <w:rsid w:val="009873AB"/>
    <w:rsid w:val="00AA18F1"/>
    <w:rsid w:val="00AA33E6"/>
    <w:rsid w:val="00B0730B"/>
    <w:rsid w:val="00B61617"/>
    <w:rsid w:val="00B710DA"/>
    <w:rsid w:val="00C05E22"/>
    <w:rsid w:val="00C430DE"/>
    <w:rsid w:val="00C70229"/>
    <w:rsid w:val="00CA048F"/>
    <w:rsid w:val="00CA4A82"/>
    <w:rsid w:val="00CC214E"/>
    <w:rsid w:val="00D12E3A"/>
    <w:rsid w:val="00D72C8A"/>
    <w:rsid w:val="00D93951"/>
    <w:rsid w:val="00DA0E8B"/>
    <w:rsid w:val="00DB4A40"/>
    <w:rsid w:val="00DB5EC7"/>
    <w:rsid w:val="00DE09CD"/>
    <w:rsid w:val="00E47C35"/>
    <w:rsid w:val="00E642C9"/>
    <w:rsid w:val="00E841E7"/>
    <w:rsid w:val="00EB1EA5"/>
    <w:rsid w:val="00F25D4B"/>
    <w:rsid w:val="00F9264F"/>
    <w:rsid w:val="00FC7E29"/>
    <w:rsid w:val="00FD4A1C"/>
    <w:rsid w:val="00FE6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B7D9D3A2-52B5-4FEB-B658-98AB4948A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42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42C9"/>
  </w:style>
  <w:style w:type="paragraph" w:styleId="Piedepgina">
    <w:name w:val="footer"/>
    <w:basedOn w:val="Normal"/>
    <w:link w:val="PiedepginaCar"/>
    <w:uiPriority w:val="99"/>
    <w:unhideWhenUsed/>
    <w:rsid w:val="00E642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42C9"/>
  </w:style>
  <w:style w:type="table" w:styleId="Tablaconcuadrcula">
    <w:name w:val="Table Grid"/>
    <w:basedOn w:val="Tablanormal"/>
    <w:uiPriority w:val="59"/>
    <w:rsid w:val="00E642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E642C9"/>
    <w:rPr>
      <w:color w:val="808080"/>
    </w:rPr>
  </w:style>
  <w:style w:type="paragraph" w:styleId="Prrafodelista">
    <w:name w:val="List Paragraph"/>
    <w:basedOn w:val="Normal"/>
    <w:uiPriority w:val="34"/>
    <w:qFormat/>
    <w:rsid w:val="00E642C9"/>
    <w:pPr>
      <w:ind w:left="720"/>
      <w:contextualSpacing/>
    </w:pPr>
  </w:style>
  <w:style w:type="character" w:styleId="Ttulodellibro">
    <w:name w:val="Book Title"/>
    <w:basedOn w:val="Fuentedeprrafopredeter"/>
    <w:uiPriority w:val="33"/>
    <w:qFormat/>
    <w:rsid w:val="00E642C9"/>
    <w:rPr>
      <w:b/>
      <w:bCs/>
      <w:smallCaps/>
      <w:spacing w:val="5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4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42C9"/>
    <w:rPr>
      <w:rFonts w:ascii="Tahoma" w:hAnsi="Tahoma" w:cs="Tahoma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60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427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427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427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FD4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87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9C7543BBE894BCC951BD77611308C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F07B01-BCB4-4D2B-976D-9A1AB45CBA75}"/>
      </w:docPartPr>
      <w:docPartBody>
        <w:p w:rsidR="00303A4C" w:rsidRDefault="00AC7CD9">
          <w:pPr>
            <w:pStyle w:val="B9C7543BBE894BCC951BD77611308C7A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5E13B30886247ABB5098AF380372F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23EACE-41C2-48E7-B4BB-0F5A60EADF1D}"/>
      </w:docPartPr>
      <w:docPartBody>
        <w:p w:rsidR="00303A4C" w:rsidRDefault="00AC7CD9">
          <w:pPr>
            <w:pStyle w:val="B5E13B30886247ABB5098AF380372FD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D39D15669B1746CC9589F2033768F4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F2543A-2337-4E4C-9B10-7915D0EE3AC2}"/>
      </w:docPartPr>
      <w:docPartBody>
        <w:p w:rsidR="00303A4C" w:rsidRDefault="00AC7CD9">
          <w:pPr>
            <w:pStyle w:val="D39D15669B1746CC9589F2033768F4E0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16A89ED8D0D41CEAFEF7279875227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27DDD2-702C-4AFD-BE08-0526F3EB3BBB}"/>
      </w:docPartPr>
      <w:docPartBody>
        <w:p w:rsidR="00303A4C" w:rsidRDefault="00AC7CD9">
          <w:pPr>
            <w:pStyle w:val="316A89ED8D0D41CEAFEF72798752272B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F877AD590234A2D8F9E119DFC6362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07F92-4F6D-492F-B839-E0E03D66D3FF}"/>
      </w:docPartPr>
      <w:docPartBody>
        <w:p w:rsidR="00303A4C" w:rsidRDefault="00AC7CD9">
          <w:pPr>
            <w:pStyle w:val="9F877AD590234A2D8F9E119DFC6362FF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6C56FC96ED5467CB77177F1FCDB4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583C2F-E345-4796-871F-F53CB4CE4E36}"/>
      </w:docPartPr>
      <w:docPartBody>
        <w:p w:rsidR="006F73E7" w:rsidRDefault="001F010D" w:rsidP="001F010D">
          <w:pPr>
            <w:pStyle w:val="56C56FC96ED5467CB77177F1FCDB4F46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B0011CE02254AFC8E99774FCA991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6ED0D-92DA-44CE-94B4-89481AD90AF5}"/>
      </w:docPartPr>
      <w:docPartBody>
        <w:p w:rsidR="006F73E7" w:rsidRDefault="001F010D" w:rsidP="001F010D">
          <w:pPr>
            <w:pStyle w:val="1B0011CE02254AFC8E99774FCA991A81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8DA360B06164E879BD1F75BF52A54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E84AFC-FFCF-43BB-8A90-E2B3A6342EA0}"/>
      </w:docPartPr>
      <w:docPartBody>
        <w:p w:rsidR="006F73E7" w:rsidRDefault="001F010D" w:rsidP="001F010D">
          <w:pPr>
            <w:pStyle w:val="48DA360B06164E879BD1F75BF52A544B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A8F724E793C4E99A3C2FA3CA5721E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34B719-138A-4FC1-9268-9EE9D2716F99}"/>
      </w:docPartPr>
      <w:docPartBody>
        <w:p w:rsidR="006F73E7" w:rsidRDefault="001F010D" w:rsidP="001F010D">
          <w:pPr>
            <w:pStyle w:val="9A8F724E793C4E99A3C2FA3CA5721E6F"/>
          </w:pPr>
          <w:r>
            <w:rPr>
              <w:rStyle w:val="Textodelmarcadordeposicin"/>
            </w:rPr>
            <w:t>Escriba aquí</w:t>
          </w:r>
          <w:r w:rsidRPr="007014A4">
            <w:rPr>
              <w:rStyle w:val="Textodelmarcadordeposicin"/>
            </w:rPr>
            <w:t>.</w:t>
          </w:r>
        </w:p>
      </w:docPartBody>
    </w:docPart>
    <w:docPart>
      <w:docPartPr>
        <w:name w:val="C6455CD025AB4B8992EB3393A16D48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58C5C6-6E39-431F-A697-F6F09379B6B2}"/>
      </w:docPartPr>
      <w:docPartBody>
        <w:p w:rsidR="006F73E7" w:rsidRDefault="001F010D" w:rsidP="001F010D">
          <w:pPr>
            <w:pStyle w:val="C6455CD025AB4B8992EB3393A16D48A6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8E2884F3606544538B6C886857A521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60F0C2-6267-4908-8366-0EEDF99D8B95}"/>
      </w:docPartPr>
      <w:docPartBody>
        <w:p w:rsidR="006F73E7" w:rsidRDefault="001F010D" w:rsidP="001F010D">
          <w:pPr>
            <w:pStyle w:val="8E2884F3606544538B6C886857A5212F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47AA32289A4744EB8C71C4D484D40C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CE7307-13A2-4523-809D-A2C4EE4F8B09}"/>
      </w:docPartPr>
      <w:docPartBody>
        <w:p w:rsidR="006F73E7" w:rsidRDefault="001F010D" w:rsidP="001F010D">
          <w:pPr>
            <w:pStyle w:val="47AA32289A4744EB8C71C4D484D40C0D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0CA9F2843D041A7895A495D85E878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D86CE8-FD7A-49DB-8B7F-C39342AB46BF}"/>
      </w:docPartPr>
      <w:docPartBody>
        <w:p w:rsidR="006F73E7" w:rsidRDefault="001F010D" w:rsidP="001F010D">
          <w:pPr>
            <w:pStyle w:val="F0CA9F2843D041A7895A495D85E87842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A60D73FA3094311841E19B061CA68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8EF900-B485-4539-903C-FB494929AC76}"/>
      </w:docPartPr>
      <w:docPartBody>
        <w:p w:rsidR="006F73E7" w:rsidRDefault="001F010D" w:rsidP="001F010D">
          <w:pPr>
            <w:pStyle w:val="FA60D73FA3094311841E19B061CA682E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4530F988ACC40A5A83DE352559523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960E83-3BCA-4A0C-AC90-1C1DB9E198F3}"/>
      </w:docPartPr>
      <w:docPartBody>
        <w:p w:rsidR="006F73E7" w:rsidRDefault="001F010D" w:rsidP="001F010D">
          <w:pPr>
            <w:pStyle w:val="14530F988ACC40A5A83DE3525595235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8217B9D079F4B00A95C4DF176D9EE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E28732-FD4F-431C-A5B5-5A14D03481CC}"/>
      </w:docPartPr>
      <w:docPartBody>
        <w:p w:rsidR="006F73E7" w:rsidRDefault="001F010D" w:rsidP="001F010D">
          <w:pPr>
            <w:pStyle w:val="08217B9D079F4B00A95C4DF176D9EE62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856843234FE04F3F82DD0AAA702E41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6309A3-C5BC-47FA-BCD8-3613BD7AF214}"/>
      </w:docPartPr>
      <w:docPartBody>
        <w:p w:rsidR="006F73E7" w:rsidRDefault="001F010D" w:rsidP="001F010D">
          <w:pPr>
            <w:pStyle w:val="856843234FE04F3F82DD0AAA702E4129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A039941B59BC4D0E94AE2E382F33D2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3FFECA-5D6B-4331-8D34-0D3362D83510}"/>
      </w:docPartPr>
      <w:docPartBody>
        <w:p w:rsidR="006F73E7" w:rsidRDefault="001F010D" w:rsidP="001F010D">
          <w:pPr>
            <w:pStyle w:val="A039941B59BC4D0E94AE2E382F33D27A"/>
          </w:pPr>
          <w:r w:rsidRPr="00832613">
            <w:rPr>
              <w:rStyle w:val="Textodelmarcadordeposicin"/>
              <w:rFonts w:ascii="Aller" w:hAnsi="Aller"/>
              <w:sz w:val="20"/>
            </w:rPr>
            <w:t xml:space="preserve">Escriba </w:t>
          </w:r>
        </w:p>
      </w:docPartBody>
    </w:docPart>
    <w:docPart>
      <w:docPartPr>
        <w:name w:val="431B6B46BEC34EF2B56C4AFC14918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C7BA0-B57B-49DC-A6B9-915B8B3C6E10}"/>
      </w:docPartPr>
      <w:docPartBody>
        <w:p w:rsidR="006F73E7" w:rsidRDefault="001F010D" w:rsidP="001F010D">
          <w:pPr>
            <w:pStyle w:val="431B6B46BEC34EF2B56C4AFC149182B0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B08990FE3AD44B78AB4F46234E545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5D744E-3CE3-4FDD-97D9-4FF496EDEEF8}"/>
      </w:docPartPr>
      <w:docPartBody>
        <w:p w:rsidR="006F73E7" w:rsidRDefault="001F010D" w:rsidP="001F010D">
          <w:pPr>
            <w:pStyle w:val="4B08990FE3AD44B78AB4F46234E5454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21DB95908F824A3DB71400635CA93F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DF7A6C-3E9C-479F-8044-BA8B073AA34A}"/>
      </w:docPartPr>
      <w:docPartBody>
        <w:p w:rsidR="006F73E7" w:rsidRDefault="001F010D" w:rsidP="001F010D">
          <w:pPr>
            <w:pStyle w:val="21DB95908F824A3DB71400635CA93F3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0257C88BC9346A8B3444B80357C8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28E3D4-B922-4DFE-A6A5-2F7E2458FAE8}"/>
      </w:docPartPr>
      <w:docPartBody>
        <w:p w:rsidR="006F73E7" w:rsidRDefault="001F010D" w:rsidP="001F010D">
          <w:pPr>
            <w:pStyle w:val="50257C88BC9346A8B3444B80357C8952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895F002384847D1B0DA87A2B99DB8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EFCF0E-3AFE-4468-A7B9-B58A9BDF138A}"/>
      </w:docPartPr>
      <w:docPartBody>
        <w:p w:rsidR="006F73E7" w:rsidRDefault="001F010D" w:rsidP="001F010D">
          <w:pPr>
            <w:pStyle w:val="3895F002384847D1B0DA87A2B99DB87F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ADAD556EDA94C4DA4437DBB31A05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F30BE-E9E3-4EDF-ADD9-73FD3E1BE676}"/>
      </w:docPartPr>
      <w:docPartBody>
        <w:p w:rsidR="006F73E7" w:rsidRDefault="001F010D" w:rsidP="001F010D">
          <w:pPr>
            <w:pStyle w:val="6ADAD556EDA94C4DA4437DBB31A05F2B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27C7839530AE4472964F599E92CFB3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B86E0-FD3A-4A9A-A639-18B98340AE16}"/>
      </w:docPartPr>
      <w:docPartBody>
        <w:p w:rsidR="006F73E7" w:rsidRDefault="001F010D" w:rsidP="001F010D">
          <w:pPr>
            <w:pStyle w:val="27C7839530AE4472964F599E92CFB3BB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2206B9C6A7F84BBBB36F6BD1701837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9B0F55-B058-4B21-9B61-A2B9D6F2590C}"/>
      </w:docPartPr>
      <w:docPartBody>
        <w:p w:rsidR="006F73E7" w:rsidRDefault="001F010D" w:rsidP="001F010D">
          <w:pPr>
            <w:pStyle w:val="2206B9C6A7F84BBBB36F6BD17018377F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340925ADCB74113B737D77D56CE9E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E6217A-4DE8-4156-8A98-C426AF7AFBFA}"/>
      </w:docPartPr>
      <w:docPartBody>
        <w:p w:rsidR="006F73E7" w:rsidRDefault="001F010D" w:rsidP="001F010D">
          <w:pPr>
            <w:pStyle w:val="F340925ADCB74113B737D77D56CE9E0F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08A8F9466FA489ABBF89AB8A963D7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E40DD0-5B6D-4C71-BF5A-4E925B85C58D}"/>
      </w:docPartPr>
      <w:docPartBody>
        <w:p w:rsidR="006F73E7" w:rsidRDefault="001F010D" w:rsidP="001F010D">
          <w:pPr>
            <w:pStyle w:val="308A8F9466FA489ABBF89AB8A963D7CC"/>
          </w:pPr>
          <w:r w:rsidRPr="00832613">
            <w:rPr>
              <w:rStyle w:val="Textodelmarcadordeposicin"/>
              <w:rFonts w:ascii="Aller" w:hAnsi="Aller"/>
              <w:sz w:val="20"/>
            </w:rPr>
            <w:t xml:space="preserve">Escriba </w:t>
          </w:r>
        </w:p>
      </w:docPartBody>
    </w:docPart>
    <w:docPart>
      <w:docPartPr>
        <w:name w:val="008EC8D63A494E63B9C2D638E16201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A3DA86-3DF4-4312-868B-6EAF35D15874}"/>
      </w:docPartPr>
      <w:docPartBody>
        <w:p w:rsidR="006F73E7" w:rsidRDefault="001F010D" w:rsidP="001F010D">
          <w:pPr>
            <w:pStyle w:val="008EC8D63A494E63B9C2D638E16201F2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D80BE9C1CD0A4EA99C8E0EC0EF661D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7FC36A-5C56-4344-AF14-D34A2C95879F}"/>
      </w:docPartPr>
      <w:docPartBody>
        <w:p w:rsidR="006F73E7" w:rsidRDefault="001F010D" w:rsidP="001F010D">
          <w:pPr>
            <w:pStyle w:val="D80BE9C1CD0A4EA99C8E0EC0EF661D18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0EA1C54669E4544AD09CC4DB97A24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5E244D-45C2-4E4F-896E-5A8C0C45371D}"/>
      </w:docPartPr>
      <w:docPartBody>
        <w:p w:rsidR="006F73E7" w:rsidRDefault="001F010D" w:rsidP="001F010D">
          <w:pPr>
            <w:pStyle w:val="00EA1C54669E4544AD09CC4DB97A24C7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E1405164F344FD6B3D450BDCB9146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5E1840-6709-4C76-853C-ECA7625FA401}"/>
      </w:docPartPr>
      <w:docPartBody>
        <w:p w:rsidR="006F73E7" w:rsidRDefault="001F010D" w:rsidP="001F010D">
          <w:pPr>
            <w:pStyle w:val="9E1405164F344FD6B3D450BDCB91464F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63633EC548441F795D157B146D39C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A8F964-D76D-474F-AACB-6FE977A64621}"/>
      </w:docPartPr>
      <w:docPartBody>
        <w:p w:rsidR="006F73E7" w:rsidRDefault="001F010D" w:rsidP="001F010D">
          <w:pPr>
            <w:pStyle w:val="963633EC548441F795D157B146D39C02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8C8A20A3034410F90FA8FE5D40E5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892F89-5116-43FC-AE39-35D58848AC7A}"/>
      </w:docPartPr>
      <w:docPartBody>
        <w:p w:rsidR="006F73E7" w:rsidRDefault="001F010D" w:rsidP="001F010D">
          <w:pPr>
            <w:pStyle w:val="18C8A20A3034410F90FA8FE5D40E5AD6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86DC53862D1D417EB52994D57AB8C7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69757D-98AC-437B-AD38-F5A467A1E610}"/>
      </w:docPartPr>
      <w:docPartBody>
        <w:p w:rsidR="006F73E7" w:rsidRDefault="001F010D" w:rsidP="001F010D">
          <w:pPr>
            <w:pStyle w:val="86DC53862D1D417EB52994D57AB8C74F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51FD22EB5D6463CAF09F903ADDA5D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7B4DB0-03A3-4A1F-AA1A-7BE379BA174F}"/>
      </w:docPartPr>
      <w:docPartBody>
        <w:p w:rsidR="006F73E7" w:rsidRDefault="001F010D" w:rsidP="001F010D">
          <w:pPr>
            <w:pStyle w:val="E51FD22EB5D6463CAF09F903ADDA5D75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5BB5CAEC0F144CD895129A2BF1818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764CD3-9F01-4F5D-A36A-97C9E2A4110F}"/>
      </w:docPartPr>
      <w:docPartBody>
        <w:p w:rsidR="006F73E7" w:rsidRDefault="001F010D" w:rsidP="001F010D">
          <w:pPr>
            <w:pStyle w:val="65BB5CAEC0F144CD895129A2BF18188D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7EDA45A23EF4BFB8177CBB12DB6F4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B6E232-C716-4FE1-8F41-C76D790300A4}"/>
      </w:docPartPr>
      <w:docPartBody>
        <w:p w:rsidR="006F73E7" w:rsidRDefault="001F010D" w:rsidP="001F010D">
          <w:pPr>
            <w:pStyle w:val="37EDA45A23EF4BFB8177CBB12DB6F4AE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6254C4E528040C89EF574EA2E2A1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4DFEA-B643-47CF-87E7-719783CCFE00}"/>
      </w:docPartPr>
      <w:docPartBody>
        <w:p w:rsidR="006F73E7" w:rsidRDefault="001F010D" w:rsidP="001F010D">
          <w:pPr>
            <w:pStyle w:val="06254C4E528040C89EF574EA2E2A1952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1E52FF8E6C0497E951FF9036D4BB6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E35899-43AD-49F6-92C8-8A60596CD28C}"/>
      </w:docPartPr>
      <w:docPartBody>
        <w:p w:rsidR="006F73E7" w:rsidRDefault="001F010D" w:rsidP="001F010D">
          <w:pPr>
            <w:pStyle w:val="51E52FF8E6C0497E951FF9036D4BB63D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36103CF73FC42CFA6E619044736DE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DE95D8-32B9-4819-9BB1-4BBC8E5B854B}"/>
      </w:docPartPr>
      <w:docPartBody>
        <w:p w:rsidR="006F73E7" w:rsidRDefault="001F010D" w:rsidP="001F010D">
          <w:pPr>
            <w:pStyle w:val="E36103CF73FC42CFA6E619044736DEF3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50CAC741A73C4A72893297E79B9D0A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5778DE-46FB-4AF2-9740-3855D6194292}"/>
      </w:docPartPr>
      <w:docPartBody>
        <w:p w:rsidR="006F73E7" w:rsidRDefault="001F010D" w:rsidP="001F010D">
          <w:pPr>
            <w:pStyle w:val="50CAC741A73C4A72893297E79B9D0AD8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9750E42A3BF4879985FB8E8B7637D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C4FB5A-918F-4AB6-9C2E-C91620273E9D}"/>
      </w:docPartPr>
      <w:docPartBody>
        <w:p w:rsidR="006F73E7" w:rsidRDefault="001F010D" w:rsidP="001F010D">
          <w:pPr>
            <w:pStyle w:val="E9750E42A3BF4879985FB8E8B7637DF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0A735E5CC234A3A87BFEFBC53CCF9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7A3A88-2BD0-4643-9B75-DEE1FEA16AE9}"/>
      </w:docPartPr>
      <w:docPartBody>
        <w:p w:rsidR="006F73E7" w:rsidRDefault="001F010D" w:rsidP="001F010D">
          <w:pPr>
            <w:pStyle w:val="E0A735E5CC234A3A87BFEFBC53CCF92A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7C6E463BBB34A7AA98FEB6BFF2FF7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F02349-AB37-42BB-B5EA-4F25A069EC3C}"/>
      </w:docPartPr>
      <w:docPartBody>
        <w:p w:rsidR="006F73E7" w:rsidRDefault="001F010D" w:rsidP="001F010D">
          <w:pPr>
            <w:pStyle w:val="57C6E463BBB34A7AA98FEB6BFF2FF72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3B233AF9A55423B89287A1E0A22E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DE6D56-C8DB-4A31-9E5D-01A9EFE897A8}"/>
      </w:docPartPr>
      <w:docPartBody>
        <w:p w:rsidR="006F73E7" w:rsidRDefault="001F010D" w:rsidP="001F010D">
          <w:pPr>
            <w:pStyle w:val="E3B233AF9A55423B89287A1E0A22EE87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2464BCBAC67B4A3F8714D9C74AE05E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2BB824-D55A-4E8D-A275-50AE5623C182}"/>
      </w:docPartPr>
      <w:docPartBody>
        <w:p w:rsidR="006F73E7" w:rsidRDefault="001F010D" w:rsidP="001F010D">
          <w:pPr>
            <w:pStyle w:val="2464BCBAC67B4A3F8714D9C74AE05E36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C77D59EE8014A51A29F2FD90DBD68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332E70-537D-499B-89F8-3ABEBBC2EC07}"/>
      </w:docPartPr>
      <w:docPartBody>
        <w:p w:rsidR="006F73E7" w:rsidRDefault="001F010D" w:rsidP="001F010D">
          <w:pPr>
            <w:pStyle w:val="FC77D59EE8014A51A29F2FD90DBD683C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FF1B10D00ED45FF9378FCAD5F319A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4E2E48-8221-4A6F-B6F0-7A7DD143F033}"/>
      </w:docPartPr>
      <w:docPartBody>
        <w:p w:rsidR="006F73E7" w:rsidRDefault="001F010D" w:rsidP="001F010D">
          <w:pPr>
            <w:pStyle w:val="7FF1B10D00ED45FF9378FCAD5F319A92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F556E0F2BC34A7FAB9B77F711DA9D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8DCD69-8C1F-433E-8C73-7B3CB73858A0}"/>
      </w:docPartPr>
      <w:docPartBody>
        <w:p w:rsidR="006F73E7" w:rsidRDefault="001F010D" w:rsidP="001F010D">
          <w:pPr>
            <w:pStyle w:val="1F556E0F2BC34A7FAB9B77F711DA9DEA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C6F3B365DA6E4DFB900C31EAFB0759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C3FBE4-A46E-45B2-8DF6-E0256E4C08B8}"/>
      </w:docPartPr>
      <w:docPartBody>
        <w:p w:rsidR="006F73E7" w:rsidRDefault="001F010D" w:rsidP="001F010D">
          <w:pPr>
            <w:pStyle w:val="C6F3B365DA6E4DFB900C31EAFB07594A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E33E62286174B2286E428D7F12073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86F2F8-A8C6-4967-8773-430C2EC0BFF7}"/>
      </w:docPartPr>
      <w:docPartBody>
        <w:p w:rsidR="006F73E7" w:rsidRDefault="001F010D" w:rsidP="001F010D">
          <w:pPr>
            <w:pStyle w:val="BE33E62286174B2286E428D7F1207383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BBEC0D1E466485695A553CF90AAA7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C831C5-5615-4B28-8420-A9EE9D030CE7}"/>
      </w:docPartPr>
      <w:docPartBody>
        <w:p w:rsidR="006F73E7" w:rsidRDefault="001F010D" w:rsidP="001F010D">
          <w:pPr>
            <w:pStyle w:val="9BBEC0D1E466485695A553CF90AAA788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7F62F4D260D444588EB7D120C2DBB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635146-0C3F-4D95-B899-C222EBCD4CC0}"/>
      </w:docPartPr>
      <w:docPartBody>
        <w:p w:rsidR="006F73E7" w:rsidRDefault="001F010D" w:rsidP="001F010D">
          <w:pPr>
            <w:pStyle w:val="77F62F4D260D444588EB7D120C2DBBFE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CE19EDFA0704C8BBEBD37A83FB478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A697FC-E9AD-45DB-983B-A40C71233519}"/>
      </w:docPartPr>
      <w:docPartBody>
        <w:p w:rsidR="006F73E7" w:rsidRDefault="001F010D" w:rsidP="001F010D">
          <w:pPr>
            <w:pStyle w:val="5CE19EDFA0704C8BBEBD37A83FB47844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ACCB84B952E649BFAC13D059ABB0F3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3EA2A8-7746-4EFE-8DCC-2B6A7C90D12D}"/>
      </w:docPartPr>
      <w:docPartBody>
        <w:p w:rsidR="006F73E7" w:rsidRDefault="001F010D" w:rsidP="001F010D">
          <w:pPr>
            <w:pStyle w:val="ACCB84B952E649BFAC13D059ABB0F3F1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0C3B15CF99346E9A0A3C21DC4CA0B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A964E-A5CC-4BA0-9F42-78C77B41CA41}"/>
      </w:docPartPr>
      <w:docPartBody>
        <w:p w:rsidR="006F73E7" w:rsidRDefault="001F010D" w:rsidP="001F010D">
          <w:pPr>
            <w:pStyle w:val="F0C3B15CF99346E9A0A3C21DC4CA0BAC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06DC8698A21470E9198C17F9BFA11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9543F-366D-4B3E-AD3A-5E50164D9EA5}"/>
      </w:docPartPr>
      <w:docPartBody>
        <w:p w:rsidR="006F73E7" w:rsidRDefault="001F010D" w:rsidP="001F010D">
          <w:pPr>
            <w:pStyle w:val="F06DC8698A21470E9198C17F9BFA1147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03B66A43928449196C8A6DEDE083A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677DA8-5091-4285-996E-02A65372EC55}"/>
      </w:docPartPr>
      <w:docPartBody>
        <w:p w:rsidR="006F73E7" w:rsidRDefault="001F010D" w:rsidP="001F010D">
          <w:pPr>
            <w:pStyle w:val="303B66A43928449196C8A6DEDE083A25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7F1CB487D46848ACB1426FAE51C4DE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587BFF-BBD4-43BE-A40C-4174889F6783}"/>
      </w:docPartPr>
      <w:docPartBody>
        <w:p w:rsidR="006F73E7" w:rsidRDefault="001F010D" w:rsidP="001F010D">
          <w:pPr>
            <w:pStyle w:val="7F1CB487D46848ACB1426FAE51C4DE5A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D4E4E0A1E2847E596C3FF5DE16E9C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775E81-6291-4FE3-ABA6-3C3552BF1509}"/>
      </w:docPartPr>
      <w:docPartBody>
        <w:p w:rsidR="006F73E7" w:rsidRDefault="001F010D" w:rsidP="001F010D">
          <w:pPr>
            <w:pStyle w:val="9D4E4E0A1E2847E596C3FF5DE16E9C6B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B222399CFED41EAAE832EAB898BA8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5805C1-2477-4C33-9AA2-116CDA03D1EE}"/>
      </w:docPartPr>
      <w:docPartBody>
        <w:p w:rsidR="006F73E7" w:rsidRDefault="001F010D" w:rsidP="001F010D">
          <w:pPr>
            <w:pStyle w:val="FB222399CFED41EAAE832EAB898BA89C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5C3B9D8B1DE452DB33888B1104B9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598B6F-8811-42E4-BAD0-8D6C9E8ADD55}"/>
      </w:docPartPr>
      <w:docPartBody>
        <w:p w:rsidR="006F73E7" w:rsidRDefault="001F010D" w:rsidP="001F010D">
          <w:pPr>
            <w:pStyle w:val="45C3B9D8B1DE452DB33888B1104B9E0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AE36DCAAB68045AC8886064693E954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075839-68BA-44B0-B088-C8AD20690D53}"/>
      </w:docPartPr>
      <w:docPartBody>
        <w:p w:rsidR="006F73E7" w:rsidRDefault="001F010D" w:rsidP="001F010D">
          <w:pPr>
            <w:pStyle w:val="AE36DCAAB68045AC8886064693E954F4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BA2D227E4634A1A936D1FD091F6EE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8DD7EF-584C-4752-AE9F-E3CC0D6B4BFB}"/>
      </w:docPartPr>
      <w:docPartBody>
        <w:p w:rsidR="006F73E7" w:rsidRDefault="001F010D" w:rsidP="001F010D">
          <w:pPr>
            <w:pStyle w:val="EBA2D227E4634A1A936D1FD091F6EEF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7BC3F6040274910B7FC9713EBB79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F49D15-132F-403E-AD63-01F37BAB891D}"/>
      </w:docPartPr>
      <w:docPartBody>
        <w:p w:rsidR="006F73E7" w:rsidRDefault="001F010D" w:rsidP="001F010D">
          <w:pPr>
            <w:pStyle w:val="F7BC3F6040274910B7FC9713EBB79C0E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2C69168015484AA6AF82A5365C8F26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7F37DD-2819-4169-8A0B-43B5DB563927}"/>
      </w:docPartPr>
      <w:docPartBody>
        <w:p w:rsidR="006F73E7" w:rsidRDefault="001F010D" w:rsidP="001F010D">
          <w:pPr>
            <w:pStyle w:val="2C69168015484AA6AF82A5365C8F267D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CE140FAF7C34252957B50F60B8AD8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939B44-2025-4A18-99B7-EF75CAC859F4}"/>
      </w:docPartPr>
      <w:docPartBody>
        <w:p w:rsidR="006F73E7" w:rsidRDefault="001F010D" w:rsidP="001F010D">
          <w:pPr>
            <w:pStyle w:val="0CE140FAF7C34252957B50F60B8AD8F8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B75C7F486B8D442D8D0C202967B73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F8FD8C-261C-4EDB-9734-CA286CCE49BA}"/>
      </w:docPartPr>
      <w:docPartBody>
        <w:p w:rsidR="006F73E7" w:rsidRDefault="001F010D" w:rsidP="001F010D">
          <w:pPr>
            <w:pStyle w:val="B75C7F486B8D442D8D0C202967B73F8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80AED81A7754AB1A7691269CE53F8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2C9707-C0DD-4CFE-9593-F7090836C1AB}"/>
      </w:docPartPr>
      <w:docPartBody>
        <w:p w:rsidR="006F73E7" w:rsidRDefault="001F010D" w:rsidP="001F010D">
          <w:pPr>
            <w:pStyle w:val="580AED81A7754AB1A7691269CE53F8AB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A10F0DAA1B4745318BB8ECF077976A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E0131A-CDE0-4609-83BD-B1AB252A8172}"/>
      </w:docPartPr>
      <w:docPartBody>
        <w:p w:rsidR="006F73E7" w:rsidRDefault="001F010D" w:rsidP="001F010D">
          <w:pPr>
            <w:pStyle w:val="A10F0DAA1B4745318BB8ECF077976A24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13B735B14CD4F45A681573467DC14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ECF00-EDA2-453B-9C6B-9F2750EF4592}"/>
      </w:docPartPr>
      <w:docPartBody>
        <w:p w:rsidR="006F73E7" w:rsidRDefault="001F010D" w:rsidP="001F010D">
          <w:pPr>
            <w:pStyle w:val="513B735B14CD4F45A681573467DC14A0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1FE862CA0FF4A4A8C81E3C98F753F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1212A5-CC2B-45DF-B8C2-351A4C957DBE}"/>
      </w:docPartPr>
      <w:docPartBody>
        <w:p w:rsidR="006F73E7" w:rsidRDefault="001F010D" w:rsidP="001F010D">
          <w:pPr>
            <w:pStyle w:val="51FE862CA0FF4A4A8C81E3C98F753FC5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938F0BD113643AA93BFCACFA28DAA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19865A-495D-47C3-99D3-0E97FD95FCD8}"/>
      </w:docPartPr>
      <w:docPartBody>
        <w:p w:rsidR="006F73E7" w:rsidRDefault="001F010D" w:rsidP="001F010D">
          <w:pPr>
            <w:pStyle w:val="3938F0BD113643AA93BFCACFA28DAA75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FB22FAED1154806B8400D18851829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8BBB66-7C79-4D7F-B954-EB854578E87C}"/>
      </w:docPartPr>
      <w:docPartBody>
        <w:p w:rsidR="006F73E7" w:rsidRDefault="001F010D" w:rsidP="001F010D">
          <w:pPr>
            <w:pStyle w:val="0FB22FAED1154806B8400D188518299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78CDCF3BAE24C8FAF0F7699F97469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02444E-6111-46AE-8046-9059322A3CD1}"/>
      </w:docPartPr>
      <w:docPartBody>
        <w:p w:rsidR="006F73E7" w:rsidRDefault="001F010D" w:rsidP="001F010D">
          <w:pPr>
            <w:pStyle w:val="678CDCF3BAE24C8FAF0F7699F97469EB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79348909CBB484B8CDDA9C804FC8E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75F542-8D3B-46FA-83ED-63965300CCD5}"/>
      </w:docPartPr>
      <w:docPartBody>
        <w:p w:rsidR="006F73E7" w:rsidRDefault="001F010D" w:rsidP="001F010D">
          <w:pPr>
            <w:pStyle w:val="B79348909CBB484B8CDDA9C804FC8E17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77C10FEF8D824A66B0C68FED36D0D2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D37948-3EC8-42A9-BE06-0A9B09FB8CFB}"/>
      </w:docPartPr>
      <w:docPartBody>
        <w:p w:rsidR="006F73E7" w:rsidRDefault="001F010D" w:rsidP="001F010D">
          <w:pPr>
            <w:pStyle w:val="77C10FEF8D824A66B0C68FED36D0D280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A8188587111148CF827364281A5DEE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DB0725-CF54-4AE4-BA8C-5FE46DBA0012}"/>
      </w:docPartPr>
      <w:docPartBody>
        <w:p w:rsidR="006F73E7" w:rsidRDefault="001F010D" w:rsidP="001F010D">
          <w:pPr>
            <w:pStyle w:val="A8188587111148CF827364281A5DEE5D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1A43BBC397A44FC90B104009FAF2B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367875-EAA7-4C4C-8E09-45BEBA8DABA6}"/>
      </w:docPartPr>
      <w:docPartBody>
        <w:p w:rsidR="006F73E7" w:rsidRDefault="001F010D" w:rsidP="001F010D">
          <w:pPr>
            <w:pStyle w:val="B1A43BBC397A44FC90B104009FAF2B42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CF0EDFBD8FC418E8612FA5B0FFF55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7E2155-C635-49E5-B987-EE8575ED0990}"/>
      </w:docPartPr>
      <w:docPartBody>
        <w:p w:rsidR="006F73E7" w:rsidRDefault="001F010D" w:rsidP="001F010D">
          <w:pPr>
            <w:pStyle w:val="FCF0EDFBD8FC418E8612FA5B0FFF555F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FF97F6EF4C949488BA038320B3C54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9A5240-BB56-4123-8177-3AF87DC18506}"/>
      </w:docPartPr>
      <w:docPartBody>
        <w:p w:rsidR="006F73E7" w:rsidRDefault="001F010D" w:rsidP="001F010D">
          <w:pPr>
            <w:pStyle w:val="7FF97F6EF4C949488BA038320B3C54C7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1B4C72623E843ABB539042E6EEBDF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FB11A3-7871-4A5F-A2C1-9F05803529EE}"/>
      </w:docPartPr>
      <w:docPartBody>
        <w:p w:rsidR="006F73E7" w:rsidRDefault="001F010D" w:rsidP="001F010D">
          <w:pPr>
            <w:pStyle w:val="F1B4C72623E843ABB539042E6EEBDF25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8A4508ED14C24B31B96BA7F91E2C0B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8BCEB3-685B-4469-82F5-691DE52619EE}"/>
      </w:docPartPr>
      <w:docPartBody>
        <w:p w:rsidR="006F73E7" w:rsidRDefault="001F010D" w:rsidP="001F010D">
          <w:pPr>
            <w:pStyle w:val="8A4508ED14C24B31B96BA7F91E2C0B45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D9C38C16C3B74098AE16B427CED2D8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AE947-A807-4FB0-82CC-0BB1571999B4}"/>
      </w:docPartPr>
      <w:docPartBody>
        <w:p w:rsidR="006F73E7" w:rsidRDefault="001F010D" w:rsidP="001F010D">
          <w:pPr>
            <w:pStyle w:val="D9C38C16C3B74098AE16B427CED2D854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ECCA01954B04854B7EF2E4C9D51AA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860C56-6D5A-4939-BC96-B71E731E7AB8}"/>
      </w:docPartPr>
      <w:docPartBody>
        <w:p w:rsidR="006F73E7" w:rsidRDefault="001F010D" w:rsidP="001F010D">
          <w:pPr>
            <w:pStyle w:val="FECCA01954B04854B7EF2E4C9D51AA87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A8A4914E90704A389B1D1438AA662A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2ED0F6-F4E9-4BE4-9057-D3D5246CCF9B}"/>
      </w:docPartPr>
      <w:docPartBody>
        <w:p w:rsidR="006F73E7" w:rsidRDefault="001F010D" w:rsidP="001F010D">
          <w:pPr>
            <w:pStyle w:val="A8A4914E90704A389B1D1438AA662AA5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E26F90789034A61A28DE01E2BA1B3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931D8D-0DC0-4782-ACD3-459F9933E197}"/>
      </w:docPartPr>
      <w:docPartBody>
        <w:p w:rsidR="006F73E7" w:rsidRDefault="001F010D" w:rsidP="001F010D">
          <w:pPr>
            <w:pStyle w:val="9E26F90789034A61A28DE01E2BA1B3C0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D4C8FD1A6A6E4C2EB5359D0791F2A2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9766F4-7A71-4AB7-A1F9-C5C86F1149CF}"/>
      </w:docPartPr>
      <w:docPartBody>
        <w:p w:rsidR="006F73E7" w:rsidRDefault="001F010D" w:rsidP="001F010D">
          <w:pPr>
            <w:pStyle w:val="D4C8FD1A6A6E4C2EB5359D0791F2A27F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F49F3954A4B4377848B294D6A55DD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CA935E-ACC7-436D-B2BD-22A52F12946F}"/>
      </w:docPartPr>
      <w:docPartBody>
        <w:p w:rsidR="006F73E7" w:rsidRDefault="001F010D" w:rsidP="001F010D">
          <w:pPr>
            <w:pStyle w:val="7F49F3954A4B4377848B294D6A55DDCB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A2D3EA6133CC457D9DF3C1E0FF60F3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F87896-C231-47B1-A001-A671EEC671F8}"/>
      </w:docPartPr>
      <w:docPartBody>
        <w:p w:rsidR="006F73E7" w:rsidRDefault="001F010D" w:rsidP="001F010D">
          <w:pPr>
            <w:pStyle w:val="A2D3EA6133CC457D9DF3C1E0FF60F331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12D6E7852CA45BFB53732E4D786A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717016-8387-4DA2-901E-9335EC685A6E}"/>
      </w:docPartPr>
      <w:docPartBody>
        <w:p w:rsidR="006F73E7" w:rsidRDefault="001F010D" w:rsidP="001F010D">
          <w:pPr>
            <w:pStyle w:val="012D6E7852CA45BFB53732E4D786AFA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07BA2DAD6954517A92AF26094B8AF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44BC7D-9E41-4633-AD90-A67CB59651B6}"/>
      </w:docPartPr>
      <w:docPartBody>
        <w:p w:rsidR="006F73E7" w:rsidRDefault="001F010D" w:rsidP="001F010D">
          <w:pPr>
            <w:pStyle w:val="707BA2DAD6954517A92AF26094B8AF97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E02DFA75F34451A8A214362170265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660D8D-0060-4406-BC2A-5CBB02EB5141}"/>
      </w:docPartPr>
      <w:docPartBody>
        <w:p w:rsidR="006F73E7" w:rsidRDefault="001F010D" w:rsidP="001F010D">
          <w:pPr>
            <w:pStyle w:val="0E02DFA75F34451A8A21436217026572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E51E10317CC404BA63DE80481B67E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267BF5-94CE-41D9-BC86-CACE88647E09}"/>
      </w:docPartPr>
      <w:docPartBody>
        <w:p w:rsidR="006F73E7" w:rsidRDefault="001F010D" w:rsidP="001F010D">
          <w:pPr>
            <w:pStyle w:val="6E51E10317CC404BA63DE80481B67E56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C80ECF68691E4C228839D04A3E01F1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FC2039-8FF0-444D-8C93-ABA40FF34546}"/>
      </w:docPartPr>
      <w:docPartBody>
        <w:p w:rsidR="006F73E7" w:rsidRDefault="001F010D" w:rsidP="001F010D">
          <w:pPr>
            <w:pStyle w:val="C80ECF68691E4C228839D04A3E01F169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4446C8869EF4E798E03CF29A85A36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C42216-AD2E-49EC-86DD-EFF6409D80A6}"/>
      </w:docPartPr>
      <w:docPartBody>
        <w:p w:rsidR="006F73E7" w:rsidRDefault="001F010D" w:rsidP="001F010D">
          <w:pPr>
            <w:pStyle w:val="54446C8869EF4E798E03CF29A85A3669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2EC1775BE5E49EA89C2231286F360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D73207-82A8-4763-806E-8C7963FDA57E}"/>
      </w:docPartPr>
      <w:docPartBody>
        <w:p w:rsidR="006F73E7" w:rsidRDefault="001F010D" w:rsidP="001F010D">
          <w:pPr>
            <w:pStyle w:val="72EC1775BE5E49EA89C2231286F3600E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5F3488169D949B8B76ABFD5207676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F7432F-8AC8-4D66-8F17-EA4FC8C95670}"/>
      </w:docPartPr>
      <w:docPartBody>
        <w:p w:rsidR="006F73E7" w:rsidRDefault="001F010D" w:rsidP="001F010D">
          <w:pPr>
            <w:pStyle w:val="05F3488169D949B8B76ABFD52076767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A2F9187AC8304E3DACBD9CAAF79688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800A9C-F16D-4594-8466-00F415D52C7E}"/>
      </w:docPartPr>
      <w:docPartBody>
        <w:p w:rsidR="006F73E7" w:rsidRDefault="001F010D" w:rsidP="001F010D">
          <w:pPr>
            <w:pStyle w:val="A2F9187AC8304E3DACBD9CAAF7968808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CB8AAE4F0AC44595B0DE69532B97D0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CAE2E1-A746-46EC-8B9E-BDE1E8558B37}"/>
      </w:docPartPr>
      <w:docPartBody>
        <w:p w:rsidR="006F73E7" w:rsidRDefault="001F010D" w:rsidP="001F010D">
          <w:pPr>
            <w:pStyle w:val="CB8AAE4F0AC44595B0DE69532B97D07B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8C78F31BA79E4B078C1299DC08E720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7263A3-D4BC-47C5-9256-2DA784CD783F}"/>
      </w:docPartPr>
      <w:docPartBody>
        <w:p w:rsidR="006F73E7" w:rsidRDefault="001F010D" w:rsidP="001F010D">
          <w:pPr>
            <w:pStyle w:val="8C78F31BA79E4B078C1299DC08E72042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06BA4D692654456A98003582CDD066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812BAD-C359-4641-B237-2001C4486EAB}"/>
      </w:docPartPr>
      <w:docPartBody>
        <w:p w:rsidR="006F73E7" w:rsidRDefault="001F010D" w:rsidP="001F010D">
          <w:pPr>
            <w:pStyle w:val="06BA4D692654456A98003582CDD066D0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0E1527AA6E0496D9490452E29FE9A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84ECC8-BE3E-48F8-93CF-AD72D37F1C41}"/>
      </w:docPartPr>
      <w:docPartBody>
        <w:p w:rsidR="006F73E7" w:rsidRDefault="001F010D" w:rsidP="001F010D">
          <w:pPr>
            <w:pStyle w:val="40E1527AA6E0496D9490452E29FE9AE3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DC455D8E6FB1478BA959785F5D81D4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D6E520-DBA6-4285-A020-6103035F4B75}"/>
      </w:docPartPr>
      <w:docPartBody>
        <w:p w:rsidR="006F73E7" w:rsidRDefault="001F010D" w:rsidP="001F010D">
          <w:pPr>
            <w:pStyle w:val="DC455D8E6FB1478BA959785F5D81D46F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D120B192A3E544AE8B231948419C63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E243D-124C-4863-8B04-D901F9CF24D2}"/>
      </w:docPartPr>
      <w:docPartBody>
        <w:p w:rsidR="006F73E7" w:rsidRDefault="001F010D" w:rsidP="001F010D">
          <w:pPr>
            <w:pStyle w:val="D120B192A3E544AE8B231948419C63E9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BE435EB889B464F84F3572EE1D7BA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EBD900-7100-48B2-B37D-AE39C4EB2646}"/>
      </w:docPartPr>
      <w:docPartBody>
        <w:p w:rsidR="006F73E7" w:rsidRDefault="001F010D" w:rsidP="001F010D">
          <w:pPr>
            <w:pStyle w:val="3BE435EB889B464F84F3572EE1D7BA80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A62B217296C47EFB6D25A35578AF0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FD166-5672-452C-9466-51EF4D8FEA6E}"/>
      </w:docPartPr>
      <w:docPartBody>
        <w:p w:rsidR="006F73E7" w:rsidRDefault="001F010D" w:rsidP="001F010D">
          <w:pPr>
            <w:pStyle w:val="5A62B217296C47EFB6D25A35578AF0EB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A9BFD67EC6EA4C10A664165CCDDF11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4A279-D8FB-4A63-B3E8-45B063215C24}"/>
      </w:docPartPr>
      <w:docPartBody>
        <w:p w:rsidR="006F73E7" w:rsidRDefault="001F010D" w:rsidP="001F010D">
          <w:pPr>
            <w:pStyle w:val="A9BFD67EC6EA4C10A664165CCDDF114A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866D20678F7346C78A9FF036173B4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F78598-C1D7-4B47-939F-6B6E0E0D0134}"/>
      </w:docPartPr>
      <w:docPartBody>
        <w:p w:rsidR="006F73E7" w:rsidRDefault="001F010D" w:rsidP="001F010D">
          <w:pPr>
            <w:pStyle w:val="866D20678F7346C78A9FF036173B4510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5CF4BBDA0A2442092AF6FE21DF049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1E901E-0C25-44DE-BEA7-6D439974D4C0}"/>
      </w:docPartPr>
      <w:docPartBody>
        <w:p w:rsidR="006F73E7" w:rsidRDefault="001F010D" w:rsidP="001F010D">
          <w:pPr>
            <w:pStyle w:val="35CF4BBDA0A2442092AF6FE21DF04972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931582A3BAF04AFCBB5F789F8246B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5317C8-2BE7-4250-AEFD-AE5511C7DAA0}"/>
      </w:docPartPr>
      <w:docPartBody>
        <w:p w:rsidR="006F73E7" w:rsidRDefault="001F010D" w:rsidP="001F010D">
          <w:pPr>
            <w:pStyle w:val="931582A3BAF04AFCBB5F789F8246BBC1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CF39F58813D41ED9786D426EC6DFC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0A7FB6-D3AD-483F-B1D6-885F1AD8A0E4}"/>
      </w:docPartPr>
      <w:docPartBody>
        <w:p w:rsidR="006F73E7" w:rsidRDefault="001F010D" w:rsidP="001F010D">
          <w:pPr>
            <w:pStyle w:val="4CF39F58813D41ED9786D426EC6DFCF6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1F3C4E02E454BA7B87DF1F5E6898B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5DA145-E044-4C0A-9F2B-A68C74F66ED8}"/>
      </w:docPartPr>
      <w:docPartBody>
        <w:p w:rsidR="006F73E7" w:rsidRDefault="001F010D" w:rsidP="001F010D">
          <w:pPr>
            <w:pStyle w:val="51F3C4E02E454BA7B87DF1F5E6898B8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54F70B22AA649EEB24DFEFE794604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0028A9-8D10-4617-8CC7-4311B42301A8}"/>
      </w:docPartPr>
      <w:docPartBody>
        <w:p w:rsidR="006F73E7" w:rsidRDefault="001F010D" w:rsidP="001F010D">
          <w:pPr>
            <w:pStyle w:val="154F70B22AA649EEB24DFEFE7946043B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06A1CD2A6F64B8886029237551706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47B532-A2B9-4FDF-AB9E-B27248E6A477}"/>
      </w:docPartPr>
      <w:docPartBody>
        <w:p w:rsidR="006F73E7" w:rsidRDefault="001F010D" w:rsidP="001F010D">
          <w:pPr>
            <w:pStyle w:val="506A1CD2A6F64B88860292375517065F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6F8741912274BC3AA910F7AE4CFA8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33DE30-DF91-41BC-950C-4AD9F11044FE}"/>
      </w:docPartPr>
      <w:docPartBody>
        <w:p w:rsidR="006F73E7" w:rsidRDefault="001F010D" w:rsidP="001F010D">
          <w:pPr>
            <w:pStyle w:val="E6F8741912274BC3AA910F7AE4CFA8B8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20B64DE6A2E84D66BF141EEB70E4D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A7CA20-C251-4401-A07A-206813A27677}"/>
      </w:docPartPr>
      <w:docPartBody>
        <w:p w:rsidR="006F73E7" w:rsidRDefault="001F010D" w:rsidP="001F010D">
          <w:pPr>
            <w:pStyle w:val="20B64DE6A2E84D66BF141EEB70E4D210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F5964C8F42043C0BF5B397B615387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68EFCF-B38D-4B61-B0FF-11AE88DB4348}"/>
      </w:docPartPr>
      <w:docPartBody>
        <w:p w:rsidR="006F73E7" w:rsidRDefault="001F010D" w:rsidP="001F010D">
          <w:pPr>
            <w:pStyle w:val="5F5964C8F42043C0BF5B397B615387AF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5D9B2C896D24890A2E3A517FB1238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D6881B-AA81-441B-9753-A846CA604A11}"/>
      </w:docPartPr>
      <w:docPartBody>
        <w:p w:rsidR="006F73E7" w:rsidRDefault="001F010D" w:rsidP="001F010D">
          <w:pPr>
            <w:pStyle w:val="65D9B2C896D24890A2E3A517FB123884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08972BAA73C6447BA25440E16D2910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F2444E-8FD3-4EA6-BCEE-428BDD696F1E}"/>
      </w:docPartPr>
      <w:docPartBody>
        <w:p w:rsidR="006F73E7" w:rsidRDefault="001F010D" w:rsidP="001F010D">
          <w:pPr>
            <w:pStyle w:val="08972BAA73C6447BA25440E16D291084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39194A234A2416E94BDE8C07E5EB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667062-3559-42DB-8662-C6F7EE2F7789}"/>
      </w:docPartPr>
      <w:docPartBody>
        <w:p w:rsidR="006F73E7" w:rsidRDefault="001F010D" w:rsidP="001F010D">
          <w:pPr>
            <w:pStyle w:val="739194A234A2416E94BDE8C07E5EBB7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156875C482E4061805209EE320594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4FAD0-DCD2-4E5C-AAC5-E007BB164666}"/>
      </w:docPartPr>
      <w:docPartBody>
        <w:p w:rsidR="006F73E7" w:rsidRDefault="001F010D" w:rsidP="001F010D">
          <w:pPr>
            <w:pStyle w:val="6156875C482E4061805209EE32059416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C864E1D3747473BB527F5897EFF0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34B356-69C1-4027-8E3E-A8574ABF2620}"/>
      </w:docPartPr>
      <w:docPartBody>
        <w:p w:rsidR="006F73E7" w:rsidRDefault="001F010D" w:rsidP="001F010D">
          <w:pPr>
            <w:pStyle w:val="EC864E1D3747473BB527F5897EFF0158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880C172F9DCF4C5B93E6C3D613DC27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1F0B3B-56D9-42FB-B034-54AFEE8FAE5B}"/>
      </w:docPartPr>
      <w:docPartBody>
        <w:p w:rsidR="006F73E7" w:rsidRDefault="001F010D" w:rsidP="001F010D">
          <w:pPr>
            <w:pStyle w:val="880C172F9DCF4C5B93E6C3D613DC2753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3286714EE4E4ED9B37EBC94AB7B60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01FBED-02C6-485F-844E-5DDAF5BDAB0C}"/>
      </w:docPartPr>
      <w:docPartBody>
        <w:p w:rsidR="006F73E7" w:rsidRDefault="001F010D" w:rsidP="001F010D">
          <w:pPr>
            <w:pStyle w:val="03286714EE4E4ED9B37EBC94AB7B60E6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97524F777F04C34857C77900ECD2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3C2392-3154-48FB-A1A8-61E0F04E5D2F}"/>
      </w:docPartPr>
      <w:docPartBody>
        <w:p w:rsidR="006F73E7" w:rsidRDefault="001F010D" w:rsidP="001F010D">
          <w:pPr>
            <w:pStyle w:val="B97524F777F04C34857C77900ECD2719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4D3024E6D5D4D3AA9B779A848866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2741C3-D30F-423F-88D6-020039886BE4}"/>
      </w:docPartPr>
      <w:docPartBody>
        <w:p w:rsidR="006F73E7" w:rsidRDefault="001F010D" w:rsidP="001F010D">
          <w:pPr>
            <w:pStyle w:val="54D3024E6D5D4D3AA9B779A848866F7B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5E86ED223774052A1450EC39841A3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6081E7-168C-4DB3-995C-50CD46C6CD04}"/>
      </w:docPartPr>
      <w:docPartBody>
        <w:p w:rsidR="006F73E7" w:rsidRDefault="001F010D" w:rsidP="001F010D">
          <w:pPr>
            <w:pStyle w:val="15E86ED223774052A1450EC39841A3F2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CE53C183776C408AA23E6D8636E29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2608EB-7DED-4039-80EA-2C70175277FD}"/>
      </w:docPartPr>
      <w:docPartBody>
        <w:p w:rsidR="006F73E7" w:rsidRDefault="001F010D" w:rsidP="001F010D">
          <w:pPr>
            <w:pStyle w:val="CE53C183776C408AA23E6D8636E297E5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4EF803D5A334494A892E43E4BAF65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554673-9294-46A7-BB4C-8C131427A672}"/>
      </w:docPartPr>
      <w:docPartBody>
        <w:p w:rsidR="006F73E7" w:rsidRDefault="001F010D" w:rsidP="001F010D">
          <w:pPr>
            <w:pStyle w:val="54EF803D5A334494A892E43E4BAF6519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80469EA1ACD475BBAA5667E3CDCF1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E5C0AF-6A41-42FC-B1E7-3646B432BF7D}"/>
      </w:docPartPr>
      <w:docPartBody>
        <w:p w:rsidR="006F73E7" w:rsidRDefault="001F010D" w:rsidP="001F010D">
          <w:pPr>
            <w:pStyle w:val="F80469EA1ACD475BBAA5667E3CDCF140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7942FDF83254DEBB742E019FBD9BB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2970E5-8C47-423D-94D9-9DBF192048E0}"/>
      </w:docPartPr>
      <w:docPartBody>
        <w:p w:rsidR="006F73E7" w:rsidRDefault="001F010D" w:rsidP="001F010D">
          <w:pPr>
            <w:pStyle w:val="07942FDF83254DEBB742E019FBD9BB2B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533EB21340B48F4A7C430658CAA18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F7D890-5A79-4433-BDE7-C9382716F299}"/>
      </w:docPartPr>
      <w:docPartBody>
        <w:p w:rsidR="006F73E7" w:rsidRDefault="001F010D" w:rsidP="001F010D">
          <w:pPr>
            <w:pStyle w:val="0533EB21340B48F4A7C430658CAA185F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D23BD02DBE3A47F88875A8D91775E5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9144D0-B68E-41E6-A5BF-B37E9863A98D}"/>
      </w:docPartPr>
      <w:docPartBody>
        <w:p w:rsidR="006F73E7" w:rsidRDefault="001F010D" w:rsidP="001F010D">
          <w:pPr>
            <w:pStyle w:val="D23BD02DBE3A47F88875A8D91775E513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303AC8002E240CCA42C68BC26DBE1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925FE-B6FD-4137-B73C-88F1D3C3F168}"/>
      </w:docPartPr>
      <w:docPartBody>
        <w:p w:rsidR="006F73E7" w:rsidRDefault="001F010D" w:rsidP="001F010D">
          <w:pPr>
            <w:pStyle w:val="B303AC8002E240CCA42C68BC26DBE12C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F2A81F30B194434B7F82519E0E6F1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B332B7-1D87-404C-848E-CFFAFB2939C2}"/>
      </w:docPartPr>
      <w:docPartBody>
        <w:p w:rsidR="006F73E7" w:rsidRDefault="001F010D" w:rsidP="001F010D">
          <w:pPr>
            <w:pStyle w:val="0F2A81F30B194434B7F82519E0E6F145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4D0EA1B334A4470B8E9BB0903C3A4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9CB5A3-B087-4AE7-B369-C3BDE6C00464}"/>
      </w:docPartPr>
      <w:docPartBody>
        <w:p w:rsidR="006F73E7" w:rsidRDefault="001F010D" w:rsidP="001F010D">
          <w:pPr>
            <w:pStyle w:val="44D0EA1B334A4470B8E9BB0903C3A4FA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9B14AE2D1D814B6F9FB23D44E8DE54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1E0FA6-AC73-473D-81BE-644D60F05B7E}"/>
      </w:docPartPr>
      <w:docPartBody>
        <w:p w:rsidR="006F73E7" w:rsidRDefault="001F010D" w:rsidP="001F010D">
          <w:pPr>
            <w:pStyle w:val="9B14AE2D1D814B6F9FB23D44E8DE5401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8474C0F142654E65A3677745EC2E9F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7DF3C-B7A3-4A73-8E3E-45B17036A414}"/>
      </w:docPartPr>
      <w:docPartBody>
        <w:p w:rsidR="006F73E7" w:rsidRDefault="001F010D" w:rsidP="001F010D">
          <w:pPr>
            <w:pStyle w:val="8474C0F142654E65A3677745EC2E9FF8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F0CC8AFDDA3428B8D1D5257A0BA50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BFD87A-F9DB-4C53-AB72-355F912482E0}"/>
      </w:docPartPr>
      <w:docPartBody>
        <w:p w:rsidR="006F73E7" w:rsidRDefault="001F010D" w:rsidP="001F010D">
          <w:pPr>
            <w:pStyle w:val="5F0CC8AFDDA3428B8D1D5257A0BA50C4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24826AB993842E29886ADDC9926CC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BA9B0F-1460-4BE1-944E-662D010FA0E3}"/>
      </w:docPartPr>
      <w:docPartBody>
        <w:p w:rsidR="006F73E7" w:rsidRDefault="001F010D" w:rsidP="001F010D">
          <w:pPr>
            <w:pStyle w:val="024826AB993842E29886ADDC9926CC6F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D0D5D41312504CD093DDEC4211E61A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6BEFED-CA3F-4416-A612-E1A48693B674}"/>
      </w:docPartPr>
      <w:docPartBody>
        <w:p w:rsidR="006F73E7" w:rsidRDefault="001F010D" w:rsidP="001F010D">
          <w:pPr>
            <w:pStyle w:val="D0D5D41312504CD093DDEC4211E61AD8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ABB925656BE04B13BE5EC95929F99C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08CA65-4200-4C6A-A9BF-0E05809B6007}"/>
      </w:docPartPr>
      <w:docPartBody>
        <w:p w:rsidR="006F73E7" w:rsidRDefault="001F010D" w:rsidP="001F010D">
          <w:pPr>
            <w:pStyle w:val="ABB925656BE04B13BE5EC95929F99CC5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C42B211F2F2A458F9391D9C0EF23E4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14EC3B-482E-4254-92C7-52C3B948C1E6}"/>
      </w:docPartPr>
      <w:docPartBody>
        <w:p w:rsidR="006F73E7" w:rsidRDefault="001F010D" w:rsidP="001F010D">
          <w:pPr>
            <w:pStyle w:val="C42B211F2F2A458F9391D9C0EF23E4BB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84C554384C3487E93C436253E0C21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FCA43C-1035-421D-B35D-894355745FCA}"/>
      </w:docPartPr>
      <w:docPartBody>
        <w:p w:rsidR="006F73E7" w:rsidRDefault="001F010D" w:rsidP="001F010D">
          <w:pPr>
            <w:pStyle w:val="E84C554384C3487E93C436253E0C216F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6FC7A2A99CF4703BF15BD207E2013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E864E0-50E0-476F-BF24-58C9EC3CC871}"/>
      </w:docPartPr>
      <w:docPartBody>
        <w:p w:rsidR="006F73E7" w:rsidRDefault="001F010D" w:rsidP="001F010D">
          <w:pPr>
            <w:pStyle w:val="96FC7A2A99CF4703BF15BD207E201354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7E1D04AD335A48E9AB84AC7A443171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1B1DC-38B1-4F52-916F-4A520F263B1F}"/>
      </w:docPartPr>
      <w:docPartBody>
        <w:p w:rsidR="006F73E7" w:rsidRDefault="001F010D" w:rsidP="001F010D">
          <w:pPr>
            <w:pStyle w:val="7E1D04AD335A48E9AB84AC7A44317105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E0AE4834FBA4718A4E6C67633E84C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B1A80A-7D14-4A3F-9F00-68EA514460FD}"/>
      </w:docPartPr>
      <w:docPartBody>
        <w:p w:rsidR="006F73E7" w:rsidRDefault="001F010D" w:rsidP="001F010D">
          <w:pPr>
            <w:pStyle w:val="1E0AE4834FBA4718A4E6C67633E84C93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8244856EDBF042ACB36F9E404B2925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D38212-F333-483D-BA71-12016A898324}"/>
      </w:docPartPr>
      <w:docPartBody>
        <w:p w:rsidR="006F73E7" w:rsidRDefault="001F010D" w:rsidP="001F010D">
          <w:pPr>
            <w:pStyle w:val="8244856EDBF042ACB36F9E404B2925D4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5CF52A09F15444E9EF554B7A515B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62A05-2A2A-4084-A850-7BF48644C593}"/>
      </w:docPartPr>
      <w:docPartBody>
        <w:p w:rsidR="006F73E7" w:rsidRDefault="001F010D" w:rsidP="001F010D">
          <w:pPr>
            <w:pStyle w:val="15CF52A09F15444E9EF554B7A515BE74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8EF7C832A9014347A1925B88A5DA65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5F13A3-242B-45AC-9F3E-EDECEAD59F6B}"/>
      </w:docPartPr>
      <w:docPartBody>
        <w:p w:rsidR="006F73E7" w:rsidRDefault="001F010D" w:rsidP="001F010D">
          <w:pPr>
            <w:pStyle w:val="8EF7C832A9014347A1925B88A5DA652E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70E1DEDA31A4DA18C67BD369CA28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A02C93-6209-44F9-A06E-5FA3921799C7}"/>
      </w:docPartPr>
      <w:docPartBody>
        <w:p w:rsidR="006F73E7" w:rsidRDefault="001F010D" w:rsidP="001F010D">
          <w:pPr>
            <w:pStyle w:val="770E1DEDA31A4DA18C67BD369CA28F77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465AD5940F7B417A867DB593918BF5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106B2F-3AAA-4909-8D22-C12514EDBBA8}"/>
      </w:docPartPr>
      <w:docPartBody>
        <w:p w:rsidR="006F73E7" w:rsidRDefault="001F010D" w:rsidP="001F010D">
          <w:pPr>
            <w:pStyle w:val="465AD5940F7B417A867DB593918BF52C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B279B60A49FA4C83A7BFE9CBC26DFB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0B31EB-7893-4466-BF74-E4552519A3A1}"/>
      </w:docPartPr>
      <w:docPartBody>
        <w:p w:rsidR="006F73E7" w:rsidRDefault="001F010D" w:rsidP="001F010D">
          <w:pPr>
            <w:pStyle w:val="B279B60A49FA4C83A7BFE9CBC26DFB01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BE3A67DA0034777905594E2447B57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232EC8-A158-450D-9C80-CF78203F14BF}"/>
      </w:docPartPr>
      <w:docPartBody>
        <w:p w:rsidR="006F73E7" w:rsidRDefault="001F010D" w:rsidP="001F010D">
          <w:pPr>
            <w:pStyle w:val="9BE3A67DA0034777905594E2447B5746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6D6DF51B73844A68CD00911563AA9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2CE9A7-892C-45C2-9DD4-91DEAA5DE6D7}"/>
      </w:docPartPr>
      <w:docPartBody>
        <w:p w:rsidR="006F73E7" w:rsidRDefault="001F010D" w:rsidP="001F010D">
          <w:pPr>
            <w:pStyle w:val="36D6DF51B73844A68CD00911563AA92F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A5D6A2CEB744B52AE9D36F95CC07A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75E9EE-FFE0-48A4-9504-9B6A192D2174}"/>
      </w:docPartPr>
      <w:docPartBody>
        <w:p w:rsidR="006F73E7" w:rsidRDefault="001F010D" w:rsidP="001F010D">
          <w:pPr>
            <w:pStyle w:val="3A5D6A2CEB744B52AE9D36F95CC07A2B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800CF9EB51624AE9BF6DC2143DDABB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16DDF9-7E1D-4CC5-8E42-0441A9DB5B61}"/>
      </w:docPartPr>
      <w:docPartBody>
        <w:p w:rsidR="006F73E7" w:rsidRDefault="001F010D" w:rsidP="001F010D">
          <w:pPr>
            <w:pStyle w:val="800CF9EB51624AE9BF6DC2143DDABB71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3C441FC2F5FD44F9A85221C0FD72E5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6B7E9F-18F8-48E0-9FF0-1B6BBEA950E5}"/>
      </w:docPartPr>
      <w:docPartBody>
        <w:p w:rsidR="006F73E7" w:rsidRDefault="001F010D" w:rsidP="001F010D">
          <w:pPr>
            <w:pStyle w:val="3C441FC2F5FD44F9A85221C0FD72E55F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98B31E619C44730B00F6A58B61EBD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959E99-6565-47B0-9D1F-6D3D249AB20A}"/>
      </w:docPartPr>
      <w:docPartBody>
        <w:p w:rsidR="006F73E7" w:rsidRDefault="001F010D" w:rsidP="001F010D">
          <w:pPr>
            <w:pStyle w:val="098B31E619C44730B00F6A58B61EBD15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539DC3DB4E946F59BEDDC1196296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3295C4-1CD4-43AB-9A69-AF16365D2CA0}"/>
      </w:docPartPr>
      <w:docPartBody>
        <w:p w:rsidR="006F73E7" w:rsidRDefault="001F010D" w:rsidP="001F010D">
          <w:pPr>
            <w:pStyle w:val="3539DC3DB4E946F59BEDDC1196296895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DCEC8191B3AB4B15BF49C9C4B6E4F9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E5283A-F5A3-41EB-937E-DCE5187B5700}"/>
      </w:docPartPr>
      <w:docPartBody>
        <w:p w:rsidR="006F73E7" w:rsidRDefault="001F010D" w:rsidP="001F010D">
          <w:pPr>
            <w:pStyle w:val="DCEC8191B3AB4B15BF49C9C4B6E4F943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684FA48FDE924ED6AABBFC2109936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EE23E3-1390-45E9-BF3F-DD9C5429C518}"/>
      </w:docPartPr>
      <w:docPartBody>
        <w:p w:rsidR="006F73E7" w:rsidRDefault="001F010D" w:rsidP="001F010D">
          <w:pPr>
            <w:pStyle w:val="684FA48FDE924ED6AABBFC2109936EC2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FC630844BABA4E038599424CEBA04D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6AF960-A2CD-4988-AFE7-8C1B93A68E8B}"/>
      </w:docPartPr>
      <w:docPartBody>
        <w:p w:rsidR="006F73E7" w:rsidRDefault="001F010D" w:rsidP="001F010D">
          <w:pPr>
            <w:pStyle w:val="FC630844BABA4E038599424CEBA04D64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281D100F6F446B6AB4975D9204466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BC429A-3145-4BCB-9E23-5A8A903A4F4C}"/>
      </w:docPartPr>
      <w:docPartBody>
        <w:p w:rsidR="006F73E7" w:rsidRDefault="001F010D" w:rsidP="001F010D">
          <w:pPr>
            <w:pStyle w:val="6281D100F6F446B6AB4975D9204466BB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63A00AE4F394A679DEDACE066C9B3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205553-FAEC-42CC-9903-E2664EE6FA07}"/>
      </w:docPartPr>
      <w:docPartBody>
        <w:p w:rsidR="006F73E7" w:rsidRDefault="001F010D" w:rsidP="001F010D">
          <w:pPr>
            <w:pStyle w:val="663A00AE4F394A679DEDACE066C9B389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AA8D841D6A314BB3AE5F86FEC7A840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604F2-5980-4FC2-8B2B-9F42C22C9E20}"/>
      </w:docPartPr>
      <w:docPartBody>
        <w:p w:rsidR="006F73E7" w:rsidRDefault="001F010D" w:rsidP="001F010D">
          <w:pPr>
            <w:pStyle w:val="AA8D841D6A314BB3AE5F86FEC7A840FA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81C4C2352B684BC78A8512CB6B10F6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E0761F-6F3F-475A-B28A-7097357C8B62}"/>
      </w:docPartPr>
      <w:docPartBody>
        <w:p w:rsidR="006F73E7" w:rsidRDefault="001F010D" w:rsidP="001F010D">
          <w:pPr>
            <w:pStyle w:val="81C4C2352B684BC78A8512CB6B10F674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7AF2E9DF8E624DEE901C96024704F8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7BE26A-F281-44CA-9E25-889CF1E7DB96}"/>
      </w:docPartPr>
      <w:docPartBody>
        <w:p w:rsidR="006F73E7" w:rsidRDefault="001F010D" w:rsidP="001F010D">
          <w:pPr>
            <w:pStyle w:val="7AF2E9DF8E624DEE901C96024704F8A8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5BA5680532E49B090C3C9F281AAEF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E15B20-8AD5-43A8-9097-D5FC22F1FA62}"/>
      </w:docPartPr>
      <w:docPartBody>
        <w:p w:rsidR="006F73E7" w:rsidRDefault="001F010D" w:rsidP="001F010D">
          <w:pPr>
            <w:pStyle w:val="F5BA5680532E49B090C3C9F281AAEF54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D6F0FB02FC74BF78E4CD31D7396CE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204408-93F1-407F-A20F-5D5503E94423}"/>
      </w:docPartPr>
      <w:docPartBody>
        <w:p w:rsidR="006F73E7" w:rsidRDefault="001F010D" w:rsidP="001F010D">
          <w:pPr>
            <w:pStyle w:val="ED6F0FB02FC74BF78E4CD31D7396CE28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1228F33FB274AA7880981EB3FB6C8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A075A5-BAF3-43FE-B79A-9B06BB6A2F70}"/>
      </w:docPartPr>
      <w:docPartBody>
        <w:p w:rsidR="006F73E7" w:rsidRDefault="001F010D" w:rsidP="001F010D">
          <w:pPr>
            <w:pStyle w:val="B1228F33FB274AA7880981EB3FB6C85F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9BD5741A23574B0F894361D7973FE0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3592C4-B255-4F89-8740-0F7F7D67AB27}"/>
      </w:docPartPr>
      <w:docPartBody>
        <w:p w:rsidR="006F73E7" w:rsidRDefault="001F010D" w:rsidP="001F010D">
          <w:pPr>
            <w:pStyle w:val="9BD5741A23574B0F894361D7973FE03A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ADDA1BA379CD4C5BBB6482A33D99D0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0291E4-4571-4C62-B61A-6F7200677A92}"/>
      </w:docPartPr>
      <w:docPartBody>
        <w:p w:rsidR="006F73E7" w:rsidRDefault="001F010D" w:rsidP="001F010D">
          <w:pPr>
            <w:pStyle w:val="ADDA1BA379CD4C5BBB6482A33D99D04A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FBDA93BC1EC4A80B0A0656EE49060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32D8B9-BB92-4442-AA8F-C440674645D0}"/>
      </w:docPartPr>
      <w:docPartBody>
        <w:p w:rsidR="006F73E7" w:rsidRDefault="001F010D" w:rsidP="001F010D">
          <w:pPr>
            <w:pStyle w:val="9FBDA93BC1EC4A80B0A0656EE4906082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97B77077FF947E0B8FC917AA3A7DA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A09D38-A96A-4C98-8A2E-0F9F48067363}"/>
      </w:docPartPr>
      <w:docPartBody>
        <w:p w:rsidR="006F73E7" w:rsidRDefault="001F010D" w:rsidP="001F010D">
          <w:pPr>
            <w:pStyle w:val="B97B77077FF947E0B8FC917AA3A7DAE5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4E173C47F6048A284588A45827857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466BE5-BAEB-4810-AA90-6DD4EF1BE80E}"/>
      </w:docPartPr>
      <w:docPartBody>
        <w:p w:rsidR="006F73E7" w:rsidRDefault="001F010D" w:rsidP="001F010D">
          <w:pPr>
            <w:pStyle w:val="04E173C47F6048A284588A45827857AF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993507AA7EED49B68E1321563BFEBF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55564D-5B60-4C17-845E-C0D70FB8EEDC}"/>
      </w:docPartPr>
      <w:docPartBody>
        <w:p w:rsidR="006F73E7" w:rsidRDefault="001F010D" w:rsidP="001F010D">
          <w:pPr>
            <w:pStyle w:val="993507AA7EED49B68E1321563BFEBFAD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79268BBDD9474722A4582208DE747F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9C9996-4119-4B48-B4D7-E307781EDF90}"/>
      </w:docPartPr>
      <w:docPartBody>
        <w:p w:rsidR="006F73E7" w:rsidRDefault="001F010D" w:rsidP="001F010D">
          <w:pPr>
            <w:pStyle w:val="79268BBDD9474722A4582208DE747FF2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A37F3D64217D4A5C9DFFE95E89EA30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A6125E-A424-4CBF-981D-296388072A44}"/>
      </w:docPartPr>
      <w:docPartBody>
        <w:p w:rsidR="006F73E7" w:rsidRDefault="001F010D" w:rsidP="001F010D">
          <w:pPr>
            <w:pStyle w:val="A37F3D64217D4A5C9DFFE95E89EA30CE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249769663D84C83A48647A0AAD05C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68050A-2AF2-418C-89DC-B99ED4682741}"/>
      </w:docPartPr>
      <w:docPartBody>
        <w:p w:rsidR="006F73E7" w:rsidRDefault="001F010D" w:rsidP="001F010D">
          <w:pPr>
            <w:pStyle w:val="B249769663D84C83A48647A0AAD05C57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9A22E3DE98E4FFBB713A468BDE697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CDAC2C-8399-42C1-A927-F4618DCA0336}"/>
      </w:docPartPr>
      <w:docPartBody>
        <w:p w:rsidR="006F73E7" w:rsidRDefault="001F010D" w:rsidP="001F010D">
          <w:pPr>
            <w:pStyle w:val="79A22E3DE98E4FFBB713A468BDE697D8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B4E68085543D4C178F1DBFCA797FE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CF5CF1-F6A3-4335-B31D-B78C69B4C222}"/>
      </w:docPartPr>
      <w:docPartBody>
        <w:p w:rsidR="006F73E7" w:rsidRDefault="001F010D" w:rsidP="001F010D">
          <w:pPr>
            <w:pStyle w:val="B4E68085543D4C178F1DBFCA797FE033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D1546080303C464C9382860BA883E8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317C6C-0B81-4591-87E9-865AB819ABD3}"/>
      </w:docPartPr>
      <w:docPartBody>
        <w:p w:rsidR="006F73E7" w:rsidRDefault="001F010D" w:rsidP="001F010D">
          <w:pPr>
            <w:pStyle w:val="D1546080303C464C9382860BA883E8C8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6D6F021B29241F5B0012A5CE82863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DFFF2-2895-4277-850E-5E9F557F7667}"/>
      </w:docPartPr>
      <w:docPartBody>
        <w:p w:rsidR="006F73E7" w:rsidRDefault="001F010D" w:rsidP="001F010D">
          <w:pPr>
            <w:pStyle w:val="16D6F021B29241F5B0012A5CE82863C8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CE47375910A4125A666A26B6425B3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44884E-DC89-4B18-82D5-40ED5A7D1005}"/>
      </w:docPartPr>
      <w:docPartBody>
        <w:p w:rsidR="006F73E7" w:rsidRDefault="001F010D" w:rsidP="001F010D">
          <w:pPr>
            <w:pStyle w:val="0CE47375910A4125A666A26B6425B3F9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473EE9FA49449A2AA89F130D592A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75E51-31A0-418D-886C-5660F3AB5625}"/>
      </w:docPartPr>
      <w:docPartBody>
        <w:p w:rsidR="006F73E7" w:rsidRDefault="001F010D" w:rsidP="001F010D">
          <w:pPr>
            <w:pStyle w:val="7473EE9FA49449A2AA89F130D592A847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A1588F44440E4D14B9DD6CFEBECB29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30437-A9B6-4FB2-AD7C-2D815A87E9F6}"/>
      </w:docPartPr>
      <w:docPartBody>
        <w:p w:rsidR="006F73E7" w:rsidRDefault="001F010D" w:rsidP="001F010D">
          <w:pPr>
            <w:pStyle w:val="A1588F44440E4D14B9DD6CFEBECB2965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54C81398A00C4AE8BD6FFDE4E804B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22690C-D080-45E0-90F9-E24EEC69300B}"/>
      </w:docPartPr>
      <w:docPartBody>
        <w:p w:rsidR="006F73E7" w:rsidRDefault="001F010D" w:rsidP="001F010D">
          <w:pPr>
            <w:pStyle w:val="54C81398A00C4AE8BD6FFDE4E804BDC1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0D6E2CEC63C45A6ACC8DA6F639904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7D4A30-5BB1-4E90-AEE3-60B2F35D7529}"/>
      </w:docPartPr>
      <w:docPartBody>
        <w:p w:rsidR="006F73E7" w:rsidRDefault="001F010D" w:rsidP="001F010D">
          <w:pPr>
            <w:pStyle w:val="F0D6E2CEC63C45A6ACC8DA6F63990411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6717BA7F1B341F299F9C5EEB6B887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03231A-D3D5-4CB7-8E1B-C290283325F9}"/>
      </w:docPartPr>
      <w:docPartBody>
        <w:p w:rsidR="006F73E7" w:rsidRDefault="001F010D" w:rsidP="001F010D">
          <w:pPr>
            <w:pStyle w:val="06717BA7F1B341F299F9C5EEB6B8870D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8416BE2C74947D791284A35564AF5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811955-3F67-4DD6-ADC0-7AB540DEB4AB}"/>
      </w:docPartPr>
      <w:docPartBody>
        <w:p w:rsidR="006F73E7" w:rsidRDefault="001F010D" w:rsidP="001F010D">
          <w:pPr>
            <w:pStyle w:val="68416BE2C74947D791284A35564AF59A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AE8C629E04DA4B20A10DF89FF40680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C0511D-94FE-4883-98EF-40E8FDED93F0}"/>
      </w:docPartPr>
      <w:docPartBody>
        <w:p w:rsidR="00C87A92" w:rsidRDefault="005E6B83" w:rsidP="005E6B83">
          <w:pPr>
            <w:pStyle w:val="AE8C629E04DA4B20A10DF89FF40680A2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9FD51B378B342A9B7A3DF17CA3D3A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2EEE37-FEE1-419F-BC13-DF5BDFE9A1EE}"/>
      </w:docPartPr>
      <w:docPartBody>
        <w:p w:rsidR="00C87A92" w:rsidRDefault="005E6B83" w:rsidP="005E6B83">
          <w:pPr>
            <w:pStyle w:val="B9FD51B378B342A9B7A3DF17CA3D3ABB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ller">
    <w:altName w:val="Source Sans Pro"/>
    <w:panose1 w:val="02000503030000020004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CD9"/>
    <w:rsid w:val="001F010D"/>
    <w:rsid w:val="00303A4C"/>
    <w:rsid w:val="005E6B83"/>
    <w:rsid w:val="006F73E7"/>
    <w:rsid w:val="0091253E"/>
    <w:rsid w:val="00AC7CD9"/>
    <w:rsid w:val="00BE4276"/>
    <w:rsid w:val="00C87A92"/>
    <w:rsid w:val="00E30A50"/>
    <w:rsid w:val="00E47D8B"/>
    <w:rsid w:val="00F31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E6B83"/>
    <w:rPr>
      <w:color w:val="808080"/>
    </w:rPr>
  </w:style>
  <w:style w:type="paragraph" w:customStyle="1" w:styleId="5FD9F1E9EF98401A81B6AAE4211885D8">
    <w:name w:val="5FD9F1E9EF98401A81B6AAE4211885D8"/>
  </w:style>
  <w:style w:type="paragraph" w:customStyle="1" w:styleId="AFCFC0B51F91477FB593961F0E3C1A57">
    <w:name w:val="AFCFC0B51F91477FB593961F0E3C1A57"/>
  </w:style>
  <w:style w:type="paragraph" w:customStyle="1" w:styleId="0280E5D03F594CBC884631EE03D3515A">
    <w:name w:val="0280E5D03F594CBC884631EE03D3515A"/>
  </w:style>
  <w:style w:type="paragraph" w:customStyle="1" w:styleId="53466E9001494A2789767DB225B779A2">
    <w:name w:val="53466E9001494A2789767DB225B779A2"/>
  </w:style>
  <w:style w:type="paragraph" w:customStyle="1" w:styleId="EC9A93B90AF0460998DFEEB823B3527F">
    <w:name w:val="EC9A93B90AF0460998DFEEB823B3527F"/>
  </w:style>
  <w:style w:type="paragraph" w:customStyle="1" w:styleId="3B64AC930576492F9BA83ADB8C9DF4E4">
    <w:name w:val="3B64AC930576492F9BA83ADB8C9DF4E4"/>
  </w:style>
  <w:style w:type="paragraph" w:customStyle="1" w:styleId="67DEC5B6AE2643F3B056B68050781D44">
    <w:name w:val="67DEC5B6AE2643F3B056B68050781D44"/>
  </w:style>
  <w:style w:type="paragraph" w:customStyle="1" w:styleId="EACA60169A2E475588FD15C6D1675E04">
    <w:name w:val="EACA60169A2E475588FD15C6D1675E04"/>
  </w:style>
  <w:style w:type="paragraph" w:customStyle="1" w:styleId="7EEE7A57BD604500AB25D112996ED4E2">
    <w:name w:val="7EEE7A57BD604500AB25D112996ED4E2"/>
  </w:style>
  <w:style w:type="paragraph" w:customStyle="1" w:styleId="48DE5F4A171C4E34ACA512CF01CA3B42">
    <w:name w:val="48DE5F4A171C4E34ACA512CF01CA3B42"/>
  </w:style>
  <w:style w:type="paragraph" w:customStyle="1" w:styleId="294E86A0E29748A9B2B3F11702C558FA">
    <w:name w:val="294E86A0E29748A9B2B3F11702C558FA"/>
  </w:style>
  <w:style w:type="paragraph" w:customStyle="1" w:styleId="5A3A541F5AE2410EB54A276C3FE57D6C">
    <w:name w:val="5A3A541F5AE2410EB54A276C3FE57D6C"/>
  </w:style>
  <w:style w:type="paragraph" w:customStyle="1" w:styleId="6BB106435F614E3288BB8B1D806C31C1">
    <w:name w:val="6BB106435F614E3288BB8B1D806C31C1"/>
  </w:style>
  <w:style w:type="paragraph" w:customStyle="1" w:styleId="DAD0EDBCF1C143A8858D22B09617DF6F">
    <w:name w:val="DAD0EDBCF1C143A8858D22B09617DF6F"/>
  </w:style>
  <w:style w:type="paragraph" w:customStyle="1" w:styleId="E38EB36AEC1541528C825AFE31323BEA">
    <w:name w:val="E38EB36AEC1541528C825AFE31323BEA"/>
  </w:style>
  <w:style w:type="paragraph" w:customStyle="1" w:styleId="0D7B0AB1514543CD90328EE9F547385D">
    <w:name w:val="0D7B0AB1514543CD90328EE9F547385D"/>
  </w:style>
  <w:style w:type="paragraph" w:customStyle="1" w:styleId="CFBEAFB934C74F348E7F447063DADFDE">
    <w:name w:val="CFBEAFB934C74F348E7F447063DADFDE"/>
  </w:style>
  <w:style w:type="paragraph" w:customStyle="1" w:styleId="B9C7543BBE894BCC951BD77611308C7A">
    <w:name w:val="B9C7543BBE894BCC951BD77611308C7A"/>
  </w:style>
  <w:style w:type="paragraph" w:customStyle="1" w:styleId="B5E13B30886247ABB5098AF380372FD3">
    <w:name w:val="B5E13B30886247ABB5098AF380372FD3"/>
  </w:style>
  <w:style w:type="paragraph" w:customStyle="1" w:styleId="7D0E1BF780134B1B9CEEF8B05CCF185F">
    <w:name w:val="7D0E1BF780134B1B9CEEF8B05CCF185F"/>
  </w:style>
  <w:style w:type="paragraph" w:customStyle="1" w:styleId="7163576926604A79B30069E018433A08">
    <w:name w:val="7163576926604A79B30069E018433A08"/>
  </w:style>
  <w:style w:type="paragraph" w:customStyle="1" w:styleId="450B3902B70645389D9DD64416A74EA5">
    <w:name w:val="450B3902B70645389D9DD64416A74EA5"/>
  </w:style>
  <w:style w:type="paragraph" w:customStyle="1" w:styleId="74A52319D7E94BAC8632335F54533AD3">
    <w:name w:val="74A52319D7E94BAC8632335F54533AD3"/>
  </w:style>
  <w:style w:type="paragraph" w:customStyle="1" w:styleId="1E905915474040F780BAB494E671C8BA">
    <w:name w:val="1E905915474040F780BAB494E671C8BA"/>
  </w:style>
  <w:style w:type="paragraph" w:customStyle="1" w:styleId="6C586B0CEDB84DAF94CD00DA21BE2064">
    <w:name w:val="6C586B0CEDB84DAF94CD00DA21BE2064"/>
  </w:style>
  <w:style w:type="paragraph" w:customStyle="1" w:styleId="CD8851271C5448F1AB491C1AFDAC37DA">
    <w:name w:val="CD8851271C5448F1AB491C1AFDAC37DA"/>
  </w:style>
  <w:style w:type="paragraph" w:customStyle="1" w:styleId="915AEF9FE36444CC9046E89263861B3B">
    <w:name w:val="915AEF9FE36444CC9046E89263861B3B"/>
  </w:style>
  <w:style w:type="paragraph" w:customStyle="1" w:styleId="328E4C508A124180B4C632D74B609B96">
    <w:name w:val="328E4C508A124180B4C632D74B609B96"/>
  </w:style>
  <w:style w:type="paragraph" w:customStyle="1" w:styleId="C1C32DEE7BCB4A3DAEF86C54B7C82CDA">
    <w:name w:val="C1C32DEE7BCB4A3DAEF86C54B7C82CDA"/>
  </w:style>
  <w:style w:type="paragraph" w:customStyle="1" w:styleId="4616E7A7534541A284B49A6858B6C33F">
    <w:name w:val="4616E7A7534541A284B49A6858B6C33F"/>
  </w:style>
  <w:style w:type="paragraph" w:customStyle="1" w:styleId="A024B730E62E4D0EA53E21058A33168A">
    <w:name w:val="A024B730E62E4D0EA53E21058A33168A"/>
  </w:style>
  <w:style w:type="paragraph" w:customStyle="1" w:styleId="31690881BBFE41FD9C111EF732D94983">
    <w:name w:val="31690881BBFE41FD9C111EF732D94983"/>
  </w:style>
  <w:style w:type="paragraph" w:customStyle="1" w:styleId="B1049C74E0B34A7C9B32D6BF5D655E25">
    <w:name w:val="B1049C74E0B34A7C9B32D6BF5D655E25"/>
  </w:style>
  <w:style w:type="paragraph" w:customStyle="1" w:styleId="DF87978B8D904D04AA37700BD9E73C91">
    <w:name w:val="DF87978B8D904D04AA37700BD9E73C91"/>
  </w:style>
  <w:style w:type="paragraph" w:customStyle="1" w:styleId="2230CCD17A454D248D0A571698323F8D">
    <w:name w:val="2230CCD17A454D248D0A571698323F8D"/>
  </w:style>
  <w:style w:type="paragraph" w:customStyle="1" w:styleId="ED433A12EFFC4CB6B39390C8D2E11E04">
    <w:name w:val="ED433A12EFFC4CB6B39390C8D2E11E04"/>
  </w:style>
  <w:style w:type="paragraph" w:customStyle="1" w:styleId="60403DCD79894F0DB03EB22AD5511F9C">
    <w:name w:val="60403DCD79894F0DB03EB22AD5511F9C"/>
  </w:style>
  <w:style w:type="paragraph" w:customStyle="1" w:styleId="75ECEEC6F4BD46DFBA69BC9D521A56A6">
    <w:name w:val="75ECEEC6F4BD46DFBA69BC9D521A56A6"/>
  </w:style>
  <w:style w:type="paragraph" w:customStyle="1" w:styleId="AE87227E8E1048D1ACD8F7E843E80FEC">
    <w:name w:val="AE87227E8E1048D1ACD8F7E843E80FEC"/>
  </w:style>
  <w:style w:type="paragraph" w:customStyle="1" w:styleId="FEDCCCBA54E941D1A8BF004398313BB9">
    <w:name w:val="FEDCCCBA54E941D1A8BF004398313BB9"/>
  </w:style>
  <w:style w:type="paragraph" w:customStyle="1" w:styleId="E9CEDB4793064E43A58D30AB355A32AD">
    <w:name w:val="E9CEDB4793064E43A58D30AB355A32AD"/>
  </w:style>
  <w:style w:type="paragraph" w:customStyle="1" w:styleId="F11FBF5960D54C79BC69206C8B9AB460">
    <w:name w:val="F11FBF5960D54C79BC69206C8B9AB460"/>
  </w:style>
  <w:style w:type="paragraph" w:customStyle="1" w:styleId="7BC0F56611F44207827075079D2A1E6E">
    <w:name w:val="7BC0F56611F44207827075079D2A1E6E"/>
  </w:style>
  <w:style w:type="paragraph" w:customStyle="1" w:styleId="523961E0C6874DCBA7CD71ECA9C3B9F3">
    <w:name w:val="523961E0C6874DCBA7CD71ECA9C3B9F3"/>
  </w:style>
  <w:style w:type="paragraph" w:customStyle="1" w:styleId="ED5B302B6022409FB36673E8BC9B956D">
    <w:name w:val="ED5B302B6022409FB36673E8BC9B956D"/>
  </w:style>
  <w:style w:type="paragraph" w:customStyle="1" w:styleId="EF607556283743E0A1A24BCA4E605C25">
    <w:name w:val="EF607556283743E0A1A24BCA4E605C25"/>
  </w:style>
  <w:style w:type="paragraph" w:customStyle="1" w:styleId="E7B2C217B5D4460097DF23782CC9397E">
    <w:name w:val="E7B2C217B5D4460097DF23782CC9397E"/>
  </w:style>
  <w:style w:type="paragraph" w:customStyle="1" w:styleId="5FA9FDB2314640EFA3B49B75206F7DCD">
    <w:name w:val="5FA9FDB2314640EFA3B49B75206F7DCD"/>
  </w:style>
  <w:style w:type="paragraph" w:customStyle="1" w:styleId="D737FE3C35C042CC900F3E9A461DAC26">
    <w:name w:val="D737FE3C35C042CC900F3E9A461DAC26"/>
  </w:style>
  <w:style w:type="paragraph" w:customStyle="1" w:styleId="B9740D5C725F4FD0AE07FA307C993955">
    <w:name w:val="B9740D5C725F4FD0AE07FA307C993955"/>
  </w:style>
  <w:style w:type="paragraph" w:customStyle="1" w:styleId="FEC0DE2BA1064A2ABC3A7ADA145AD6A3">
    <w:name w:val="FEC0DE2BA1064A2ABC3A7ADA145AD6A3"/>
  </w:style>
  <w:style w:type="paragraph" w:customStyle="1" w:styleId="049F17A7B62943C5BBE9339B92E0724C">
    <w:name w:val="049F17A7B62943C5BBE9339B92E0724C"/>
  </w:style>
  <w:style w:type="paragraph" w:customStyle="1" w:styleId="6FB37CE12654449E8CB3F1D0F3E96B13">
    <w:name w:val="6FB37CE12654449E8CB3F1D0F3E96B13"/>
  </w:style>
  <w:style w:type="paragraph" w:customStyle="1" w:styleId="F176911F412E44578BE476B9D94B6E5E">
    <w:name w:val="F176911F412E44578BE476B9D94B6E5E"/>
  </w:style>
  <w:style w:type="paragraph" w:customStyle="1" w:styleId="9FAB7D04585D4EE48FF52A580F127275">
    <w:name w:val="9FAB7D04585D4EE48FF52A580F127275"/>
  </w:style>
  <w:style w:type="paragraph" w:customStyle="1" w:styleId="2C24121FB5DF4A2787ED978FF692987A">
    <w:name w:val="2C24121FB5DF4A2787ED978FF692987A"/>
  </w:style>
  <w:style w:type="paragraph" w:customStyle="1" w:styleId="98FEE4256D6A4096B49A6F8AB5A254B3">
    <w:name w:val="98FEE4256D6A4096B49A6F8AB5A254B3"/>
  </w:style>
  <w:style w:type="paragraph" w:customStyle="1" w:styleId="4063E6091F9E41F48175C87521B7AEA2">
    <w:name w:val="4063E6091F9E41F48175C87521B7AEA2"/>
  </w:style>
  <w:style w:type="paragraph" w:customStyle="1" w:styleId="EED01D2FEBB948FC8AE48F529F28CC33">
    <w:name w:val="EED01D2FEBB948FC8AE48F529F28CC33"/>
  </w:style>
  <w:style w:type="paragraph" w:customStyle="1" w:styleId="7FEEA9031DF14F6B9FF39B546DBD2956">
    <w:name w:val="7FEEA9031DF14F6B9FF39B546DBD2956"/>
  </w:style>
  <w:style w:type="paragraph" w:customStyle="1" w:styleId="262C3EA0A0DD428B9BA2B7309B7D2409">
    <w:name w:val="262C3EA0A0DD428B9BA2B7309B7D2409"/>
  </w:style>
  <w:style w:type="paragraph" w:customStyle="1" w:styleId="E5CC296B503544A6BB608D8E1367A73E">
    <w:name w:val="E5CC296B503544A6BB608D8E1367A73E"/>
  </w:style>
  <w:style w:type="paragraph" w:customStyle="1" w:styleId="2E9086E298C84F9FA5211992A1511A49">
    <w:name w:val="2E9086E298C84F9FA5211992A1511A49"/>
  </w:style>
  <w:style w:type="paragraph" w:customStyle="1" w:styleId="15E236E9B62E4506A8958E05F7E8FDCC">
    <w:name w:val="15E236E9B62E4506A8958E05F7E8FDCC"/>
  </w:style>
  <w:style w:type="paragraph" w:customStyle="1" w:styleId="ABF61FA238F74A30BD9BCA0EE0617471">
    <w:name w:val="ABF61FA238F74A30BD9BCA0EE0617471"/>
  </w:style>
  <w:style w:type="paragraph" w:customStyle="1" w:styleId="4A5E06BC87D841CA9E7A82EA69BC0C8D">
    <w:name w:val="4A5E06BC87D841CA9E7A82EA69BC0C8D"/>
  </w:style>
  <w:style w:type="paragraph" w:customStyle="1" w:styleId="53AC82D70F7C4561B3D8FD7C107B0EFD">
    <w:name w:val="53AC82D70F7C4561B3D8FD7C107B0EFD"/>
  </w:style>
  <w:style w:type="paragraph" w:customStyle="1" w:styleId="9824C19239874EA9AA60AD6185E19B6F">
    <w:name w:val="9824C19239874EA9AA60AD6185E19B6F"/>
  </w:style>
  <w:style w:type="paragraph" w:customStyle="1" w:styleId="BD3D61BC04B2459396CF1200279C6BD5">
    <w:name w:val="BD3D61BC04B2459396CF1200279C6BD5"/>
  </w:style>
  <w:style w:type="paragraph" w:customStyle="1" w:styleId="A3B82324B2AE481B95C8AE92A8AA4B0D">
    <w:name w:val="A3B82324B2AE481B95C8AE92A8AA4B0D"/>
  </w:style>
  <w:style w:type="paragraph" w:customStyle="1" w:styleId="04F7243E6CA64101962490F40D271C41">
    <w:name w:val="04F7243E6CA64101962490F40D271C41"/>
  </w:style>
  <w:style w:type="paragraph" w:customStyle="1" w:styleId="5530CCDBE73C4904BFAD5E3FDA8ADD9B">
    <w:name w:val="5530CCDBE73C4904BFAD5E3FDA8ADD9B"/>
  </w:style>
  <w:style w:type="paragraph" w:customStyle="1" w:styleId="462F60C7C9A34716ADB4738AEF61CC22">
    <w:name w:val="462F60C7C9A34716ADB4738AEF61CC22"/>
  </w:style>
  <w:style w:type="paragraph" w:customStyle="1" w:styleId="E6E722E4A4DE4323AAB4991C6E0A7EFB">
    <w:name w:val="E6E722E4A4DE4323AAB4991C6E0A7EFB"/>
  </w:style>
  <w:style w:type="paragraph" w:customStyle="1" w:styleId="D911B6A8C1194317A59EFF5671B332E7">
    <w:name w:val="D911B6A8C1194317A59EFF5671B332E7"/>
  </w:style>
  <w:style w:type="paragraph" w:customStyle="1" w:styleId="819AE64ED0BB420BAD6BE9DFFDB7FBB6">
    <w:name w:val="819AE64ED0BB420BAD6BE9DFFDB7FBB6"/>
  </w:style>
  <w:style w:type="paragraph" w:customStyle="1" w:styleId="340830BA5C8B44EFBDB3AC0E90C8C493">
    <w:name w:val="340830BA5C8B44EFBDB3AC0E90C8C493"/>
  </w:style>
  <w:style w:type="paragraph" w:customStyle="1" w:styleId="A618F5E329B04CD281372532620D8DFE">
    <w:name w:val="A618F5E329B04CD281372532620D8DFE"/>
  </w:style>
  <w:style w:type="paragraph" w:customStyle="1" w:styleId="871E55A1988F4D6A9991D58531EFE6D6">
    <w:name w:val="871E55A1988F4D6A9991D58531EFE6D6"/>
  </w:style>
  <w:style w:type="paragraph" w:customStyle="1" w:styleId="9C8BE6E5359B490FB6A30A0021124F68">
    <w:name w:val="9C8BE6E5359B490FB6A30A0021124F68"/>
  </w:style>
  <w:style w:type="paragraph" w:customStyle="1" w:styleId="BCF78FC5140441DD92F6BE3DA799D913">
    <w:name w:val="BCF78FC5140441DD92F6BE3DA799D913"/>
  </w:style>
  <w:style w:type="paragraph" w:customStyle="1" w:styleId="4796CB02D1D64DC08B5559D2D03087D1">
    <w:name w:val="4796CB02D1D64DC08B5559D2D03087D1"/>
  </w:style>
  <w:style w:type="paragraph" w:customStyle="1" w:styleId="022D913F26C944799580E5128E005736">
    <w:name w:val="022D913F26C944799580E5128E005736"/>
  </w:style>
  <w:style w:type="paragraph" w:customStyle="1" w:styleId="00B0FE1FBC494154863DC47354BBB2E3">
    <w:name w:val="00B0FE1FBC494154863DC47354BBB2E3"/>
  </w:style>
  <w:style w:type="paragraph" w:customStyle="1" w:styleId="E32ED85961B4468D8DB9D03F7701681B">
    <w:name w:val="E32ED85961B4468D8DB9D03F7701681B"/>
  </w:style>
  <w:style w:type="paragraph" w:customStyle="1" w:styleId="930775F882CC4CC4B33FE09D225B80A8">
    <w:name w:val="930775F882CC4CC4B33FE09D225B80A8"/>
  </w:style>
  <w:style w:type="paragraph" w:customStyle="1" w:styleId="0F31FB4CF8A74064B30F3B70FC7566EF">
    <w:name w:val="0F31FB4CF8A74064B30F3B70FC7566EF"/>
  </w:style>
  <w:style w:type="paragraph" w:customStyle="1" w:styleId="6633F70017CE4382818AC95EC9D22508">
    <w:name w:val="6633F70017CE4382818AC95EC9D22508"/>
  </w:style>
  <w:style w:type="paragraph" w:customStyle="1" w:styleId="99C47CBE92F74845BC67E089B826BACC">
    <w:name w:val="99C47CBE92F74845BC67E089B826BACC"/>
  </w:style>
  <w:style w:type="paragraph" w:customStyle="1" w:styleId="4CEAEA4B824E4DB2B98E1BCFCBDDE42C">
    <w:name w:val="4CEAEA4B824E4DB2B98E1BCFCBDDE42C"/>
  </w:style>
  <w:style w:type="paragraph" w:customStyle="1" w:styleId="F7B7A3D1689F43338143576954654327">
    <w:name w:val="F7B7A3D1689F43338143576954654327"/>
  </w:style>
  <w:style w:type="paragraph" w:customStyle="1" w:styleId="436FBC4D626C4C1E9DD86D0C6EF976A4">
    <w:name w:val="436FBC4D626C4C1E9DD86D0C6EF976A4"/>
  </w:style>
  <w:style w:type="paragraph" w:customStyle="1" w:styleId="39DF561D9BDC474AA8B94396D16C30F0">
    <w:name w:val="39DF561D9BDC474AA8B94396D16C30F0"/>
  </w:style>
  <w:style w:type="paragraph" w:customStyle="1" w:styleId="86E29837B4634E1B8EA24C9853B7D3D0">
    <w:name w:val="86E29837B4634E1B8EA24C9853B7D3D0"/>
  </w:style>
  <w:style w:type="paragraph" w:customStyle="1" w:styleId="89CE28440D594D4D808C5AC00D79F20C">
    <w:name w:val="89CE28440D594D4D808C5AC00D79F20C"/>
  </w:style>
  <w:style w:type="paragraph" w:customStyle="1" w:styleId="EEDB574EAAE041E18987BE50123CDC7E">
    <w:name w:val="EEDB574EAAE041E18987BE50123CDC7E"/>
  </w:style>
  <w:style w:type="paragraph" w:customStyle="1" w:styleId="30321E6B7E8E451AA7FDCF6B392FA976">
    <w:name w:val="30321E6B7E8E451AA7FDCF6B392FA976"/>
  </w:style>
  <w:style w:type="paragraph" w:customStyle="1" w:styleId="BF40F25DCE0C404F818E07DE73037151">
    <w:name w:val="BF40F25DCE0C404F818E07DE73037151"/>
  </w:style>
  <w:style w:type="paragraph" w:customStyle="1" w:styleId="D39D15669B1746CC9589F2033768F4E0">
    <w:name w:val="D39D15669B1746CC9589F2033768F4E0"/>
  </w:style>
  <w:style w:type="paragraph" w:customStyle="1" w:styleId="73E11D2BAB57405B84B2DDB95DD8B537">
    <w:name w:val="73E11D2BAB57405B84B2DDB95DD8B537"/>
  </w:style>
  <w:style w:type="paragraph" w:customStyle="1" w:styleId="316A89ED8D0D41CEAFEF72798752272B">
    <w:name w:val="316A89ED8D0D41CEAFEF72798752272B"/>
  </w:style>
  <w:style w:type="paragraph" w:customStyle="1" w:styleId="9F877AD590234A2D8F9E119DFC6362FF">
    <w:name w:val="9F877AD590234A2D8F9E119DFC6362FF"/>
  </w:style>
  <w:style w:type="paragraph" w:customStyle="1" w:styleId="547723EA61A94EB5B556FA5152F8BF71">
    <w:name w:val="547723EA61A94EB5B556FA5152F8BF71"/>
  </w:style>
  <w:style w:type="paragraph" w:customStyle="1" w:styleId="9445BC84D9AD4FFE8F572CA803314B0C">
    <w:name w:val="9445BC84D9AD4FFE8F572CA803314B0C"/>
  </w:style>
  <w:style w:type="paragraph" w:customStyle="1" w:styleId="2F9260B918804F7CAB0E0710C07DC43A">
    <w:name w:val="2F9260B918804F7CAB0E0710C07DC43A"/>
  </w:style>
  <w:style w:type="paragraph" w:customStyle="1" w:styleId="3590CE13C58248319D073907866BB300">
    <w:name w:val="3590CE13C58248319D073907866BB300"/>
    <w:rsid w:val="00F31F08"/>
  </w:style>
  <w:style w:type="paragraph" w:customStyle="1" w:styleId="1D4C45836386487285EC69241675C5C9">
    <w:name w:val="1D4C45836386487285EC69241675C5C9"/>
    <w:rsid w:val="001F010D"/>
  </w:style>
  <w:style w:type="paragraph" w:customStyle="1" w:styleId="36E6E71795D04366A9517094AC56C7E3">
    <w:name w:val="36E6E71795D04366A9517094AC56C7E3"/>
    <w:rsid w:val="001F010D"/>
  </w:style>
  <w:style w:type="paragraph" w:customStyle="1" w:styleId="27BEE9F23F8643C8BAE4DECD61DE1D46">
    <w:name w:val="27BEE9F23F8643C8BAE4DECD61DE1D46"/>
    <w:rsid w:val="001F010D"/>
  </w:style>
  <w:style w:type="paragraph" w:customStyle="1" w:styleId="56C56FC96ED5467CB77177F1FCDB4F46">
    <w:name w:val="56C56FC96ED5467CB77177F1FCDB4F46"/>
    <w:rsid w:val="001F010D"/>
  </w:style>
  <w:style w:type="paragraph" w:customStyle="1" w:styleId="1B0011CE02254AFC8E99774FCA991A81">
    <w:name w:val="1B0011CE02254AFC8E99774FCA991A81"/>
    <w:rsid w:val="001F010D"/>
  </w:style>
  <w:style w:type="paragraph" w:customStyle="1" w:styleId="48DA360B06164E879BD1F75BF52A544B">
    <w:name w:val="48DA360B06164E879BD1F75BF52A544B"/>
    <w:rsid w:val="001F010D"/>
  </w:style>
  <w:style w:type="paragraph" w:customStyle="1" w:styleId="562A8CBFD6064631AF3E4B956C578CEC">
    <w:name w:val="562A8CBFD6064631AF3E4B956C578CEC"/>
    <w:rsid w:val="001F010D"/>
  </w:style>
  <w:style w:type="paragraph" w:customStyle="1" w:styleId="9A8F724E793C4E99A3C2FA3CA5721E6F">
    <w:name w:val="9A8F724E793C4E99A3C2FA3CA5721E6F"/>
    <w:rsid w:val="001F010D"/>
  </w:style>
  <w:style w:type="paragraph" w:customStyle="1" w:styleId="C6455CD025AB4B8992EB3393A16D48A6">
    <w:name w:val="C6455CD025AB4B8992EB3393A16D48A6"/>
    <w:rsid w:val="001F010D"/>
  </w:style>
  <w:style w:type="paragraph" w:customStyle="1" w:styleId="8E2884F3606544538B6C886857A5212F">
    <w:name w:val="8E2884F3606544538B6C886857A5212F"/>
    <w:rsid w:val="001F010D"/>
  </w:style>
  <w:style w:type="paragraph" w:customStyle="1" w:styleId="47AA32289A4744EB8C71C4D484D40C0D">
    <w:name w:val="47AA32289A4744EB8C71C4D484D40C0D"/>
    <w:rsid w:val="001F010D"/>
  </w:style>
  <w:style w:type="paragraph" w:customStyle="1" w:styleId="F0CA9F2843D041A7895A495D85E87842">
    <w:name w:val="F0CA9F2843D041A7895A495D85E87842"/>
    <w:rsid w:val="001F010D"/>
  </w:style>
  <w:style w:type="paragraph" w:customStyle="1" w:styleId="FA60D73FA3094311841E19B061CA682E">
    <w:name w:val="FA60D73FA3094311841E19B061CA682E"/>
    <w:rsid w:val="001F010D"/>
  </w:style>
  <w:style w:type="paragraph" w:customStyle="1" w:styleId="14530F988ACC40A5A83DE3525595235C">
    <w:name w:val="14530F988ACC40A5A83DE3525595235C"/>
    <w:rsid w:val="001F010D"/>
  </w:style>
  <w:style w:type="paragraph" w:customStyle="1" w:styleId="08217B9D079F4B00A95C4DF176D9EE62">
    <w:name w:val="08217B9D079F4B00A95C4DF176D9EE62"/>
    <w:rsid w:val="001F010D"/>
  </w:style>
  <w:style w:type="paragraph" w:customStyle="1" w:styleId="856843234FE04F3F82DD0AAA702E4129">
    <w:name w:val="856843234FE04F3F82DD0AAA702E4129"/>
    <w:rsid w:val="001F010D"/>
  </w:style>
  <w:style w:type="paragraph" w:customStyle="1" w:styleId="A039941B59BC4D0E94AE2E382F33D27A">
    <w:name w:val="A039941B59BC4D0E94AE2E382F33D27A"/>
    <w:rsid w:val="001F010D"/>
  </w:style>
  <w:style w:type="paragraph" w:customStyle="1" w:styleId="431B6B46BEC34EF2B56C4AFC149182B0">
    <w:name w:val="431B6B46BEC34EF2B56C4AFC149182B0"/>
    <w:rsid w:val="001F010D"/>
  </w:style>
  <w:style w:type="paragraph" w:customStyle="1" w:styleId="50C76BA577424845AAA684BD6D84953A">
    <w:name w:val="50C76BA577424845AAA684BD6D84953A"/>
    <w:rsid w:val="001F010D"/>
  </w:style>
  <w:style w:type="paragraph" w:customStyle="1" w:styleId="32C9AE1AE3EB468FB84EDFEA403AC96C">
    <w:name w:val="32C9AE1AE3EB468FB84EDFEA403AC96C"/>
    <w:rsid w:val="001F010D"/>
  </w:style>
  <w:style w:type="paragraph" w:customStyle="1" w:styleId="816A4E21CD1146D7AEC3A31F9E50F6A0">
    <w:name w:val="816A4E21CD1146D7AEC3A31F9E50F6A0"/>
    <w:rsid w:val="001F010D"/>
  </w:style>
  <w:style w:type="paragraph" w:customStyle="1" w:styleId="E50F19D718304961AB32BE7249FF72C7">
    <w:name w:val="E50F19D718304961AB32BE7249FF72C7"/>
    <w:rsid w:val="001F010D"/>
  </w:style>
  <w:style w:type="paragraph" w:customStyle="1" w:styleId="5089D8DE7DE34A1EA834DDB0C2D2D7DF">
    <w:name w:val="5089D8DE7DE34A1EA834DDB0C2D2D7DF"/>
    <w:rsid w:val="001F010D"/>
  </w:style>
  <w:style w:type="paragraph" w:customStyle="1" w:styleId="4B63A08E27E141A5B6FF1AD87ECB3CCF">
    <w:name w:val="4B63A08E27E141A5B6FF1AD87ECB3CCF"/>
    <w:rsid w:val="001F010D"/>
  </w:style>
  <w:style w:type="paragraph" w:customStyle="1" w:styleId="6C68BD75BC234F0FBD3B3BEC92DFBD0D">
    <w:name w:val="6C68BD75BC234F0FBD3B3BEC92DFBD0D"/>
    <w:rsid w:val="001F010D"/>
  </w:style>
  <w:style w:type="paragraph" w:customStyle="1" w:styleId="FDC7AD732C0A494F844ADBB522EAE9E1">
    <w:name w:val="FDC7AD732C0A494F844ADBB522EAE9E1"/>
    <w:rsid w:val="001F010D"/>
  </w:style>
  <w:style w:type="paragraph" w:customStyle="1" w:styleId="4B08990FE3AD44B78AB4F46234E5454C">
    <w:name w:val="4B08990FE3AD44B78AB4F46234E5454C"/>
    <w:rsid w:val="001F010D"/>
  </w:style>
  <w:style w:type="paragraph" w:customStyle="1" w:styleId="21DB95908F824A3DB71400635CA93F3C">
    <w:name w:val="21DB95908F824A3DB71400635CA93F3C"/>
    <w:rsid w:val="001F010D"/>
  </w:style>
  <w:style w:type="paragraph" w:customStyle="1" w:styleId="50257C88BC9346A8B3444B80357C8952">
    <w:name w:val="50257C88BC9346A8B3444B80357C8952"/>
    <w:rsid w:val="001F010D"/>
  </w:style>
  <w:style w:type="paragraph" w:customStyle="1" w:styleId="3895F002384847D1B0DA87A2B99DB87F">
    <w:name w:val="3895F002384847D1B0DA87A2B99DB87F"/>
    <w:rsid w:val="001F010D"/>
  </w:style>
  <w:style w:type="paragraph" w:customStyle="1" w:styleId="6ADAD556EDA94C4DA4437DBB31A05F2B">
    <w:name w:val="6ADAD556EDA94C4DA4437DBB31A05F2B"/>
    <w:rsid w:val="001F010D"/>
  </w:style>
  <w:style w:type="paragraph" w:customStyle="1" w:styleId="27C7839530AE4472964F599E92CFB3BB">
    <w:name w:val="27C7839530AE4472964F599E92CFB3BB"/>
    <w:rsid w:val="001F010D"/>
  </w:style>
  <w:style w:type="paragraph" w:customStyle="1" w:styleId="2206B9C6A7F84BBBB36F6BD17018377F">
    <w:name w:val="2206B9C6A7F84BBBB36F6BD17018377F"/>
    <w:rsid w:val="001F010D"/>
  </w:style>
  <w:style w:type="paragraph" w:customStyle="1" w:styleId="F340925ADCB74113B737D77D56CE9E0F">
    <w:name w:val="F340925ADCB74113B737D77D56CE9E0F"/>
    <w:rsid w:val="001F010D"/>
  </w:style>
  <w:style w:type="paragraph" w:customStyle="1" w:styleId="308A8F9466FA489ABBF89AB8A963D7CC">
    <w:name w:val="308A8F9466FA489ABBF89AB8A963D7CC"/>
    <w:rsid w:val="001F010D"/>
  </w:style>
  <w:style w:type="paragraph" w:customStyle="1" w:styleId="008EC8D63A494E63B9C2D638E16201F2">
    <w:name w:val="008EC8D63A494E63B9C2D638E16201F2"/>
    <w:rsid w:val="001F010D"/>
  </w:style>
  <w:style w:type="paragraph" w:customStyle="1" w:styleId="D80BE9C1CD0A4EA99C8E0EC0EF661D18">
    <w:name w:val="D80BE9C1CD0A4EA99C8E0EC0EF661D18"/>
    <w:rsid w:val="001F010D"/>
  </w:style>
  <w:style w:type="paragraph" w:customStyle="1" w:styleId="00EA1C54669E4544AD09CC4DB97A24C7">
    <w:name w:val="00EA1C54669E4544AD09CC4DB97A24C7"/>
    <w:rsid w:val="001F010D"/>
  </w:style>
  <w:style w:type="paragraph" w:customStyle="1" w:styleId="9E1405164F344FD6B3D450BDCB91464F">
    <w:name w:val="9E1405164F344FD6B3D450BDCB91464F"/>
    <w:rsid w:val="001F010D"/>
  </w:style>
  <w:style w:type="paragraph" w:customStyle="1" w:styleId="963633EC548441F795D157B146D39C02">
    <w:name w:val="963633EC548441F795D157B146D39C02"/>
    <w:rsid w:val="001F010D"/>
  </w:style>
  <w:style w:type="paragraph" w:customStyle="1" w:styleId="18C8A20A3034410F90FA8FE5D40E5AD6">
    <w:name w:val="18C8A20A3034410F90FA8FE5D40E5AD6"/>
    <w:rsid w:val="001F010D"/>
  </w:style>
  <w:style w:type="paragraph" w:customStyle="1" w:styleId="86DC53862D1D417EB52994D57AB8C74F">
    <w:name w:val="86DC53862D1D417EB52994D57AB8C74F"/>
    <w:rsid w:val="001F010D"/>
  </w:style>
  <w:style w:type="paragraph" w:customStyle="1" w:styleId="E51FD22EB5D6463CAF09F903ADDA5D75">
    <w:name w:val="E51FD22EB5D6463CAF09F903ADDA5D75"/>
    <w:rsid w:val="001F010D"/>
  </w:style>
  <w:style w:type="paragraph" w:customStyle="1" w:styleId="65BB5CAEC0F144CD895129A2BF18188D">
    <w:name w:val="65BB5CAEC0F144CD895129A2BF18188D"/>
    <w:rsid w:val="001F010D"/>
  </w:style>
  <w:style w:type="paragraph" w:customStyle="1" w:styleId="37EDA45A23EF4BFB8177CBB12DB6F4AE">
    <w:name w:val="37EDA45A23EF4BFB8177CBB12DB6F4AE"/>
    <w:rsid w:val="001F010D"/>
  </w:style>
  <w:style w:type="paragraph" w:customStyle="1" w:styleId="06254C4E528040C89EF574EA2E2A1952">
    <w:name w:val="06254C4E528040C89EF574EA2E2A1952"/>
    <w:rsid w:val="001F010D"/>
  </w:style>
  <w:style w:type="paragraph" w:customStyle="1" w:styleId="51E52FF8E6C0497E951FF9036D4BB63D">
    <w:name w:val="51E52FF8E6C0497E951FF9036D4BB63D"/>
    <w:rsid w:val="001F010D"/>
  </w:style>
  <w:style w:type="paragraph" w:customStyle="1" w:styleId="E36103CF73FC42CFA6E619044736DEF3">
    <w:name w:val="E36103CF73FC42CFA6E619044736DEF3"/>
    <w:rsid w:val="001F010D"/>
  </w:style>
  <w:style w:type="paragraph" w:customStyle="1" w:styleId="50CAC741A73C4A72893297E79B9D0AD8">
    <w:name w:val="50CAC741A73C4A72893297E79B9D0AD8"/>
    <w:rsid w:val="001F010D"/>
  </w:style>
  <w:style w:type="paragraph" w:customStyle="1" w:styleId="E9750E42A3BF4879985FB8E8B7637DFA">
    <w:name w:val="E9750E42A3BF4879985FB8E8B7637DFA"/>
    <w:rsid w:val="001F010D"/>
  </w:style>
  <w:style w:type="paragraph" w:customStyle="1" w:styleId="E0A735E5CC234A3A87BFEFBC53CCF92A">
    <w:name w:val="E0A735E5CC234A3A87BFEFBC53CCF92A"/>
    <w:rsid w:val="001F010D"/>
  </w:style>
  <w:style w:type="paragraph" w:customStyle="1" w:styleId="57C6E463BBB34A7AA98FEB6BFF2FF72C">
    <w:name w:val="57C6E463BBB34A7AA98FEB6BFF2FF72C"/>
    <w:rsid w:val="001F010D"/>
  </w:style>
  <w:style w:type="paragraph" w:customStyle="1" w:styleId="E3B233AF9A55423B89287A1E0A22EE87">
    <w:name w:val="E3B233AF9A55423B89287A1E0A22EE87"/>
    <w:rsid w:val="001F010D"/>
  </w:style>
  <w:style w:type="paragraph" w:customStyle="1" w:styleId="2464BCBAC67B4A3F8714D9C74AE05E36">
    <w:name w:val="2464BCBAC67B4A3F8714D9C74AE05E36"/>
    <w:rsid w:val="001F010D"/>
  </w:style>
  <w:style w:type="paragraph" w:customStyle="1" w:styleId="FC77D59EE8014A51A29F2FD90DBD683C">
    <w:name w:val="FC77D59EE8014A51A29F2FD90DBD683C"/>
    <w:rsid w:val="001F010D"/>
  </w:style>
  <w:style w:type="paragraph" w:customStyle="1" w:styleId="7FF1B10D00ED45FF9378FCAD5F319A92">
    <w:name w:val="7FF1B10D00ED45FF9378FCAD5F319A92"/>
    <w:rsid w:val="001F010D"/>
  </w:style>
  <w:style w:type="paragraph" w:customStyle="1" w:styleId="1F556E0F2BC34A7FAB9B77F711DA9DEA">
    <w:name w:val="1F556E0F2BC34A7FAB9B77F711DA9DEA"/>
    <w:rsid w:val="001F010D"/>
  </w:style>
  <w:style w:type="paragraph" w:customStyle="1" w:styleId="C6F3B365DA6E4DFB900C31EAFB07594A">
    <w:name w:val="C6F3B365DA6E4DFB900C31EAFB07594A"/>
    <w:rsid w:val="001F010D"/>
  </w:style>
  <w:style w:type="paragraph" w:customStyle="1" w:styleId="BE33E62286174B2286E428D7F1207383">
    <w:name w:val="BE33E62286174B2286E428D7F1207383"/>
    <w:rsid w:val="001F010D"/>
  </w:style>
  <w:style w:type="paragraph" w:customStyle="1" w:styleId="9BBEC0D1E466485695A553CF90AAA788">
    <w:name w:val="9BBEC0D1E466485695A553CF90AAA788"/>
    <w:rsid w:val="001F010D"/>
  </w:style>
  <w:style w:type="paragraph" w:customStyle="1" w:styleId="77F62F4D260D444588EB7D120C2DBBFE">
    <w:name w:val="77F62F4D260D444588EB7D120C2DBBFE"/>
    <w:rsid w:val="001F010D"/>
  </w:style>
  <w:style w:type="paragraph" w:customStyle="1" w:styleId="5CE19EDFA0704C8BBEBD37A83FB47844">
    <w:name w:val="5CE19EDFA0704C8BBEBD37A83FB47844"/>
    <w:rsid w:val="001F010D"/>
  </w:style>
  <w:style w:type="paragraph" w:customStyle="1" w:styleId="ACCB84B952E649BFAC13D059ABB0F3F1">
    <w:name w:val="ACCB84B952E649BFAC13D059ABB0F3F1"/>
    <w:rsid w:val="001F010D"/>
  </w:style>
  <w:style w:type="paragraph" w:customStyle="1" w:styleId="F0C3B15CF99346E9A0A3C21DC4CA0BAC">
    <w:name w:val="F0C3B15CF99346E9A0A3C21DC4CA0BAC"/>
    <w:rsid w:val="001F010D"/>
  </w:style>
  <w:style w:type="paragraph" w:customStyle="1" w:styleId="F06DC8698A21470E9198C17F9BFA1147">
    <w:name w:val="F06DC8698A21470E9198C17F9BFA1147"/>
    <w:rsid w:val="001F010D"/>
  </w:style>
  <w:style w:type="paragraph" w:customStyle="1" w:styleId="303B66A43928449196C8A6DEDE083A25">
    <w:name w:val="303B66A43928449196C8A6DEDE083A25"/>
    <w:rsid w:val="001F010D"/>
  </w:style>
  <w:style w:type="paragraph" w:customStyle="1" w:styleId="7F1CB487D46848ACB1426FAE51C4DE5A">
    <w:name w:val="7F1CB487D46848ACB1426FAE51C4DE5A"/>
    <w:rsid w:val="001F010D"/>
  </w:style>
  <w:style w:type="paragraph" w:customStyle="1" w:styleId="9D4E4E0A1E2847E596C3FF5DE16E9C6B">
    <w:name w:val="9D4E4E0A1E2847E596C3FF5DE16E9C6B"/>
    <w:rsid w:val="001F010D"/>
  </w:style>
  <w:style w:type="paragraph" w:customStyle="1" w:styleId="FB222399CFED41EAAE832EAB898BA89C">
    <w:name w:val="FB222399CFED41EAAE832EAB898BA89C"/>
    <w:rsid w:val="001F010D"/>
  </w:style>
  <w:style w:type="paragraph" w:customStyle="1" w:styleId="45C3B9D8B1DE452DB33888B1104B9E0A">
    <w:name w:val="45C3B9D8B1DE452DB33888B1104B9E0A"/>
    <w:rsid w:val="001F010D"/>
  </w:style>
  <w:style w:type="paragraph" w:customStyle="1" w:styleId="AE36DCAAB68045AC8886064693E954F4">
    <w:name w:val="AE36DCAAB68045AC8886064693E954F4"/>
    <w:rsid w:val="001F010D"/>
  </w:style>
  <w:style w:type="paragraph" w:customStyle="1" w:styleId="EBA2D227E4634A1A936D1FD091F6EEFC">
    <w:name w:val="EBA2D227E4634A1A936D1FD091F6EEFC"/>
    <w:rsid w:val="001F010D"/>
  </w:style>
  <w:style w:type="paragraph" w:customStyle="1" w:styleId="F7BC3F6040274910B7FC9713EBB79C0E">
    <w:name w:val="F7BC3F6040274910B7FC9713EBB79C0E"/>
    <w:rsid w:val="001F010D"/>
  </w:style>
  <w:style w:type="paragraph" w:customStyle="1" w:styleId="2C69168015484AA6AF82A5365C8F267D">
    <w:name w:val="2C69168015484AA6AF82A5365C8F267D"/>
    <w:rsid w:val="001F010D"/>
  </w:style>
  <w:style w:type="paragraph" w:customStyle="1" w:styleId="0CE140FAF7C34252957B50F60B8AD8F8">
    <w:name w:val="0CE140FAF7C34252957B50F60B8AD8F8"/>
    <w:rsid w:val="001F010D"/>
  </w:style>
  <w:style w:type="paragraph" w:customStyle="1" w:styleId="B75C7F486B8D442D8D0C202967B73F83">
    <w:name w:val="B75C7F486B8D442D8D0C202967B73F83"/>
    <w:rsid w:val="001F010D"/>
  </w:style>
  <w:style w:type="paragraph" w:customStyle="1" w:styleId="580AED81A7754AB1A7691269CE53F8AB">
    <w:name w:val="580AED81A7754AB1A7691269CE53F8AB"/>
    <w:rsid w:val="001F010D"/>
  </w:style>
  <w:style w:type="paragraph" w:customStyle="1" w:styleId="A10F0DAA1B4745318BB8ECF077976A24">
    <w:name w:val="A10F0DAA1B4745318BB8ECF077976A24"/>
    <w:rsid w:val="001F010D"/>
  </w:style>
  <w:style w:type="paragraph" w:customStyle="1" w:styleId="513B735B14CD4F45A681573467DC14A0">
    <w:name w:val="513B735B14CD4F45A681573467DC14A0"/>
    <w:rsid w:val="001F010D"/>
  </w:style>
  <w:style w:type="paragraph" w:customStyle="1" w:styleId="51FE862CA0FF4A4A8C81E3C98F753FC5">
    <w:name w:val="51FE862CA0FF4A4A8C81E3C98F753FC5"/>
    <w:rsid w:val="001F010D"/>
  </w:style>
  <w:style w:type="paragraph" w:customStyle="1" w:styleId="3938F0BD113643AA93BFCACFA28DAA75">
    <w:name w:val="3938F0BD113643AA93BFCACFA28DAA75"/>
    <w:rsid w:val="001F010D"/>
  </w:style>
  <w:style w:type="paragraph" w:customStyle="1" w:styleId="0FB22FAED1154806B8400D1885182993">
    <w:name w:val="0FB22FAED1154806B8400D1885182993"/>
    <w:rsid w:val="001F010D"/>
  </w:style>
  <w:style w:type="paragraph" w:customStyle="1" w:styleId="678CDCF3BAE24C8FAF0F7699F97469EB">
    <w:name w:val="678CDCF3BAE24C8FAF0F7699F97469EB"/>
    <w:rsid w:val="001F010D"/>
  </w:style>
  <w:style w:type="paragraph" w:customStyle="1" w:styleId="B79348909CBB484B8CDDA9C804FC8E17">
    <w:name w:val="B79348909CBB484B8CDDA9C804FC8E17"/>
    <w:rsid w:val="001F010D"/>
  </w:style>
  <w:style w:type="paragraph" w:customStyle="1" w:styleId="77C10FEF8D824A66B0C68FED36D0D280">
    <w:name w:val="77C10FEF8D824A66B0C68FED36D0D280"/>
    <w:rsid w:val="001F010D"/>
  </w:style>
  <w:style w:type="paragraph" w:customStyle="1" w:styleId="A8188587111148CF827364281A5DEE5D">
    <w:name w:val="A8188587111148CF827364281A5DEE5D"/>
    <w:rsid w:val="001F010D"/>
  </w:style>
  <w:style w:type="paragraph" w:customStyle="1" w:styleId="B1A43BBC397A44FC90B104009FAF2B42">
    <w:name w:val="B1A43BBC397A44FC90B104009FAF2B42"/>
    <w:rsid w:val="001F010D"/>
  </w:style>
  <w:style w:type="paragraph" w:customStyle="1" w:styleId="FCF0EDFBD8FC418E8612FA5B0FFF555F">
    <w:name w:val="FCF0EDFBD8FC418E8612FA5B0FFF555F"/>
    <w:rsid w:val="001F010D"/>
  </w:style>
  <w:style w:type="paragraph" w:customStyle="1" w:styleId="7FF97F6EF4C949488BA038320B3C54C7">
    <w:name w:val="7FF97F6EF4C949488BA038320B3C54C7"/>
    <w:rsid w:val="001F010D"/>
  </w:style>
  <w:style w:type="paragraph" w:customStyle="1" w:styleId="F1B4C72623E843ABB539042E6EEBDF25">
    <w:name w:val="F1B4C72623E843ABB539042E6EEBDF25"/>
    <w:rsid w:val="001F010D"/>
  </w:style>
  <w:style w:type="paragraph" w:customStyle="1" w:styleId="8A4508ED14C24B31B96BA7F91E2C0B45">
    <w:name w:val="8A4508ED14C24B31B96BA7F91E2C0B45"/>
    <w:rsid w:val="001F010D"/>
  </w:style>
  <w:style w:type="paragraph" w:customStyle="1" w:styleId="D9C38C16C3B74098AE16B427CED2D854">
    <w:name w:val="D9C38C16C3B74098AE16B427CED2D854"/>
    <w:rsid w:val="001F010D"/>
  </w:style>
  <w:style w:type="paragraph" w:customStyle="1" w:styleId="FECCA01954B04854B7EF2E4C9D51AA87">
    <w:name w:val="FECCA01954B04854B7EF2E4C9D51AA87"/>
    <w:rsid w:val="001F010D"/>
  </w:style>
  <w:style w:type="paragraph" w:customStyle="1" w:styleId="A8A4914E90704A389B1D1438AA662AA5">
    <w:name w:val="A8A4914E90704A389B1D1438AA662AA5"/>
    <w:rsid w:val="001F010D"/>
  </w:style>
  <w:style w:type="paragraph" w:customStyle="1" w:styleId="9E26F90789034A61A28DE01E2BA1B3C0">
    <w:name w:val="9E26F90789034A61A28DE01E2BA1B3C0"/>
    <w:rsid w:val="001F010D"/>
  </w:style>
  <w:style w:type="paragraph" w:customStyle="1" w:styleId="D4C8FD1A6A6E4C2EB5359D0791F2A27F">
    <w:name w:val="D4C8FD1A6A6E4C2EB5359D0791F2A27F"/>
    <w:rsid w:val="001F010D"/>
  </w:style>
  <w:style w:type="paragraph" w:customStyle="1" w:styleId="7F49F3954A4B4377848B294D6A55DDCB">
    <w:name w:val="7F49F3954A4B4377848B294D6A55DDCB"/>
    <w:rsid w:val="001F010D"/>
  </w:style>
  <w:style w:type="paragraph" w:customStyle="1" w:styleId="A2D3EA6133CC457D9DF3C1E0FF60F331">
    <w:name w:val="A2D3EA6133CC457D9DF3C1E0FF60F331"/>
    <w:rsid w:val="001F010D"/>
  </w:style>
  <w:style w:type="paragraph" w:customStyle="1" w:styleId="012D6E7852CA45BFB53732E4D786AFAC">
    <w:name w:val="012D6E7852CA45BFB53732E4D786AFAC"/>
    <w:rsid w:val="001F010D"/>
  </w:style>
  <w:style w:type="paragraph" w:customStyle="1" w:styleId="707BA2DAD6954517A92AF26094B8AF97">
    <w:name w:val="707BA2DAD6954517A92AF26094B8AF97"/>
    <w:rsid w:val="001F010D"/>
  </w:style>
  <w:style w:type="paragraph" w:customStyle="1" w:styleId="0E02DFA75F34451A8A21436217026572">
    <w:name w:val="0E02DFA75F34451A8A21436217026572"/>
    <w:rsid w:val="001F010D"/>
  </w:style>
  <w:style w:type="paragraph" w:customStyle="1" w:styleId="6E51E10317CC404BA63DE80481B67E56">
    <w:name w:val="6E51E10317CC404BA63DE80481B67E56"/>
    <w:rsid w:val="001F010D"/>
  </w:style>
  <w:style w:type="paragraph" w:customStyle="1" w:styleId="C80ECF68691E4C228839D04A3E01F169">
    <w:name w:val="C80ECF68691E4C228839D04A3E01F169"/>
    <w:rsid w:val="001F010D"/>
  </w:style>
  <w:style w:type="paragraph" w:customStyle="1" w:styleId="54446C8869EF4E798E03CF29A85A3669">
    <w:name w:val="54446C8869EF4E798E03CF29A85A3669"/>
    <w:rsid w:val="001F010D"/>
  </w:style>
  <w:style w:type="paragraph" w:customStyle="1" w:styleId="72EC1775BE5E49EA89C2231286F3600E">
    <w:name w:val="72EC1775BE5E49EA89C2231286F3600E"/>
    <w:rsid w:val="001F010D"/>
  </w:style>
  <w:style w:type="paragraph" w:customStyle="1" w:styleId="05F3488169D949B8B76ABFD52076767C">
    <w:name w:val="05F3488169D949B8B76ABFD52076767C"/>
    <w:rsid w:val="001F010D"/>
  </w:style>
  <w:style w:type="paragraph" w:customStyle="1" w:styleId="A2F9187AC8304E3DACBD9CAAF7968808">
    <w:name w:val="A2F9187AC8304E3DACBD9CAAF7968808"/>
    <w:rsid w:val="001F010D"/>
  </w:style>
  <w:style w:type="paragraph" w:customStyle="1" w:styleId="CB8AAE4F0AC44595B0DE69532B97D07B">
    <w:name w:val="CB8AAE4F0AC44595B0DE69532B97D07B"/>
    <w:rsid w:val="001F010D"/>
  </w:style>
  <w:style w:type="paragraph" w:customStyle="1" w:styleId="8C78F31BA79E4B078C1299DC08E72042">
    <w:name w:val="8C78F31BA79E4B078C1299DC08E72042"/>
    <w:rsid w:val="001F010D"/>
  </w:style>
  <w:style w:type="paragraph" w:customStyle="1" w:styleId="06BA4D692654456A98003582CDD066D0">
    <w:name w:val="06BA4D692654456A98003582CDD066D0"/>
    <w:rsid w:val="001F010D"/>
  </w:style>
  <w:style w:type="paragraph" w:customStyle="1" w:styleId="40E1527AA6E0496D9490452E29FE9AE3">
    <w:name w:val="40E1527AA6E0496D9490452E29FE9AE3"/>
    <w:rsid w:val="001F010D"/>
  </w:style>
  <w:style w:type="paragraph" w:customStyle="1" w:styleId="DC455D8E6FB1478BA959785F5D81D46F">
    <w:name w:val="DC455D8E6FB1478BA959785F5D81D46F"/>
    <w:rsid w:val="001F010D"/>
  </w:style>
  <w:style w:type="paragraph" w:customStyle="1" w:styleId="D120B192A3E544AE8B231948419C63E9">
    <w:name w:val="D120B192A3E544AE8B231948419C63E9"/>
    <w:rsid w:val="001F010D"/>
  </w:style>
  <w:style w:type="paragraph" w:customStyle="1" w:styleId="3BE435EB889B464F84F3572EE1D7BA80">
    <w:name w:val="3BE435EB889B464F84F3572EE1D7BA80"/>
    <w:rsid w:val="001F010D"/>
  </w:style>
  <w:style w:type="paragraph" w:customStyle="1" w:styleId="5A62B217296C47EFB6D25A35578AF0EB">
    <w:name w:val="5A62B217296C47EFB6D25A35578AF0EB"/>
    <w:rsid w:val="001F010D"/>
  </w:style>
  <w:style w:type="paragraph" w:customStyle="1" w:styleId="A9BFD67EC6EA4C10A664165CCDDF114A">
    <w:name w:val="A9BFD67EC6EA4C10A664165CCDDF114A"/>
    <w:rsid w:val="001F010D"/>
  </w:style>
  <w:style w:type="paragraph" w:customStyle="1" w:styleId="866D20678F7346C78A9FF036173B4510">
    <w:name w:val="866D20678F7346C78A9FF036173B4510"/>
    <w:rsid w:val="001F010D"/>
  </w:style>
  <w:style w:type="paragraph" w:customStyle="1" w:styleId="35CF4BBDA0A2442092AF6FE21DF04972">
    <w:name w:val="35CF4BBDA0A2442092AF6FE21DF04972"/>
    <w:rsid w:val="001F010D"/>
  </w:style>
  <w:style w:type="paragraph" w:customStyle="1" w:styleId="931582A3BAF04AFCBB5F789F8246BBC1">
    <w:name w:val="931582A3BAF04AFCBB5F789F8246BBC1"/>
    <w:rsid w:val="001F010D"/>
  </w:style>
  <w:style w:type="paragraph" w:customStyle="1" w:styleId="4CF39F58813D41ED9786D426EC6DFCF6">
    <w:name w:val="4CF39F58813D41ED9786D426EC6DFCF6"/>
    <w:rsid w:val="001F010D"/>
  </w:style>
  <w:style w:type="paragraph" w:customStyle="1" w:styleId="51F3C4E02E454BA7B87DF1F5E6898B83">
    <w:name w:val="51F3C4E02E454BA7B87DF1F5E6898B83"/>
    <w:rsid w:val="001F010D"/>
  </w:style>
  <w:style w:type="paragraph" w:customStyle="1" w:styleId="154F70B22AA649EEB24DFEFE7946043B">
    <w:name w:val="154F70B22AA649EEB24DFEFE7946043B"/>
    <w:rsid w:val="001F010D"/>
  </w:style>
  <w:style w:type="paragraph" w:customStyle="1" w:styleId="506A1CD2A6F64B88860292375517065F">
    <w:name w:val="506A1CD2A6F64B88860292375517065F"/>
    <w:rsid w:val="001F010D"/>
  </w:style>
  <w:style w:type="paragraph" w:customStyle="1" w:styleId="E6F8741912274BC3AA910F7AE4CFA8B8">
    <w:name w:val="E6F8741912274BC3AA910F7AE4CFA8B8"/>
    <w:rsid w:val="001F010D"/>
  </w:style>
  <w:style w:type="paragraph" w:customStyle="1" w:styleId="20B64DE6A2E84D66BF141EEB70E4D210">
    <w:name w:val="20B64DE6A2E84D66BF141EEB70E4D210"/>
    <w:rsid w:val="001F010D"/>
  </w:style>
  <w:style w:type="paragraph" w:customStyle="1" w:styleId="5F5964C8F42043C0BF5B397B615387AF">
    <w:name w:val="5F5964C8F42043C0BF5B397B615387AF"/>
    <w:rsid w:val="001F010D"/>
  </w:style>
  <w:style w:type="paragraph" w:customStyle="1" w:styleId="65D9B2C896D24890A2E3A517FB123884">
    <w:name w:val="65D9B2C896D24890A2E3A517FB123884"/>
    <w:rsid w:val="001F010D"/>
  </w:style>
  <w:style w:type="paragraph" w:customStyle="1" w:styleId="08972BAA73C6447BA25440E16D291084">
    <w:name w:val="08972BAA73C6447BA25440E16D291084"/>
    <w:rsid w:val="001F010D"/>
  </w:style>
  <w:style w:type="paragraph" w:customStyle="1" w:styleId="739194A234A2416E94BDE8C07E5EBB7C">
    <w:name w:val="739194A234A2416E94BDE8C07E5EBB7C"/>
    <w:rsid w:val="001F010D"/>
  </w:style>
  <w:style w:type="paragraph" w:customStyle="1" w:styleId="6156875C482E4061805209EE32059416">
    <w:name w:val="6156875C482E4061805209EE32059416"/>
    <w:rsid w:val="001F010D"/>
  </w:style>
  <w:style w:type="paragraph" w:customStyle="1" w:styleId="EC864E1D3747473BB527F5897EFF0158">
    <w:name w:val="EC864E1D3747473BB527F5897EFF0158"/>
    <w:rsid w:val="001F010D"/>
  </w:style>
  <w:style w:type="paragraph" w:customStyle="1" w:styleId="880C172F9DCF4C5B93E6C3D613DC2753">
    <w:name w:val="880C172F9DCF4C5B93E6C3D613DC2753"/>
    <w:rsid w:val="001F010D"/>
  </w:style>
  <w:style w:type="paragraph" w:customStyle="1" w:styleId="03286714EE4E4ED9B37EBC94AB7B60E6">
    <w:name w:val="03286714EE4E4ED9B37EBC94AB7B60E6"/>
    <w:rsid w:val="001F010D"/>
  </w:style>
  <w:style w:type="paragraph" w:customStyle="1" w:styleId="B97524F777F04C34857C77900ECD2719">
    <w:name w:val="B97524F777F04C34857C77900ECD2719"/>
    <w:rsid w:val="001F010D"/>
  </w:style>
  <w:style w:type="paragraph" w:customStyle="1" w:styleId="54D3024E6D5D4D3AA9B779A848866F7B">
    <w:name w:val="54D3024E6D5D4D3AA9B779A848866F7B"/>
    <w:rsid w:val="001F010D"/>
  </w:style>
  <w:style w:type="paragraph" w:customStyle="1" w:styleId="15E86ED223774052A1450EC39841A3F2">
    <w:name w:val="15E86ED223774052A1450EC39841A3F2"/>
    <w:rsid w:val="001F010D"/>
  </w:style>
  <w:style w:type="paragraph" w:customStyle="1" w:styleId="CE53C183776C408AA23E6D8636E297E5">
    <w:name w:val="CE53C183776C408AA23E6D8636E297E5"/>
    <w:rsid w:val="001F010D"/>
  </w:style>
  <w:style w:type="paragraph" w:customStyle="1" w:styleId="54EF803D5A334494A892E43E4BAF6519">
    <w:name w:val="54EF803D5A334494A892E43E4BAF6519"/>
    <w:rsid w:val="001F010D"/>
  </w:style>
  <w:style w:type="paragraph" w:customStyle="1" w:styleId="F80469EA1ACD475BBAA5667E3CDCF140">
    <w:name w:val="F80469EA1ACD475BBAA5667E3CDCF140"/>
    <w:rsid w:val="001F010D"/>
  </w:style>
  <w:style w:type="paragraph" w:customStyle="1" w:styleId="07942FDF83254DEBB742E019FBD9BB2B">
    <w:name w:val="07942FDF83254DEBB742E019FBD9BB2B"/>
    <w:rsid w:val="001F010D"/>
  </w:style>
  <w:style w:type="paragraph" w:customStyle="1" w:styleId="0533EB21340B48F4A7C430658CAA185F">
    <w:name w:val="0533EB21340B48F4A7C430658CAA185F"/>
    <w:rsid w:val="001F010D"/>
  </w:style>
  <w:style w:type="paragraph" w:customStyle="1" w:styleId="D23BD02DBE3A47F88875A8D91775E513">
    <w:name w:val="D23BD02DBE3A47F88875A8D91775E513"/>
    <w:rsid w:val="001F010D"/>
  </w:style>
  <w:style w:type="paragraph" w:customStyle="1" w:styleId="B303AC8002E240CCA42C68BC26DBE12C">
    <w:name w:val="B303AC8002E240CCA42C68BC26DBE12C"/>
    <w:rsid w:val="001F010D"/>
  </w:style>
  <w:style w:type="paragraph" w:customStyle="1" w:styleId="0F2A81F30B194434B7F82519E0E6F145">
    <w:name w:val="0F2A81F30B194434B7F82519E0E6F145"/>
    <w:rsid w:val="001F010D"/>
  </w:style>
  <w:style w:type="paragraph" w:customStyle="1" w:styleId="44D0EA1B334A4470B8E9BB0903C3A4FA">
    <w:name w:val="44D0EA1B334A4470B8E9BB0903C3A4FA"/>
    <w:rsid w:val="001F010D"/>
  </w:style>
  <w:style w:type="paragraph" w:customStyle="1" w:styleId="9B14AE2D1D814B6F9FB23D44E8DE5401">
    <w:name w:val="9B14AE2D1D814B6F9FB23D44E8DE5401"/>
    <w:rsid w:val="001F010D"/>
  </w:style>
  <w:style w:type="paragraph" w:customStyle="1" w:styleId="8474C0F142654E65A3677745EC2E9FF8">
    <w:name w:val="8474C0F142654E65A3677745EC2E9FF8"/>
    <w:rsid w:val="001F010D"/>
  </w:style>
  <w:style w:type="paragraph" w:customStyle="1" w:styleId="5F0CC8AFDDA3428B8D1D5257A0BA50C4">
    <w:name w:val="5F0CC8AFDDA3428B8D1D5257A0BA50C4"/>
    <w:rsid w:val="001F010D"/>
  </w:style>
  <w:style w:type="paragraph" w:customStyle="1" w:styleId="024826AB993842E29886ADDC9926CC6F">
    <w:name w:val="024826AB993842E29886ADDC9926CC6F"/>
    <w:rsid w:val="001F010D"/>
  </w:style>
  <w:style w:type="paragraph" w:customStyle="1" w:styleId="D0D5D41312504CD093DDEC4211E61AD8">
    <w:name w:val="D0D5D41312504CD093DDEC4211E61AD8"/>
    <w:rsid w:val="001F010D"/>
  </w:style>
  <w:style w:type="paragraph" w:customStyle="1" w:styleId="ABB925656BE04B13BE5EC95929F99CC5">
    <w:name w:val="ABB925656BE04B13BE5EC95929F99CC5"/>
    <w:rsid w:val="001F010D"/>
  </w:style>
  <w:style w:type="paragraph" w:customStyle="1" w:styleId="C42B211F2F2A458F9391D9C0EF23E4BB">
    <w:name w:val="C42B211F2F2A458F9391D9C0EF23E4BB"/>
    <w:rsid w:val="001F010D"/>
  </w:style>
  <w:style w:type="paragraph" w:customStyle="1" w:styleId="E84C554384C3487E93C436253E0C216F">
    <w:name w:val="E84C554384C3487E93C436253E0C216F"/>
    <w:rsid w:val="001F010D"/>
  </w:style>
  <w:style w:type="paragraph" w:customStyle="1" w:styleId="96FC7A2A99CF4703BF15BD207E201354">
    <w:name w:val="96FC7A2A99CF4703BF15BD207E201354"/>
    <w:rsid w:val="001F010D"/>
  </w:style>
  <w:style w:type="paragraph" w:customStyle="1" w:styleId="7E1D04AD335A48E9AB84AC7A44317105">
    <w:name w:val="7E1D04AD335A48E9AB84AC7A44317105"/>
    <w:rsid w:val="001F010D"/>
  </w:style>
  <w:style w:type="paragraph" w:customStyle="1" w:styleId="1E0AE4834FBA4718A4E6C67633E84C93">
    <w:name w:val="1E0AE4834FBA4718A4E6C67633E84C93"/>
    <w:rsid w:val="001F010D"/>
  </w:style>
  <w:style w:type="paragraph" w:customStyle="1" w:styleId="8244856EDBF042ACB36F9E404B2925D4">
    <w:name w:val="8244856EDBF042ACB36F9E404B2925D4"/>
    <w:rsid w:val="001F010D"/>
  </w:style>
  <w:style w:type="paragraph" w:customStyle="1" w:styleId="15CF52A09F15444E9EF554B7A515BE74">
    <w:name w:val="15CF52A09F15444E9EF554B7A515BE74"/>
    <w:rsid w:val="001F010D"/>
  </w:style>
  <w:style w:type="paragraph" w:customStyle="1" w:styleId="8EF7C832A9014347A1925B88A5DA652E">
    <w:name w:val="8EF7C832A9014347A1925B88A5DA652E"/>
    <w:rsid w:val="001F010D"/>
  </w:style>
  <w:style w:type="paragraph" w:customStyle="1" w:styleId="770E1DEDA31A4DA18C67BD369CA28F77">
    <w:name w:val="770E1DEDA31A4DA18C67BD369CA28F77"/>
    <w:rsid w:val="001F010D"/>
  </w:style>
  <w:style w:type="paragraph" w:customStyle="1" w:styleId="465AD5940F7B417A867DB593918BF52C">
    <w:name w:val="465AD5940F7B417A867DB593918BF52C"/>
    <w:rsid w:val="001F010D"/>
  </w:style>
  <w:style w:type="paragraph" w:customStyle="1" w:styleId="B279B60A49FA4C83A7BFE9CBC26DFB01">
    <w:name w:val="B279B60A49FA4C83A7BFE9CBC26DFB01"/>
    <w:rsid w:val="001F010D"/>
  </w:style>
  <w:style w:type="paragraph" w:customStyle="1" w:styleId="9BE3A67DA0034777905594E2447B5746">
    <w:name w:val="9BE3A67DA0034777905594E2447B5746"/>
    <w:rsid w:val="001F010D"/>
  </w:style>
  <w:style w:type="paragraph" w:customStyle="1" w:styleId="36D6DF51B73844A68CD00911563AA92F">
    <w:name w:val="36D6DF51B73844A68CD00911563AA92F"/>
    <w:rsid w:val="001F010D"/>
  </w:style>
  <w:style w:type="paragraph" w:customStyle="1" w:styleId="3A5D6A2CEB744B52AE9D36F95CC07A2B">
    <w:name w:val="3A5D6A2CEB744B52AE9D36F95CC07A2B"/>
    <w:rsid w:val="001F010D"/>
  </w:style>
  <w:style w:type="paragraph" w:customStyle="1" w:styleId="800CF9EB51624AE9BF6DC2143DDABB71">
    <w:name w:val="800CF9EB51624AE9BF6DC2143DDABB71"/>
    <w:rsid w:val="001F010D"/>
  </w:style>
  <w:style w:type="paragraph" w:customStyle="1" w:styleId="3C441FC2F5FD44F9A85221C0FD72E55F">
    <w:name w:val="3C441FC2F5FD44F9A85221C0FD72E55F"/>
    <w:rsid w:val="001F010D"/>
  </w:style>
  <w:style w:type="paragraph" w:customStyle="1" w:styleId="098B31E619C44730B00F6A58B61EBD15">
    <w:name w:val="098B31E619C44730B00F6A58B61EBD15"/>
    <w:rsid w:val="001F010D"/>
  </w:style>
  <w:style w:type="paragraph" w:customStyle="1" w:styleId="3539DC3DB4E946F59BEDDC1196296895">
    <w:name w:val="3539DC3DB4E946F59BEDDC1196296895"/>
    <w:rsid w:val="001F010D"/>
  </w:style>
  <w:style w:type="paragraph" w:customStyle="1" w:styleId="DCEC8191B3AB4B15BF49C9C4B6E4F943">
    <w:name w:val="DCEC8191B3AB4B15BF49C9C4B6E4F943"/>
    <w:rsid w:val="001F010D"/>
  </w:style>
  <w:style w:type="paragraph" w:customStyle="1" w:styleId="684FA48FDE924ED6AABBFC2109936EC2">
    <w:name w:val="684FA48FDE924ED6AABBFC2109936EC2"/>
    <w:rsid w:val="001F010D"/>
  </w:style>
  <w:style w:type="paragraph" w:customStyle="1" w:styleId="FC630844BABA4E038599424CEBA04D64">
    <w:name w:val="FC630844BABA4E038599424CEBA04D64"/>
    <w:rsid w:val="001F010D"/>
  </w:style>
  <w:style w:type="paragraph" w:customStyle="1" w:styleId="6281D100F6F446B6AB4975D9204466BB">
    <w:name w:val="6281D100F6F446B6AB4975D9204466BB"/>
    <w:rsid w:val="001F010D"/>
  </w:style>
  <w:style w:type="paragraph" w:customStyle="1" w:styleId="663A00AE4F394A679DEDACE066C9B389">
    <w:name w:val="663A00AE4F394A679DEDACE066C9B389"/>
    <w:rsid w:val="001F010D"/>
  </w:style>
  <w:style w:type="paragraph" w:customStyle="1" w:styleId="AA8D841D6A314BB3AE5F86FEC7A840FA">
    <w:name w:val="AA8D841D6A314BB3AE5F86FEC7A840FA"/>
    <w:rsid w:val="001F010D"/>
  </w:style>
  <w:style w:type="paragraph" w:customStyle="1" w:styleId="81C4C2352B684BC78A8512CB6B10F674">
    <w:name w:val="81C4C2352B684BC78A8512CB6B10F674"/>
    <w:rsid w:val="001F010D"/>
  </w:style>
  <w:style w:type="paragraph" w:customStyle="1" w:styleId="7AF2E9DF8E624DEE901C96024704F8A8">
    <w:name w:val="7AF2E9DF8E624DEE901C96024704F8A8"/>
    <w:rsid w:val="001F010D"/>
  </w:style>
  <w:style w:type="paragraph" w:customStyle="1" w:styleId="F5BA5680532E49B090C3C9F281AAEF54">
    <w:name w:val="F5BA5680532E49B090C3C9F281AAEF54"/>
    <w:rsid w:val="001F010D"/>
  </w:style>
  <w:style w:type="paragraph" w:customStyle="1" w:styleId="ED6F0FB02FC74BF78E4CD31D7396CE28">
    <w:name w:val="ED6F0FB02FC74BF78E4CD31D7396CE28"/>
    <w:rsid w:val="001F010D"/>
  </w:style>
  <w:style w:type="paragraph" w:customStyle="1" w:styleId="B1228F33FB274AA7880981EB3FB6C85F">
    <w:name w:val="B1228F33FB274AA7880981EB3FB6C85F"/>
    <w:rsid w:val="001F010D"/>
  </w:style>
  <w:style w:type="paragraph" w:customStyle="1" w:styleId="9BD5741A23574B0F894361D7973FE03A">
    <w:name w:val="9BD5741A23574B0F894361D7973FE03A"/>
    <w:rsid w:val="001F010D"/>
  </w:style>
  <w:style w:type="paragraph" w:customStyle="1" w:styleId="ADDA1BA379CD4C5BBB6482A33D99D04A">
    <w:name w:val="ADDA1BA379CD4C5BBB6482A33D99D04A"/>
    <w:rsid w:val="001F010D"/>
  </w:style>
  <w:style w:type="paragraph" w:customStyle="1" w:styleId="9FBDA93BC1EC4A80B0A0656EE4906082">
    <w:name w:val="9FBDA93BC1EC4A80B0A0656EE4906082"/>
    <w:rsid w:val="001F010D"/>
  </w:style>
  <w:style w:type="paragraph" w:customStyle="1" w:styleId="B97B77077FF947E0B8FC917AA3A7DAE5">
    <w:name w:val="B97B77077FF947E0B8FC917AA3A7DAE5"/>
    <w:rsid w:val="001F010D"/>
  </w:style>
  <w:style w:type="paragraph" w:customStyle="1" w:styleId="04E173C47F6048A284588A45827857AF">
    <w:name w:val="04E173C47F6048A284588A45827857AF"/>
    <w:rsid w:val="001F010D"/>
  </w:style>
  <w:style w:type="paragraph" w:customStyle="1" w:styleId="993507AA7EED49B68E1321563BFEBFAD">
    <w:name w:val="993507AA7EED49B68E1321563BFEBFAD"/>
    <w:rsid w:val="001F010D"/>
  </w:style>
  <w:style w:type="paragraph" w:customStyle="1" w:styleId="79268BBDD9474722A4582208DE747FF2">
    <w:name w:val="79268BBDD9474722A4582208DE747FF2"/>
    <w:rsid w:val="001F010D"/>
  </w:style>
  <w:style w:type="paragraph" w:customStyle="1" w:styleId="A37F3D64217D4A5C9DFFE95E89EA30CE">
    <w:name w:val="A37F3D64217D4A5C9DFFE95E89EA30CE"/>
    <w:rsid w:val="001F010D"/>
  </w:style>
  <w:style w:type="paragraph" w:customStyle="1" w:styleId="B249769663D84C83A48647A0AAD05C57">
    <w:name w:val="B249769663D84C83A48647A0AAD05C57"/>
    <w:rsid w:val="001F010D"/>
  </w:style>
  <w:style w:type="paragraph" w:customStyle="1" w:styleId="79A22E3DE98E4FFBB713A468BDE697D8">
    <w:name w:val="79A22E3DE98E4FFBB713A468BDE697D8"/>
    <w:rsid w:val="001F010D"/>
  </w:style>
  <w:style w:type="paragraph" w:customStyle="1" w:styleId="B4E68085543D4C178F1DBFCA797FE033">
    <w:name w:val="B4E68085543D4C178F1DBFCA797FE033"/>
    <w:rsid w:val="001F010D"/>
  </w:style>
  <w:style w:type="paragraph" w:customStyle="1" w:styleId="D1546080303C464C9382860BA883E8C8">
    <w:name w:val="D1546080303C464C9382860BA883E8C8"/>
    <w:rsid w:val="001F010D"/>
  </w:style>
  <w:style w:type="paragraph" w:customStyle="1" w:styleId="16D6F021B29241F5B0012A5CE82863C8">
    <w:name w:val="16D6F021B29241F5B0012A5CE82863C8"/>
    <w:rsid w:val="001F010D"/>
  </w:style>
  <w:style w:type="paragraph" w:customStyle="1" w:styleId="0CE47375910A4125A666A26B6425B3F9">
    <w:name w:val="0CE47375910A4125A666A26B6425B3F9"/>
    <w:rsid w:val="001F010D"/>
  </w:style>
  <w:style w:type="paragraph" w:customStyle="1" w:styleId="7473EE9FA49449A2AA89F130D592A847">
    <w:name w:val="7473EE9FA49449A2AA89F130D592A847"/>
    <w:rsid w:val="001F010D"/>
  </w:style>
  <w:style w:type="paragraph" w:customStyle="1" w:styleId="A1588F44440E4D14B9DD6CFEBECB2965">
    <w:name w:val="A1588F44440E4D14B9DD6CFEBECB2965"/>
    <w:rsid w:val="001F010D"/>
  </w:style>
  <w:style w:type="paragraph" w:customStyle="1" w:styleId="54C81398A00C4AE8BD6FFDE4E804BDC1">
    <w:name w:val="54C81398A00C4AE8BD6FFDE4E804BDC1"/>
    <w:rsid w:val="001F010D"/>
  </w:style>
  <w:style w:type="paragraph" w:customStyle="1" w:styleId="F0D6E2CEC63C45A6ACC8DA6F63990411">
    <w:name w:val="F0D6E2CEC63C45A6ACC8DA6F63990411"/>
    <w:rsid w:val="001F010D"/>
  </w:style>
  <w:style w:type="paragraph" w:customStyle="1" w:styleId="06717BA7F1B341F299F9C5EEB6B8870D">
    <w:name w:val="06717BA7F1B341F299F9C5EEB6B8870D"/>
    <w:rsid w:val="001F010D"/>
  </w:style>
  <w:style w:type="paragraph" w:customStyle="1" w:styleId="38F2BE55EEF846FE837B6A2449C89EF9">
    <w:name w:val="38F2BE55EEF846FE837B6A2449C89EF9"/>
    <w:rsid w:val="001F010D"/>
  </w:style>
  <w:style w:type="paragraph" w:customStyle="1" w:styleId="5AACC86581574A16A87EFBE56C991F6F">
    <w:name w:val="5AACC86581574A16A87EFBE56C991F6F"/>
    <w:rsid w:val="001F010D"/>
  </w:style>
  <w:style w:type="paragraph" w:customStyle="1" w:styleId="68416BE2C74947D791284A35564AF59A">
    <w:name w:val="68416BE2C74947D791284A35564AF59A"/>
    <w:rsid w:val="001F010D"/>
  </w:style>
  <w:style w:type="paragraph" w:customStyle="1" w:styleId="AE8C629E04DA4B20A10DF89FF40680A2">
    <w:name w:val="AE8C629E04DA4B20A10DF89FF40680A2"/>
    <w:rsid w:val="005E6B83"/>
  </w:style>
  <w:style w:type="paragraph" w:customStyle="1" w:styleId="B9FD51B378B342A9B7A3DF17CA3D3ABB">
    <w:name w:val="B9FD51B378B342A9B7A3DF17CA3D3ABB"/>
    <w:rsid w:val="005E6B8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CV  Template Researchers.dotx</Template>
  <TotalTime>1</TotalTime>
  <Pages>10</Pages>
  <Words>604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Imanol Gonzalez Barcina</dc:creator>
  <cp:lastModifiedBy>MARTA FERRER GUTIERREZ</cp:lastModifiedBy>
  <cp:revision>2</cp:revision>
  <cp:lastPrinted>2017-07-12T11:23:00Z</cp:lastPrinted>
  <dcterms:created xsi:type="dcterms:W3CDTF">2022-08-05T10:32:00Z</dcterms:created>
  <dcterms:modified xsi:type="dcterms:W3CDTF">2022-08-05T10:32:00Z</dcterms:modified>
</cp:coreProperties>
</file>